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1FA" w:rsidRPr="002B41FA" w:rsidRDefault="002B41FA" w:rsidP="002B41FA">
      <w:pPr>
        <w:spacing w:before="60" w:after="6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2B41FA">
        <w:rPr>
          <w:rFonts w:ascii="Times New Roman" w:eastAsia="Times New Roman" w:hAnsi="Times New Roman"/>
          <w:b/>
          <w:lang w:eastAsia="pl-PL"/>
        </w:rPr>
        <w:t xml:space="preserve">                                       </w:t>
      </w:r>
    </w:p>
    <w:p w:rsidR="002B41FA" w:rsidRDefault="002B41FA" w:rsidP="00E00F8E">
      <w:pPr>
        <w:spacing w:after="0" w:line="480" w:lineRule="auto"/>
        <w:rPr>
          <w:rFonts w:ascii="Verdana" w:hAnsi="Verdana"/>
          <w:sz w:val="16"/>
          <w:szCs w:val="16"/>
        </w:rPr>
      </w:pPr>
    </w:p>
    <w:p w:rsidR="00E00F8E" w:rsidRDefault="00E00F8E" w:rsidP="00E00F8E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</w:t>
      </w:r>
      <w:r w:rsidR="00420086" w:rsidRPr="00420086">
        <w:rPr>
          <w:rFonts w:ascii="Verdana" w:hAnsi="Verdana"/>
          <w:b/>
          <w:sz w:val="16"/>
          <w:szCs w:val="16"/>
        </w:rPr>
        <w:t>DE-dzp.272-105/24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:rsidR="00E00F8E" w:rsidRDefault="00E00F8E" w:rsidP="00E00F8E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:rsidR="00E00F8E" w:rsidRDefault="00E00F8E" w:rsidP="00E00F8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:rsidR="00E00F8E" w:rsidRDefault="00E00F8E" w:rsidP="00E00F8E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:rsidR="00E00F8E" w:rsidRDefault="00E00F8E" w:rsidP="00E00F8E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:rsidR="00E00F8E" w:rsidRDefault="00E00F8E" w:rsidP="00E00F8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:rsidR="00E00F8E" w:rsidRDefault="00E00F8E" w:rsidP="00E00F8E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:rsidR="00E00F8E" w:rsidRDefault="00E00F8E" w:rsidP="00E00F8E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E00F8E" w:rsidRDefault="00E00F8E" w:rsidP="00E00F8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E00F8E" w:rsidRDefault="00E00F8E" w:rsidP="00E00F8E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E00F8E" w:rsidRDefault="00E00F8E" w:rsidP="00E00F8E">
      <w:pPr>
        <w:spacing w:line="252" w:lineRule="auto"/>
        <w:rPr>
          <w:rFonts w:ascii="Arial" w:hAnsi="Arial" w:cs="Arial"/>
        </w:rPr>
      </w:pP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E00F8E" w:rsidRDefault="00E00F8E" w:rsidP="00E00F8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E00F8E" w:rsidRDefault="00E00F8E" w:rsidP="00E00F8E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E00F8E" w:rsidRPr="002524B1" w:rsidRDefault="00E00F8E" w:rsidP="002524B1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2524B1" w:rsidRPr="002524B1">
        <w:rPr>
          <w:rFonts w:eastAsia="Times New Roman" w:cs="Calibri"/>
          <w:b/>
          <w:lang w:eastAsia="pl-PL"/>
        </w:rPr>
        <w:t>Wykonanie usługi w zakresie pobrania próbek z procesu technologicznego wzbogacenia rudy w O/ZWR Rejon Rudna KGHM Polska Miedź SA oraz oznaczeń chemicznych i mineralogicznych z wykorzystaniem techniki mineralogii procesowej MLA lub QEMSCAN - DE-dzp.272-105/24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:rsidR="00E00F8E" w:rsidRDefault="00E00F8E" w:rsidP="00E00F8E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E00F8E" w:rsidRPr="002524B1" w:rsidRDefault="00E00F8E" w:rsidP="002524B1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E00F8E" w:rsidRDefault="00E00F8E" w:rsidP="00E00F8E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3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E00F8E" w:rsidRDefault="00E00F8E" w:rsidP="00E00F8E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00F8E" w:rsidRDefault="00E00F8E" w:rsidP="00E00F8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E00F8E" w:rsidRDefault="00E00F8E" w:rsidP="00E00F8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E00F8E" w:rsidRDefault="00E00F8E" w:rsidP="00E00F8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E00F8E" w:rsidRDefault="00E00F8E" w:rsidP="00E00F8E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E00F8E" w:rsidRDefault="00E00F8E" w:rsidP="00E00F8E"/>
    <w:p w:rsidR="00E00F8E" w:rsidRDefault="00E00F8E" w:rsidP="00E00F8E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4C2D" w:rsidRDefault="00D04C2D" w:rsidP="0038231F">
      <w:pPr>
        <w:spacing w:after="0" w:line="240" w:lineRule="auto"/>
      </w:pPr>
      <w:r>
        <w:separator/>
      </w:r>
    </w:p>
  </w:endnote>
  <w:endnote w:type="continuationSeparator" w:id="0">
    <w:p w:rsidR="00D04C2D" w:rsidRDefault="00D04C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4C2D" w:rsidRDefault="00D04C2D" w:rsidP="0038231F">
      <w:pPr>
        <w:spacing w:after="0" w:line="240" w:lineRule="auto"/>
      </w:pPr>
      <w:r>
        <w:separator/>
      </w:r>
    </w:p>
  </w:footnote>
  <w:footnote w:type="continuationSeparator" w:id="0">
    <w:p w:rsidR="00D04C2D" w:rsidRDefault="00D04C2D" w:rsidP="0038231F">
      <w:pPr>
        <w:spacing w:after="0" w:line="240" w:lineRule="auto"/>
      </w:pPr>
      <w:r>
        <w:continuationSeparator/>
      </w:r>
    </w:p>
  </w:footnote>
  <w:footnote w:id="1">
    <w:p w:rsidR="00E00F8E" w:rsidRDefault="00E00F8E" w:rsidP="00E00F8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E00F8E" w:rsidRDefault="00E00F8E" w:rsidP="00E00F8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</w:t>
      </w:r>
      <w:r w:rsidR="006F4CC8">
        <w:rPr>
          <w:rFonts w:ascii="Tahoma" w:hAnsi="Tahoma" w:cs="Tahoma"/>
          <w:sz w:val="18"/>
          <w:szCs w:val="18"/>
        </w:rPr>
        <w:t xml:space="preserve">pkt 1, 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3">
    <w:p w:rsidR="00E00F8E" w:rsidRDefault="00E00F8E" w:rsidP="00E00F8E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E4F" w:rsidRDefault="00A92E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3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6A63"/>
    <w:rsid w:val="001902D2"/>
    <w:rsid w:val="001C6945"/>
    <w:rsid w:val="001F027E"/>
    <w:rsid w:val="00203A40"/>
    <w:rsid w:val="002168A8"/>
    <w:rsid w:val="002426FF"/>
    <w:rsid w:val="002524B1"/>
    <w:rsid w:val="00255142"/>
    <w:rsid w:val="00256CEC"/>
    <w:rsid w:val="00262D61"/>
    <w:rsid w:val="00284368"/>
    <w:rsid w:val="00290B01"/>
    <w:rsid w:val="00292198"/>
    <w:rsid w:val="002B2AD9"/>
    <w:rsid w:val="002B41FA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734E"/>
    <w:rsid w:val="0038231F"/>
    <w:rsid w:val="003B2070"/>
    <w:rsid w:val="003B214C"/>
    <w:rsid w:val="003B7238"/>
    <w:rsid w:val="003C3B64"/>
    <w:rsid w:val="003F024C"/>
    <w:rsid w:val="00420086"/>
    <w:rsid w:val="00434CC2"/>
    <w:rsid w:val="004541F9"/>
    <w:rsid w:val="0045524F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6A16"/>
    <w:rsid w:val="00641874"/>
    <w:rsid w:val="006676AE"/>
    <w:rsid w:val="006A3A1F"/>
    <w:rsid w:val="006A52B6"/>
    <w:rsid w:val="006F0034"/>
    <w:rsid w:val="006F3D32"/>
    <w:rsid w:val="006F4CC8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2E4F"/>
    <w:rsid w:val="00A93CB8"/>
    <w:rsid w:val="00AE6FF2"/>
    <w:rsid w:val="00B0088C"/>
    <w:rsid w:val="00B15219"/>
    <w:rsid w:val="00B15FD3"/>
    <w:rsid w:val="00B34079"/>
    <w:rsid w:val="00B8005E"/>
    <w:rsid w:val="00B90E42"/>
    <w:rsid w:val="00BB0C3C"/>
    <w:rsid w:val="00BD173A"/>
    <w:rsid w:val="00C014B5"/>
    <w:rsid w:val="00C113BF"/>
    <w:rsid w:val="00C4103F"/>
    <w:rsid w:val="00C57DEB"/>
    <w:rsid w:val="00C737A7"/>
    <w:rsid w:val="00C81012"/>
    <w:rsid w:val="00CD0851"/>
    <w:rsid w:val="00D04C2D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0F8E"/>
    <w:rsid w:val="00E022A1"/>
    <w:rsid w:val="00E21B42"/>
    <w:rsid w:val="00E24546"/>
    <w:rsid w:val="00E25CCB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FDD51A5"/>
  <w15:chartTrackingRefBased/>
  <w15:docId w15:val="{8E0B9DE6-1A27-48D0-BCEC-07B3A15EA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0F8E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5DAF8-02F2-436A-A0D7-E06DEC9D0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2024-03-20T09:33:00Z</cp:lastPrinted>
  <dcterms:created xsi:type="dcterms:W3CDTF">2024-03-20T09:33:00Z</dcterms:created>
  <dcterms:modified xsi:type="dcterms:W3CDTF">2024-03-20T09:33:00Z</dcterms:modified>
</cp:coreProperties>
</file>