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780ED39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7525D" w:rsidRPr="0027525D">
        <w:rPr>
          <w:rFonts w:ascii="Times New Roman" w:hAnsi="Times New Roman"/>
          <w:b/>
        </w:rPr>
        <w:t>1</w:t>
      </w:r>
      <w:r w:rsidR="00C120D5">
        <w:rPr>
          <w:rFonts w:ascii="Times New Roman" w:hAnsi="Times New Roman"/>
          <w:b/>
        </w:rPr>
        <w:t>0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120D5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DBC614E" w14:textId="5CAF1315" w:rsidR="00783B2A" w:rsidRPr="00F14998" w:rsidRDefault="001F027E" w:rsidP="00783B2A">
      <w:pPr>
        <w:spacing w:after="120" w:line="276" w:lineRule="auto"/>
        <w:ind w:firstLine="708"/>
        <w:jc w:val="both"/>
        <w:rPr>
          <w:rFonts w:ascii="Times New Roman" w:hAnsi="Times New Roman"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14998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2829D7" w:rsidRPr="002829D7">
        <w:rPr>
          <w:rFonts w:ascii="Times New Roman" w:hAnsi="Times New Roman"/>
          <w:b/>
          <w:bCs/>
        </w:rPr>
        <w:t>„</w:t>
      </w:r>
      <w:r w:rsidR="001F2176" w:rsidRPr="001F2176">
        <w:rPr>
          <w:rFonts w:ascii="Times New Roman" w:hAnsi="Times New Roman"/>
          <w:b/>
        </w:rPr>
        <w:t xml:space="preserve">Przebudowa </w:t>
      </w:r>
      <w:r w:rsidR="00783B2A">
        <w:rPr>
          <w:rFonts w:ascii="Times New Roman" w:hAnsi="Times New Roman"/>
          <w:b/>
        </w:rPr>
        <w:br/>
      </w:r>
      <w:r w:rsidR="001F2176" w:rsidRPr="001F2176">
        <w:rPr>
          <w:rFonts w:ascii="Times New Roman" w:hAnsi="Times New Roman"/>
          <w:b/>
        </w:rPr>
        <w:t>i modernizacja dróg powiatowych na terenie Powiatu Rawickiego wraz z nadzorem inwestorskim”</w:t>
      </w:r>
      <w:r w:rsidR="001F2176">
        <w:rPr>
          <w:rFonts w:ascii="Times New Roman" w:hAnsi="Times New Roman"/>
          <w:b/>
        </w:rPr>
        <w:t xml:space="preserve"> </w:t>
      </w:r>
      <w:r w:rsidR="00A70820" w:rsidRPr="00F14998">
        <w:rPr>
          <w:rFonts w:ascii="Times New Roman" w:hAnsi="Times New Roman"/>
          <w:bCs/>
        </w:rPr>
        <w:t xml:space="preserve">dla </w:t>
      </w:r>
      <w:r w:rsidR="008E5030" w:rsidRPr="00F14998">
        <w:rPr>
          <w:rFonts w:ascii="Times New Roman" w:hAnsi="Times New Roman"/>
          <w:bCs/>
        </w:rPr>
        <w:t xml:space="preserve">Części </w:t>
      </w:r>
      <w:r w:rsidR="00F14998" w:rsidRPr="00F14998">
        <w:rPr>
          <w:rFonts w:ascii="Times New Roman" w:hAnsi="Times New Roman"/>
          <w:bCs/>
        </w:rPr>
        <w:t>…..</w:t>
      </w:r>
      <w:r w:rsidR="008E5030" w:rsidRPr="00F14998">
        <w:rPr>
          <w:rFonts w:ascii="Times New Roman" w:hAnsi="Times New Roman"/>
          <w:bCs/>
          <w:color w:val="FF0000"/>
        </w:rPr>
        <w:t>*</w:t>
      </w:r>
    </w:p>
    <w:p w14:paraId="2655D9C2" w14:textId="273E9B5D" w:rsidR="00BD190D" w:rsidRPr="00F14998" w:rsidRDefault="008E5030" w:rsidP="00783B2A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F14998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F14998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04188E59" w14:textId="77777777" w:rsidR="00783B2A" w:rsidRPr="00783B2A" w:rsidRDefault="00783B2A" w:rsidP="00783B2A">
      <w:pPr>
        <w:spacing w:after="120" w:line="276" w:lineRule="auto"/>
        <w:jc w:val="both"/>
        <w:rPr>
          <w:rFonts w:ascii="Times New Roman" w:hAnsi="Times New Roman"/>
          <w:b/>
        </w:rPr>
      </w:pPr>
    </w:p>
    <w:p w14:paraId="5055668B" w14:textId="2C3B6830" w:rsidR="00AA3B8A" w:rsidRPr="006910B2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C85F609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 xml:space="preserve">, </w:t>
      </w:r>
      <w:r w:rsidR="00B371B1" w:rsidRPr="00B371B1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315B1D3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 xml:space="preserve">, </w:t>
      </w:r>
      <w:r w:rsidR="00B371B1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3D45A6">
        <w:rPr>
          <w:rFonts w:ascii="Times New Roman" w:hAnsi="Times New Roman"/>
          <w:sz w:val="21"/>
          <w:szCs w:val="21"/>
        </w:rPr>
        <w:t>w</w:t>
      </w:r>
      <w:r w:rsidR="00311DE6" w:rsidRPr="003D45A6">
        <w:rPr>
          <w:rFonts w:ascii="Times New Roman" w:hAnsi="Times New Roman"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3D45A6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3D45A6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C120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66FD174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9178536" w14:textId="77777777" w:rsidR="00783B2A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DFE998D" w14:textId="77777777" w:rsidR="00783B2A" w:rsidRPr="00985DA9" w:rsidRDefault="00783B2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C120D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15167E6D" w:rsidR="009F09A4" w:rsidRDefault="00AA3B8A" w:rsidP="00C120D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4AD4DCD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120D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120D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ADE1AB5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A45A9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45A92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A33BF" w14:textId="77777777" w:rsidR="001F2176" w:rsidRDefault="00BE026A" w:rsidP="001E119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750830568" name="Obraz 17508305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</w:t>
    </w:r>
    <w:r w:rsidR="001F2176">
      <w:rPr>
        <w:rFonts w:ascii="Times New Roman" w:eastAsia="Times New Roman" w:hAnsi="Times New Roman"/>
        <w:color w:val="4472C4" w:themeColor="accent1"/>
        <w:lang w:eastAsia="pl-PL"/>
      </w:rPr>
      <w:t>-</w:t>
    </w:r>
  </w:p>
  <w:p w14:paraId="583A96AB" w14:textId="0A9C3833" w:rsidR="00C07D49" w:rsidRPr="00BE026A" w:rsidRDefault="001F2176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29D7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5A92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120D5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1499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7</cp:revision>
  <cp:lastPrinted>2021-05-06T07:59:00Z</cp:lastPrinted>
  <dcterms:created xsi:type="dcterms:W3CDTF">2024-01-10T06:11:00Z</dcterms:created>
  <dcterms:modified xsi:type="dcterms:W3CDTF">2024-03-14T11:07:00Z</dcterms:modified>
</cp:coreProperties>
</file>