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B33CD" w14:textId="77777777" w:rsidR="00986737" w:rsidRPr="009B25E2" w:rsidRDefault="00286078" w:rsidP="00986737">
      <w:pPr>
        <w:spacing w:after="600"/>
        <w:jc w:val="right"/>
      </w:pPr>
      <w:bookmarkStart w:id="0" w:name="_Hlk52197885"/>
      <w:r w:rsidRPr="009B25E2">
        <w:t>Niepołomice</w:t>
      </w:r>
      <w:r w:rsidR="00986737" w:rsidRPr="009B25E2">
        <w:t xml:space="preserve"> dnia: </w:t>
      </w:r>
      <w:r w:rsidRPr="009B25E2">
        <w:t>2024-03-20</w:t>
      </w:r>
    </w:p>
    <w:p w14:paraId="2B0F1B1D" w14:textId="77777777" w:rsidR="00986737" w:rsidRPr="009B25E2" w:rsidRDefault="00286078" w:rsidP="00986737">
      <w:pPr>
        <w:spacing w:line="360" w:lineRule="auto"/>
        <w:rPr>
          <w:b/>
          <w:bCs/>
        </w:rPr>
      </w:pPr>
      <w:r w:rsidRPr="009B25E2">
        <w:rPr>
          <w:b/>
          <w:bCs/>
        </w:rPr>
        <w:t>GMINA NIEPOŁOMICE</w:t>
      </w:r>
    </w:p>
    <w:p w14:paraId="7D8FE0A1" w14:textId="77777777" w:rsidR="00986737" w:rsidRPr="009B25E2" w:rsidRDefault="00286078" w:rsidP="00986737">
      <w:pPr>
        <w:spacing w:line="360" w:lineRule="auto"/>
      </w:pPr>
      <w:r w:rsidRPr="009B25E2">
        <w:t>Pl. Zwycięstwa</w:t>
      </w:r>
      <w:r w:rsidR="00986737" w:rsidRPr="009B25E2">
        <w:t xml:space="preserve"> </w:t>
      </w:r>
      <w:r w:rsidRPr="009B25E2">
        <w:t>13</w:t>
      </w:r>
    </w:p>
    <w:p w14:paraId="13A96A11" w14:textId="77777777" w:rsidR="00986737" w:rsidRPr="009B25E2" w:rsidRDefault="00286078" w:rsidP="00986737">
      <w:r w:rsidRPr="009B25E2">
        <w:t>32-005</w:t>
      </w:r>
      <w:r w:rsidR="00986737" w:rsidRPr="009B25E2">
        <w:t xml:space="preserve"> </w:t>
      </w:r>
      <w:r w:rsidRPr="009B25E2">
        <w:t>Niepołomice</w:t>
      </w:r>
    </w:p>
    <w:p w14:paraId="4BEE39BD" w14:textId="0A56B364" w:rsidR="00986737" w:rsidRDefault="00986737" w:rsidP="00986737">
      <w:pPr>
        <w:spacing w:after="600"/>
        <w:jc w:val="both"/>
        <w:rPr>
          <w:bCs/>
        </w:rPr>
      </w:pPr>
    </w:p>
    <w:p w14:paraId="6382F638" w14:textId="77777777" w:rsidR="009B25E2" w:rsidRPr="009B25E2" w:rsidRDefault="009B25E2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B25E2" w14:paraId="18ABD4F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29D3B7" w14:textId="77777777" w:rsidR="00986737" w:rsidRPr="009B25E2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B25E2">
              <w:rPr>
                <w:b/>
                <w:spacing w:val="20"/>
              </w:rPr>
              <w:t>INFORMACJA Z OTWARCIA OFERT</w:t>
            </w:r>
          </w:p>
        </w:tc>
      </w:tr>
    </w:tbl>
    <w:p w14:paraId="1315FE7F" w14:textId="77777777" w:rsidR="00986737" w:rsidRPr="009B25E2" w:rsidRDefault="00986737" w:rsidP="00986737">
      <w:pPr>
        <w:pStyle w:val="Nagwek"/>
        <w:tabs>
          <w:tab w:val="clear" w:pos="4536"/>
        </w:tabs>
        <w:spacing w:after="360"/>
      </w:pPr>
      <w:r w:rsidRPr="009B25E2">
        <w:tab/>
        <w:t xml:space="preserve"> </w:t>
      </w:r>
    </w:p>
    <w:p w14:paraId="4DD0FDCA" w14:textId="77777777" w:rsidR="00986737" w:rsidRPr="009B25E2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9B25E2">
        <w:rPr>
          <w:rFonts w:eastAsia="Calibri"/>
          <w:lang w:eastAsia="en-US"/>
        </w:rPr>
        <w:t xml:space="preserve">Dotyczy </w:t>
      </w:r>
      <w:r w:rsidRPr="009B25E2">
        <w:t>postępowania o udzielenie zamówienia publicznego</w:t>
      </w:r>
      <w:r w:rsidRPr="009B25E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B25E2" w14:paraId="2CB7F154" w14:textId="77777777" w:rsidTr="005A632E">
        <w:tc>
          <w:tcPr>
            <w:tcW w:w="2269" w:type="dxa"/>
            <w:shd w:val="clear" w:color="auto" w:fill="auto"/>
          </w:tcPr>
          <w:p w14:paraId="65A51C4D" w14:textId="77777777" w:rsidR="00986737" w:rsidRPr="009B25E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B25E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3BA1B9" w14:textId="77777777" w:rsidR="00986737" w:rsidRPr="009B25E2" w:rsidRDefault="0028607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25E2">
              <w:rPr>
                <w:bCs/>
              </w:rPr>
              <w:t>Modernizacja dróg w roku 2024 na terenie Miasta i Gminy Niepołomice</w:t>
            </w:r>
            <w:r w:rsidR="00986737" w:rsidRPr="009B25E2">
              <w:rPr>
                <w:bCs/>
              </w:rPr>
              <w:t>.</w:t>
            </w:r>
          </w:p>
        </w:tc>
      </w:tr>
      <w:tr w:rsidR="00286078" w:rsidRPr="009B25E2" w14:paraId="03FA78B4" w14:textId="77777777" w:rsidTr="003054FA">
        <w:tc>
          <w:tcPr>
            <w:tcW w:w="2269" w:type="dxa"/>
            <w:shd w:val="clear" w:color="auto" w:fill="auto"/>
          </w:tcPr>
          <w:p w14:paraId="27B1E30E" w14:textId="77777777" w:rsidR="00286078" w:rsidRPr="009B25E2" w:rsidRDefault="00286078" w:rsidP="00305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B25E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606B1F" w14:textId="77777777" w:rsidR="00286078" w:rsidRPr="009B25E2" w:rsidRDefault="00286078" w:rsidP="00305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25E2">
              <w:rPr>
                <w:bCs/>
              </w:rPr>
              <w:t>ZP.271.5.2024</w:t>
            </w:r>
          </w:p>
        </w:tc>
      </w:tr>
    </w:tbl>
    <w:p w14:paraId="3AF54F5B" w14:textId="77777777" w:rsidR="00A80738" w:rsidRPr="009B25E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6FF23836" w14:textId="34300847" w:rsidR="00D665F5" w:rsidRPr="009B25E2" w:rsidRDefault="00D665F5" w:rsidP="00986737">
      <w:pPr>
        <w:spacing w:before="120" w:line="360" w:lineRule="auto"/>
        <w:jc w:val="both"/>
      </w:pPr>
      <w:r w:rsidRPr="009B25E2">
        <w:t>Zamawiający, działając na podstawie art. 22</w:t>
      </w:r>
      <w:r w:rsidR="00FC7F5E" w:rsidRPr="009B25E2">
        <w:t>2</w:t>
      </w:r>
      <w:r w:rsidRPr="009B25E2">
        <w:t xml:space="preserve"> ust. 5 </w:t>
      </w:r>
      <w:r w:rsidRPr="009B25E2">
        <w:rPr>
          <w:bCs/>
        </w:rPr>
        <w:t>ustawy z dnia 11 września 2019 r. Prawo zamówień publicznych</w:t>
      </w:r>
      <w:r w:rsidRPr="009B25E2">
        <w:t xml:space="preserve"> </w:t>
      </w:r>
      <w:r w:rsidR="00286078" w:rsidRPr="009B25E2">
        <w:t>(</w:t>
      </w:r>
      <w:proofErr w:type="spellStart"/>
      <w:r w:rsidR="00286078" w:rsidRPr="009B25E2">
        <w:t>t.j</w:t>
      </w:r>
      <w:proofErr w:type="spellEnd"/>
      <w:r w:rsidR="00286078" w:rsidRPr="009B25E2">
        <w:t>. Dz. U. z 2023r. poz. 1605</w:t>
      </w:r>
      <w:r w:rsidR="009B25E2">
        <w:t xml:space="preserve"> z </w:t>
      </w:r>
      <w:proofErr w:type="spellStart"/>
      <w:r w:rsidR="009B25E2">
        <w:t>późn.zmian</w:t>
      </w:r>
      <w:proofErr w:type="spellEnd"/>
      <w:r w:rsidR="009B25E2">
        <w:t>.</w:t>
      </w:r>
      <w:r w:rsidR="00286078" w:rsidRPr="009B25E2">
        <w:t>)</w:t>
      </w:r>
      <w:r w:rsidR="00490DC0" w:rsidRPr="009B25E2">
        <w:t xml:space="preserve"> </w:t>
      </w:r>
      <w:r w:rsidRPr="009B25E2">
        <w:t>udostępnia</w:t>
      </w:r>
      <w:r w:rsidR="00F95C33" w:rsidRPr="009B25E2">
        <w:t xml:space="preserve"> </w:t>
      </w:r>
      <w:r w:rsidR="004C7E9B" w:rsidRPr="009B25E2">
        <w:t>informacj</w:t>
      </w:r>
      <w:r w:rsidR="00577BC6" w:rsidRPr="009B25E2">
        <w:t>ę</w:t>
      </w:r>
      <w:r w:rsidR="00035488" w:rsidRPr="009B25E2">
        <w:t xml:space="preserve"> z otwarcia ofert</w:t>
      </w:r>
      <w:r w:rsidR="00577BC6" w:rsidRPr="009B25E2">
        <w:t>.</w:t>
      </w:r>
    </w:p>
    <w:p w14:paraId="3A636DDF" w14:textId="134CAC3A" w:rsidR="00A80738" w:rsidRDefault="00D665F5" w:rsidP="00986737">
      <w:pPr>
        <w:spacing w:before="120" w:after="60" w:line="360" w:lineRule="auto"/>
        <w:jc w:val="both"/>
      </w:pPr>
      <w:r w:rsidRPr="009B25E2">
        <w:t>Podczas otwarcia ofert, mającego miejsce</w:t>
      </w:r>
      <w:r w:rsidR="00FF4AB1" w:rsidRPr="009B25E2">
        <w:t xml:space="preserve"> w dniu </w:t>
      </w:r>
      <w:r w:rsidR="00286078" w:rsidRPr="009B25E2">
        <w:t>20</w:t>
      </w:r>
      <w:r w:rsidR="009B25E2">
        <w:t>.</w:t>
      </w:r>
      <w:r w:rsidR="00286078" w:rsidRPr="009B25E2">
        <w:t>03</w:t>
      </w:r>
      <w:r w:rsidR="009B25E2">
        <w:t>.</w:t>
      </w:r>
      <w:r w:rsidR="00286078" w:rsidRPr="009B25E2">
        <w:t>2024</w:t>
      </w:r>
      <w:r w:rsidR="00FF4AB1" w:rsidRPr="009B25E2">
        <w:t xml:space="preserve"> o godz. </w:t>
      </w:r>
      <w:r w:rsidR="00286078" w:rsidRPr="009B25E2">
        <w:t>09:30</w:t>
      </w:r>
      <w:r w:rsidRPr="009B25E2">
        <w:t>, otwarte zostały oferty następujących wykonawców:</w:t>
      </w:r>
    </w:p>
    <w:p w14:paraId="14FBED65" w14:textId="77777777" w:rsidR="009B25E2" w:rsidRPr="009B25E2" w:rsidRDefault="009B25E2" w:rsidP="00986737">
      <w:pPr>
        <w:spacing w:before="120" w:after="60" w:line="360" w:lineRule="auto"/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B25E2" w14:paraId="70859E17" w14:textId="77777777" w:rsidTr="005A632E">
        <w:tc>
          <w:tcPr>
            <w:tcW w:w="1276" w:type="dxa"/>
            <w:shd w:val="clear" w:color="auto" w:fill="F2F2F2"/>
            <w:vAlign w:val="center"/>
          </w:tcPr>
          <w:p w14:paraId="137AE067" w14:textId="77777777" w:rsidR="006B27ED" w:rsidRPr="009B25E2" w:rsidRDefault="00986737" w:rsidP="00C82837">
            <w:pPr>
              <w:spacing w:before="120" w:after="120"/>
              <w:jc w:val="center"/>
            </w:pPr>
            <w:r w:rsidRPr="009B25E2">
              <w:t>Oferta n</w:t>
            </w:r>
            <w:r w:rsidR="006B27ED" w:rsidRPr="009B25E2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FF8178" w14:textId="77777777" w:rsidR="006B27ED" w:rsidRPr="009B25E2" w:rsidRDefault="00986737" w:rsidP="00C82837">
            <w:pPr>
              <w:spacing w:before="120" w:after="120"/>
              <w:jc w:val="center"/>
            </w:pPr>
            <w:r w:rsidRPr="009B25E2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416BF52" w14:textId="77777777" w:rsidR="006B27ED" w:rsidRPr="009B25E2" w:rsidRDefault="006B27ED" w:rsidP="00BB547B">
            <w:pPr>
              <w:spacing w:before="120" w:after="120"/>
              <w:jc w:val="center"/>
            </w:pPr>
            <w:r w:rsidRPr="009B25E2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7B687D4" w14:textId="77777777" w:rsidR="006B27ED" w:rsidRPr="009B25E2" w:rsidRDefault="006B27ED" w:rsidP="00C82837">
            <w:pPr>
              <w:spacing w:before="120" w:after="120"/>
              <w:jc w:val="center"/>
            </w:pPr>
            <w:r w:rsidRPr="009B25E2">
              <w:t>Cena oferty</w:t>
            </w:r>
          </w:p>
        </w:tc>
      </w:tr>
      <w:tr w:rsidR="00286078" w:rsidRPr="009B25E2" w14:paraId="149AE75A" w14:textId="77777777" w:rsidTr="003054FA">
        <w:tc>
          <w:tcPr>
            <w:tcW w:w="1276" w:type="dxa"/>
            <w:shd w:val="clear" w:color="auto" w:fill="auto"/>
            <w:vAlign w:val="center"/>
          </w:tcPr>
          <w:p w14:paraId="510EBC89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3A810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3969" w:type="dxa"/>
            <w:shd w:val="clear" w:color="auto" w:fill="auto"/>
          </w:tcPr>
          <w:p w14:paraId="333354EA" w14:textId="77777777" w:rsidR="00286078" w:rsidRPr="009B25E2" w:rsidRDefault="00286078" w:rsidP="003054FA">
            <w:pPr>
              <w:spacing w:before="80" w:after="40"/>
            </w:pPr>
            <w:r w:rsidRPr="009B25E2">
              <w:t>Zakład Gospodarki Komunalnej Spółka z o.o.</w:t>
            </w:r>
          </w:p>
          <w:p w14:paraId="534D6C73" w14:textId="7838DD74" w:rsidR="00286078" w:rsidRPr="009B25E2" w:rsidRDefault="009B25E2" w:rsidP="003054FA">
            <w:r>
              <w:t xml:space="preserve">Ul. </w:t>
            </w:r>
            <w:r w:rsidR="00286078" w:rsidRPr="009B25E2">
              <w:t>Wodna</w:t>
            </w:r>
            <w:r w:rsidR="00286078" w:rsidRPr="009B25E2">
              <w:t xml:space="preserve"> </w:t>
            </w:r>
            <w:r w:rsidR="00286078" w:rsidRPr="009B25E2">
              <w:t>4</w:t>
            </w:r>
            <w:r w:rsidR="00286078" w:rsidRPr="009B25E2">
              <w:t xml:space="preserve"> </w:t>
            </w:r>
          </w:p>
          <w:p w14:paraId="5C4650A4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30-556</w:t>
            </w:r>
            <w:r w:rsidRPr="009B25E2">
              <w:t xml:space="preserve"> </w:t>
            </w:r>
            <w:r w:rsidRPr="009B25E2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08DC1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328 984.32 zł</w:t>
            </w:r>
          </w:p>
        </w:tc>
      </w:tr>
      <w:tr w:rsidR="00286078" w:rsidRPr="009B25E2" w14:paraId="110A9CCC" w14:textId="77777777" w:rsidTr="003054FA">
        <w:tc>
          <w:tcPr>
            <w:tcW w:w="1276" w:type="dxa"/>
            <w:shd w:val="clear" w:color="auto" w:fill="auto"/>
            <w:vAlign w:val="center"/>
          </w:tcPr>
          <w:p w14:paraId="15AA310E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892E5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3969" w:type="dxa"/>
            <w:shd w:val="clear" w:color="auto" w:fill="auto"/>
          </w:tcPr>
          <w:p w14:paraId="5898267E" w14:textId="77777777" w:rsidR="00286078" w:rsidRPr="009B25E2" w:rsidRDefault="00286078" w:rsidP="003054FA">
            <w:pPr>
              <w:spacing w:before="80" w:after="40"/>
            </w:pPr>
            <w:r w:rsidRPr="009B25E2">
              <w:t>Firma Wielobranżowa MATRAB Marian Kaptur</w:t>
            </w:r>
          </w:p>
          <w:p w14:paraId="60099EAA" w14:textId="2C9FBC2A" w:rsidR="00286078" w:rsidRPr="009B25E2" w:rsidRDefault="009B25E2" w:rsidP="003054FA">
            <w:r>
              <w:t xml:space="preserve">Ul. </w:t>
            </w:r>
            <w:r w:rsidR="00286078" w:rsidRPr="009B25E2">
              <w:t>Zarabie</w:t>
            </w:r>
            <w:r w:rsidR="00286078" w:rsidRPr="009B25E2">
              <w:t xml:space="preserve"> </w:t>
            </w:r>
            <w:r w:rsidR="00286078" w:rsidRPr="009B25E2">
              <w:t>21a</w:t>
            </w:r>
            <w:r w:rsidR="00286078" w:rsidRPr="009B25E2">
              <w:t xml:space="preserve"> </w:t>
            </w:r>
          </w:p>
          <w:p w14:paraId="6C18D95D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32-410</w:t>
            </w:r>
            <w:r w:rsidRPr="009B25E2">
              <w:t xml:space="preserve"> </w:t>
            </w:r>
            <w:r w:rsidRPr="009B25E2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57BD6C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291 551.01 zł</w:t>
            </w:r>
          </w:p>
        </w:tc>
      </w:tr>
      <w:tr w:rsidR="00286078" w:rsidRPr="009B25E2" w14:paraId="0C895AFD" w14:textId="77777777" w:rsidTr="003054FA">
        <w:tc>
          <w:tcPr>
            <w:tcW w:w="1276" w:type="dxa"/>
            <w:shd w:val="clear" w:color="auto" w:fill="auto"/>
            <w:vAlign w:val="center"/>
          </w:tcPr>
          <w:p w14:paraId="5F2DF94D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C1EBD9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2</w:t>
            </w:r>
          </w:p>
        </w:tc>
        <w:tc>
          <w:tcPr>
            <w:tcW w:w="3969" w:type="dxa"/>
            <w:shd w:val="clear" w:color="auto" w:fill="auto"/>
          </w:tcPr>
          <w:p w14:paraId="07819464" w14:textId="77777777" w:rsidR="00286078" w:rsidRPr="009B25E2" w:rsidRDefault="00286078" w:rsidP="003054FA">
            <w:pPr>
              <w:spacing w:before="80" w:after="40"/>
            </w:pPr>
            <w:r w:rsidRPr="009B25E2">
              <w:t>Firma Wielobranżowa MATRAB Marian Kaptur</w:t>
            </w:r>
          </w:p>
          <w:p w14:paraId="1126686C" w14:textId="23316183" w:rsidR="00286078" w:rsidRPr="009B25E2" w:rsidRDefault="009B25E2" w:rsidP="003054FA">
            <w:r>
              <w:t xml:space="preserve">Ul. </w:t>
            </w:r>
            <w:r w:rsidR="00286078" w:rsidRPr="009B25E2">
              <w:t>Zarabie</w:t>
            </w:r>
            <w:r w:rsidR="00286078" w:rsidRPr="009B25E2">
              <w:t xml:space="preserve"> </w:t>
            </w:r>
            <w:r w:rsidR="00286078" w:rsidRPr="009B25E2">
              <w:t>21a</w:t>
            </w:r>
            <w:r w:rsidR="00286078" w:rsidRPr="009B25E2">
              <w:t xml:space="preserve"> </w:t>
            </w:r>
          </w:p>
          <w:p w14:paraId="0980A22A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32-410</w:t>
            </w:r>
            <w:r w:rsidRPr="009B25E2">
              <w:t xml:space="preserve"> </w:t>
            </w:r>
            <w:r w:rsidRPr="009B25E2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D9CC8F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458 663.93 zł</w:t>
            </w:r>
          </w:p>
        </w:tc>
      </w:tr>
      <w:tr w:rsidR="00286078" w:rsidRPr="009B25E2" w14:paraId="13F4FC9E" w14:textId="77777777" w:rsidTr="003054FA">
        <w:tc>
          <w:tcPr>
            <w:tcW w:w="1276" w:type="dxa"/>
            <w:shd w:val="clear" w:color="auto" w:fill="auto"/>
            <w:vAlign w:val="center"/>
          </w:tcPr>
          <w:p w14:paraId="0C744D41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46E52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3969" w:type="dxa"/>
            <w:shd w:val="clear" w:color="auto" w:fill="auto"/>
          </w:tcPr>
          <w:p w14:paraId="5EC92EB8" w14:textId="77777777" w:rsidR="00286078" w:rsidRPr="009B25E2" w:rsidRDefault="00286078" w:rsidP="003054FA">
            <w:pPr>
              <w:spacing w:before="80" w:after="40"/>
            </w:pPr>
            <w:proofErr w:type="spellStart"/>
            <w:r w:rsidRPr="009B25E2">
              <w:t>PRODiM</w:t>
            </w:r>
            <w:proofErr w:type="spellEnd"/>
            <w:r w:rsidRPr="009B25E2">
              <w:t xml:space="preserve"> Spółka z ograniczoną odpowiedzialnością</w:t>
            </w:r>
          </w:p>
          <w:p w14:paraId="671232CA" w14:textId="41430D36" w:rsidR="00286078" w:rsidRPr="009B25E2" w:rsidRDefault="009B25E2" w:rsidP="003054FA">
            <w:r>
              <w:t xml:space="preserve">Ul. </w:t>
            </w:r>
            <w:r w:rsidR="00286078" w:rsidRPr="009B25E2">
              <w:t>Blokowa</w:t>
            </w:r>
            <w:r w:rsidR="00286078" w:rsidRPr="009B25E2">
              <w:t xml:space="preserve"> </w:t>
            </w:r>
            <w:r w:rsidR="00286078" w:rsidRPr="009B25E2">
              <w:t>14</w:t>
            </w:r>
            <w:r w:rsidR="00286078" w:rsidRPr="009B25E2">
              <w:t xml:space="preserve"> </w:t>
            </w:r>
          </w:p>
          <w:p w14:paraId="40336971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31-752</w:t>
            </w:r>
            <w:r w:rsidRPr="009B25E2">
              <w:t xml:space="preserve"> </w:t>
            </w:r>
            <w:r w:rsidRPr="009B25E2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60E9C6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318 502.35 zł</w:t>
            </w:r>
          </w:p>
        </w:tc>
      </w:tr>
      <w:tr w:rsidR="00286078" w:rsidRPr="009B25E2" w14:paraId="770761EE" w14:textId="77777777" w:rsidTr="003054FA">
        <w:tc>
          <w:tcPr>
            <w:tcW w:w="1276" w:type="dxa"/>
            <w:shd w:val="clear" w:color="auto" w:fill="auto"/>
            <w:vAlign w:val="center"/>
          </w:tcPr>
          <w:p w14:paraId="388BE8E7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72C5E6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3969" w:type="dxa"/>
            <w:shd w:val="clear" w:color="auto" w:fill="auto"/>
          </w:tcPr>
          <w:p w14:paraId="501EFC8B" w14:textId="77777777" w:rsidR="00286078" w:rsidRPr="009B25E2" w:rsidRDefault="00286078" w:rsidP="003054FA">
            <w:pPr>
              <w:spacing w:before="80" w:after="40"/>
            </w:pPr>
            <w:r w:rsidRPr="009B25E2">
              <w:t xml:space="preserve">Krusz-Bud Piotr </w:t>
            </w:r>
            <w:proofErr w:type="spellStart"/>
            <w:r w:rsidRPr="009B25E2">
              <w:t>Iwulski</w:t>
            </w:r>
            <w:proofErr w:type="spellEnd"/>
            <w:r w:rsidRPr="009B25E2">
              <w:t xml:space="preserve"> Roboty Drogowo-Budowlane</w:t>
            </w:r>
          </w:p>
          <w:p w14:paraId="4FCB413A" w14:textId="77777777" w:rsidR="00286078" w:rsidRPr="009B25E2" w:rsidRDefault="00286078" w:rsidP="003054FA">
            <w:r w:rsidRPr="009B25E2">
              <w:lastRenderedPageBreak/>
              <w:t>Wola Batorska</w:t>
            </w:r>
            <w:r w:rsidRPr="009B25E2">
              <w:t xml:space="preserve"> </w:t>
            </w:r>
            <w:r w:rsidRPr="009B25E2">
              <w:t>2147/21</w:t>
            </w:r>
            <w:r w:rsidRPr="009B25E2">
              <w:t xml:space="preserve"> </w:t>
            </w:r>
          </w:p>
          <w:p w14:paraId="43923B04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32-007</w:t>
            </w:r>
            <w:r w:rsidRPr="009B25E2">
              <w:t xml:space="preserve"> </w:t>
            </w:r>
            <w:r w:rsidRPr="009B25E2">
              <w:t>Zabierzów Bocheński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EEE656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lastRenderedPageBreak/>
              <w:t>332 641.20 zł</w:t>
            </w:r>
          </w:p>
        </w:tc>
      </w:tr>
      <w:tr w:rsidR="00286078" w:rsidRPr="009B25E2" w14:paraId="053B00F9" w14:textId="77777777" w:rsidTr="003054FA">
        <w:tc>
          <w:tcPr>
            <w:tcW w:w="1276" w:type="dxa"/>
            <w:shd w:val="clear" w:color="auto" w:fill="auto"/>
            <w:vAlign w:val="center"/>
          </w:tcPr>
          <w:p w14:paraId="7144EEDB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8C2A16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1</w:t>
            </w:r>
          </w:p>
        </w:tc>
        <w:tc>
          <w:tcPr>
            <w:tcW w:w="3969" w:type="dxa"/>
            <w:shd w:val="clear" w:color="auto" w:fill="auto"/>
          </w:tcPr>
          <w:p w14:paraId="283788CD" w14:textId="77777777" w:rsidR="00286078" w:rsidRPr="009B25E2" w:rsidRDefault="00286078" w:rsidP="003054FA">
            <w:pPr>
              <w:spacing w:before="80" w:after="40"/>
            </w:pPr>
            <w:r w:rsidRPr="009B25E2">
              <w:t>Przedsiębiorstwo Drogowo-Mostowe Spółka Akcyjna</w:t>
            </w:r>
          </w:p>
          <w:p w14:paraId="7587EF38" w14:textId="1BFA44A5" w:rsidR="00286078" w:rsidRPr="009B25E2" w:rsidRDefault="009B25E2" w:rsidP="003054FA">
            <w:r>
              <w:t xml:space="preserve">Ul. </w:t>
            </w:r>
            <w:r w:rsidR="00286078" w:rsidRPr="009B25E2">
              <w:t>Drogowców</w:t>
            </w:r>
            <w:r w:rsidR="00286078" w:rsidRPr="009B25E2">
              <w:t xml:space="preserve"> </w:t>
            </w:r>
            <w:r w:rsidR="00286078" w:rsidRPr="009B25E2">
              <w:t>1</w:t>
            </w:r>
            <w:r w:rsidR="00286078" w:rsidRPr="009B25E2">
              <w:t xml:space="preserve"> </w:t>
            </w:r>
          </w:p>
          <w:p w14:paraId="7AF133DF" w14:textId="77777777" w:rsidR="00286078" w:rsidRPr="009B25E2" w:rsidRDefault="00286078" w:rsidP="003054FA">
            <w:pPr>
              <w:spacing w:after="80"/>
              <w:jc w:val="both"/>
            </w:pPr>
            <w:r w:rsidRPr="009B25E2">
              <w:t>39-200</w:t>
            </w:r>
            <w:r w:rsidRPr="009B25E2">
              <w:t xml:space="preserve"> </w:t>
            </w:r>
            <w:r w:rsidRPr="009B25E2"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5FEE05" w14:textId="77777777" w:rsidR="00286078" w:rsidRPr="009B25E2" w:rsidRDefault="00286078" w:rsidP="003054FA">
            <w:pPr>
              <w:spacing w:before="80" w:after="80"/>
              <w:jc w:val="center"/>
            </w:pPr>
            <w:r w:rsidRPr="009B25E2">
              <w:t>336 305.37 zł</w:t>
            </w:r>
          </w:p>
        </w:tc>
      </w:tr>
      <w:bookmarkEnd w:id="0"/>
    </w:tbl>
    <w:p w14:paraId="747EC310" w14:textId="77777777" w:rsidR="009B25E2" w:rsidRDefault="009B25E2" w:rsidP="00173B20">
      <w:pPr>
        <w:jc w:val="right"/>
      </w:pPr>
    </w:p>
    <w:p w14:paraId="4455C80B" w14:textId="77777777" w:rsidR="009B25E2" w:rsidRDefault="009B25E2" w:rsidP="00173B20">
      <w:pPr>
        <w:jc w:val="right"/>
      </w:pPr>
    </w:p>
    <w:p w14:paraId="4AB769A1" w14:textId="77777777" w:rsidR="009B25E2" w:rsidRDefault="009B25E2" w:rsidP="00173B20">
      <w:pPr>
        <w:jc w:val="right"/>
      </w:pPr>
    </w:p>
    <w:p w14:paraId="5E3ECA48" w14:textId="77777777" w:rsidR="009B25E2" w:rsidRDefault="009B25E2" w:rsidP="00173B20">
      <w:pPr>
        <w:jc w:val="right"/>
      </w:pPr>
    </w:p>
    <w:sectPr w:rsidR="009B25E2" w:rsidSect="00C874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9433E" w14:textId="77777777" w:rsidR="00C874B6" w:rsidRDefault="00C874B6">
      <w:r>
        <w:separator/>
      </w:r>
    </w:p>
  </w:endnote>
  <w:endnote w:type="continuationSeparator" w:id="0">
    <w:p w14:paraId="2F7B6311" w14:textId="77777777" w:rsidR="00C874B6" w:rsidRDefault="00C87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C3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98F5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D9FC" w14:textId="6B283F89" w:rsidR="009F189D" w:rsidRPr="009B25E2" w:rsidRDefault="009F189D" w:rsidP="009B25E2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162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33127" w14:textId="77777777" w:rsidR="009F189D" w:rsidRDefault="009F189D">
    <w:pPr>
      <w:pStyle w:val="Stopka"/>
      <w:tabs>
        <w:tab w:val="clear" w:pos="4536"/>
      </w:tabs>
      <w:jc w:val="center"/>
    </w:pPr>
  </w:p>
  <w:p w14:paraId="127181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700D5" w14:textId="77777777" w:rsidR="00C874B6" w:rsidRDefault="00C874B6">
      <w:r>
        <w:separator/>
      </w:r>
    </w:p>
  </w:footnote>
  <w:footnote w:type="continuationSeparator" w:id="0">
    <w:p w14:paraId="75569443" w14:textId="77777777" w:rsidR="00C874B6" w:rsidRDefault="00C87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52375" w14:textId="77777777" w:rsidR="00286078" w:rsidRDefault="00286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828B" w14:textId="77777777" w:rsidR="00286078" w:rsidRDefault="002860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8B796" w14:textId="77777777" w:rsidR="00286078" w:rsidRDefault="002860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4B6"/>
    <w:rsid w:val="00007727"/>
    <w:rsid w:val="00017720"/>
    <w:rsid w:val="00035488"/>
    <w:rsid w:val="000D7F25"/>
    <w:rsid w:val="000E00E5"/>
    <w:rsid w:val="00173B20"/>
    <w:rsid w:val="001C69FF"/>
    <w:rsid w:val="0023318D"/>
    <w:rsid w:val="0028607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B25E2"/>
    <w:rsid w:val="009D19BD"/>
    <w:rsid w:val="009F189D"/>
    <w:rsid w:val="00A80738"/>
    <w:rsid w:val="00BB547B"/>
    <w:rsid w:val="00C236D3"/>
    <w:rsid w:val="00C659E2"/>
    <w:rsid w:val="00C82837"/>
    <w:rsid w:val="00C874B6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BC1463"/>
  <w15:chartTrackingRefBased/>
  <w15:docId w15:val="{27DA824E-8E84-42B7-AFAA-C49C57A9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185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2024-03-20T11:32:00Z</cp:lastPrinted>
  <dcterms:created xsi:type="dcterms:W3CDTF">2024-03-20T11:33:00Z</dcterms:created>
  <dcterms:modified xsi:type="dcterms:W3CDTF">2024-03-20T11:33:00Z</dcterms:modified>
</cp:coreProperties>
</file>