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C5D49" w14:textId="7C47B086" w:rsidR="00843A88" w:rsidRPr="001A00D3" w:rsidRDefault="009C66C0" w:rsidP="00FD4AEC">
      <w:pPr>
        <w:spacing w:after="480"/>
        <w:jc w:val="right"/>
      </w:pPr>
      <w:r w:rsidRPr="001A00D3">
        <w:t>Niepołomice</w:t>
      </w:r>
      <w:r w:rsidR="00843A88" w:rsidRPr="001A00D3">
        <w:t xml:space="preserve"> dnia: </w:t>
      </w:r>
      <w:r w:rsidRPr="001A00D3">
        <w:t>2024-03-20</w:t>
      </w:r>
    </w:p>
    <w:p w14:paraId="52A3BA8C" w14:textId="2ED775B2" w:rsidR="00843A88" w:rsidRPr="001A00D3" w:rsidRDefault="009C66C0" w:rsidP="00843A88">
      <w:pPr>
        <w:spacing w:line="360" w:lineRule="auto"/>
        <w:rPr>
          <w:b/>
          <w:bCs/>
        </w:rPr>
      </w:pPr>
      <w:r w:rsidRPr="001A00D3">
        <w:rPr>
          <w:b/>
          <w:bCs/>
        </w:rPr>
        <w:t>GMINA NIEPOŁOMICE</w:t>
      </w:r>
    </w:p>
    <w:p w14:paraId="6E385E9B" w14:textId="64DD8FA6" w:rsidR="00843A88" w:rsidRPr="001A00D3" w:rsidRDefault="009C66C0" w:rsidP="00843A88">
      <w:pPr>
        <w:spacing w:line="360" w:lineRule="auto"/>
      </w:pPr>
      <w:r w:rsidRPr="001A00D3">
        <w:t>Pl. Zwycięstwa</w:t>
      </w:r>
      <w:r w:rsidR="00843A88" w:rsidRPr="001A00D3">
        <w:t xml:space="preserve"> </w:t>
      </w:r>
      <w:r w:rsidRPr="001A00D3">
        <w:t>13</w:t>
      </w:r>
    </w:p>
    <w:p w14:paraId="039240AC" w14:textId="189E28FA" w:rsidR="00843A88" w:rsidRPr="001A00D3" w:rsidRDefault="009C66C0" w:rsidP="00843A88">
      <w:r w:rsidRPr="001A00D3">
        <w:t>32-005</w:t>
      </w:r>
      <w:r w:rsidR="00843A88" w:rsidRPr="001A00D3">
        <w:t xml:space="preserve"> </w:t>
      </w:r>
      <w:r w:rsidRPr="001A00D3">
        <w:t>Niepołomice</w:t>
      </w:r>
    </w:p>
    <w:p w14:paraId="32DFFEF1" w14:textId="2E2D4187" w:rsidR="00843A88" w:rsidRPr="001A00D3" w:rsidRDefault="001A00D3" w:rsidP="00FD4AEC">
      <w:pPr>
        <w:spacing w:after="480"/>
        <w:jc w:val="both"/>
        <w:rPr>
          <w:bCs/>
        </w:rPr>
      </w:pPr>
      <w:r w:rsidRPr="001A00D3">
        <w:rPr>
          <w:bCs/>
        </w:rPr>
        <w:t>Pismo: ZP.271.6.2024.7</w:t>
      </w:r>
    </w:p>
    <w:p w14:paraId="564423C3" w14:textId="77777777" w:rsidR="00843A88" w:rsidRPr="001A00D3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1A00D3">
        <w:rPr>
          <w:b/>
        </w:rPr>
        <w:t>WYKONAWCY</w:t>
      </w:r>
    </w:p>
    <w:p w14:paraId="0F1CE33C" w14:textId="77777777" w:rsidR="00843A88" w:rsidRPr="001A00D3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1A00D3">
        <w:t>ubiegający się o zamówienie</w:t>
      </w:r>
    </w:p>
    <w:p w14:paraId="62461DC8" w14:textId="77777777" w:rsidR="004E4B64" w:rsidRPr="001A00D3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1A00D3">
        <w:rPr>
          <w:rFonts w:eastAsia="Calibri"/>
          <w:lang w:eastAsia="en-US"/>
        </w:rPr>
        <w:t xml:space="preserve">Dotyczy: </w:t>
      </w:r>
      <w:r w:rsidRPr="001A00D3">
        <w:t>postępowania o udzielenie zamówienia publicznego</w:t>
      </w:r>
      <w:r w:rsidRPr="001A00D3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1A00D3" w14:paraId="3CF8D895" w14:textId="77777777" w:rsidTr="00FD4AEC">
        <w:tc>
          <w:tcPr>
            <w:tcW w:w="2269" w:type="dxa"/>
            <w:shd w:val="clear" w:color="auto" w:fill="auto"/>
          </w:tcPr>
          <w:p w14:paraId="36F16935" w14:textId="77777777" w:rsidR="004E4B64" w:rsidRPr="001A00D3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1A00D3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65DF124" w14:textId="5E262093" w:rsidR="004E4B64" w:rsidRPr="001A00D3" w:rsidRDefault="009C66C0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1A00D3">
              <w:rPr>
                <w:bCs/>
              </w:rPr>
              <w:t>Rozbudowa istniejącej drogi gminnej ul. Akacjowej w dwóch częściach od ul. Kolejowej do ul. Brzeskiej i od ul. Brzeskiej do ul. Słonecznej</w:t>
            </w:r>
            <w:r w:rsidR="004E4B64" w:rsidRPr="001A00D3">
              <w:rPr>
                <w:bCs/>
              </w:rPr>
              <w:t>.</w:t>
            </w:r>
          </w:p>
        </w:tc>
      </w:tr>
      <w:tr w:rsidR="009C66C0" w:rsidRPr="001A00D3" w14:paraId="2DBCA949" w14:textId="77777777" w:rsidTr="003054FA">
        <w:tc>
          <w:tcPr>
            <w:tcW w:w="2269" w:type="dxa"/>
            <w:shd w:val="clear" w:color="auto" w:fill="auto"/>
          </w:tcPr>
          <w:p w14:paraId="691ECF47" w14:textId="77777777" w:rsidR="009C66C0" w:rsidRPr="001A00D3" w:rsidRDefault="009C66C0" w:rsidP="003054F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1A00D3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E02D545" w14:textId="141D19E0" w:rsidR="009C66C0" w:rsidRPr="001A00D3" w:rsidRDefault="009C66C0" w:rsidP="003054F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1A00D3">
              <w:rPr>
                <w:bCs/>
              </w:rPr>
              <w:t>ZP.271.6.2024</w:t>
            </w:r>
          </w:p>
        </w:tc>
      </w:tr>
    </w:tbl>
    <w:p w14:paraId="5C8C83FD" w14:textId="77777777" w:rsidR="004E4B64" w:rsidRPr="001A00D3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1A00D3" w14:paraId="29DE2631" w14:textId="77777777" w:rsidTr="00C46732">
        <w:tc>
          <w:tcPr>
            <w:tcW w:w="9330" w:type="dxa"/>
            <w:shd w:val="clear" w:color="auto" w:fill="F2F2F2"/>
            <w:hideMark/>
          </w:tcPr>
          <w:p w14:paraId="15B05CA0" w14:textId="77777777" w:rsidR="00843A88" w:rsidRPr="001A00D3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1A00D3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4A6BE4E4" w14:textId="5555EAD7" w:rsidR="0012774F" w:rsidRPr="001A00D3" w:rsidRDefault="00520165" w:rsidP="004E4B64">
      <w:pPr>
        <w:spacing w:before="600" w:after="240" w:line="360" w:lineRule="auto"/>
        <w:jc w:val="both"/>
      </w:pPr>
      <w:r w:rsidRPr="001A00D3">
        <w:t xml:space="preserve">Zamawiający, </w:t>
      </w:r>
      <w:r w:rsidR="009C66C0" w:rsidRPr="001A00D3">
        <w:rPr>
          <w:b/>
        </w:rPr>
        <w:t>GMINA NIEPOŁOMICE</w:t>
      </w:r>
      <w:r w:rsidRPr="001A00D3">
        <w:t xml:space="preserve">, działając na podstawie art. </w:t>
      </w:r>
      <w:r w:rsidR="00E74BC3" w:rsidRPr="001A00D3">
        <w:t>284</w:t>
      </w:r>
      <w:r w:rsidRPr="001A00D3">
        <w:t xml:space="preserve"> ust. </w:t>
      </w:r>
      <w:r w:rsidR="0029606A" w:rsidRPr="001A00D3">
        <w:t>6</w:t>
      </w:r>
      <w:r w:rsidRPr="001A00D3">
        <w:t xml:space="preserve"> ustawy z dnia </w:t>
      </w:r>
      <w:r w:rsidR="0029606A" w:rsidRPr="001A00D3">
        <w:t>11</w:t>
      </w:r>
      <w:r w:rsidRPr="001A00D3">
        <w:t xml:space="preserve"> </w:t>
      </w:r>
      <w:r w:rsidR="0029606A" w:rsidRPr="001A00D3">
        <w:t xml:space="preserve">września </w:t>
      </w:r>
      <w:r w:rsidRPr="001A00D3">
        <w:t>20</w:t>
      </w:r>
      <w:r w:rsidR="0029606A" w:rsidRPr="001A00D3">
        <w:t>19</w:t>
      </w:r>
      <w:r w:rsidRPr="001A00D3">
        <w:t xml:space="preserve"> r</w:t>
      </w:r>
      <w:r w:rsidR="0029606A" w:rsidRPr="001A00D3">
        <w:t>.</w:t>
      </w:r>
      <w:r w:rsidRPr="001A00D3">
        <w:t xml:space="preserve"> Prawo </w:t>
      </w:r>
      <w:r w:rsidR="0029606A" w:rsidRPr="001A00D3">
        <w:t>z</w:t>
      </w:r>
      <w:r w:rsidRPr="001A00D3">
        <w:t xml:space="preserve">amówień </w:t>
      </w:r>
      <w:r w:rsidR="0029606A" w:rsidRPr="001A00D3">
        <w:t>p</w:t>
      </w:r>
      <w:r w:rsidRPr="001A00D3">
        <w:t xml:space="preserve">ublicznych </w:t>
      </w:r>
      <w:r w:rsidR="009C66C0" w:rsidRPr="001A00D3">
        <w:t>(</w:t>
      </w:r>
      <w:proofErr w:type="spellStart"/>
      <w:r w:rsidR="009C66C0" w:rsidRPr="001A00D3">
        <w:t>t.j</w:t>
      </w:r>
      <w:proofErr w:type="spellEnd"/>
      <w:r w:rsidR="009C66C0" w:rsidRPr="001A00D3">
        <w:t>. Dz. U. z 2023r. poz. 1605</w:t>
      </w:r>
      <w:r w:rsidR="001A00D3">
        <w:t xml:space="preserve"> z </w:t>
      </w:r>
      <w:proofErr w:type="spellStart"/>
      <w:r w:rsidR="001A00D3">
        <w:t>późn.zmian</w:t>
      </w:r>
      <w:proofErr w:type="spellEnd"/>
      <w:r w:rsidR="001A00D3">
        <w:t>.</w:t>
      </w:r>
      <w:r w:rsidR="009C66C0" w:rsidRPr="001A00D3">
        <w:t>)</w:t>
      </w:r>
      <w:r w:rsidR="00BE7BFD" w:rsidRPr="001A00D3">
        <w:t xml:space="preserve">, </w:t>
      </w:r>
      <w:r w:rsidR="00E74BC3" w:rsidRPr="001A00D3">
        <w:t>udostępnia</w:t>
      </w:r>
      <w:r w:rsidR="00BE7BFD" w:rsidRPr="001A00D3">
        <w:t xml:space="preserve"> poniżej treść zapytań do S</w:t>
      </w:r>
      <w:r w:rsidR="0012774F" w:rsidRPr="001A00D3">
        <w:t>pecyfikacji Warunków Zamówienia (</w:t>
      </w:r>
      <w:r w:rsidR="0012774F" w:rsidRPr="001A00D3">
        <w:rPr>
          <w:lang w:eastAsia="ar-SA"/>
        </w:rPr>
        <w:t>zwanej dalej</w:t>
      </w:r>
      <w:r w:rsidR="0012774F" w:rsidRPr="001A00D3">
        <w:rPr>
          <w:b/>
          <w:lang w:eastAsia="ar-SA"/>
        </w:rPr>
        <w:t xml:space="preserve"> </w:t>
      </w:r>
      <w:r w:rsidR="0012774F" w:rsidRPr="001A00D3">
        <w:rPr>
          <w:bCs/>
          <w:lang w:eastAsia="ar-SA"/>
        </w:rPr>
        <w:t>”SWZ”)</w:t>
      </w:r>
      <w:r w:rsidR="00E74BC3" w:rsidRPr="001A00D3">
        <w:rPr>
          <w:bCs/>
          <w:lang w:eastAsia="ar-SA"/>
        </w:rPr>
        <w:t xml:space="preserve"> </w:t>
      </w:r>
      <w:r w:rsidR="00E74BC3" w:rsidRPr="001A00D3">
        <w:t>wraz z wyjaśnieniami</w:t>
      </w:r>
      <w:r w:rsidR="0012774F" w:rsidRPr="001A00D3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C66C0" w:rsidRPr="001A00D3" w14:paraId="7C67A071" w14:textId="77777777" w:rsidTr="003054FA">
        <w:tc>
          <w:tcPr>
            <w:tcW w:w="9356" w:type="dxa"/>
            <w:shd w:val="clear" w:color="auto" w:fill="auto"/>
          </w:tcPr>
          <w:p w14:paraId="647A4BCA" w14:textId="4415908E" w:rsidR="009C66C0" w:rsidRPr="001A00D3" w:rsidRDefault="009C66C0" w:rsidP="003054FA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1A00D3">
              <w:rPr>
                <w:b/>
                <w:bCs/>
              </w:rPr>
              <w:t>Pytanie</w:t>
            </w:r>
          </w:p>
          <w:p w14:paraId="468E0D7D" w14:textId="77777777" w:rsidR="009C66C0" w:rsidRPr="001A00D3" w:rsidRDefault="009C66C0" w:rsidP="003054FA">
            <w:pPr>
              <w:spacing w:after="120" w:line="360" w:lineRule="auto"/>
              <w:ind w:left="30" w:right="-72"/>
              <w:jc w:val="both"/>
            </w:pPr>
            <w:r w:rsidRPr="001A00D3">
              <w:t xml:space="preserve">Witam. W związku z planowanym udziałem w postępowaniu o udzielenie zamówienia </w:t>
            </w:r>
            <w:proofErr w:type="spellStart"/>
            <w:r w:rsidRPr="001A00D3">
              <w:t>pn</w:t>
            </w:r>
            <w:proofErr w:type="spellEnd"/>
            <w:r w:rsidRPr="001A00D3">
              <w:t>:  „Rozbudowa istniejącej drogi gminnej ul. Akacjowej w dwóch częściach od ul. Kolejowej do ul. Brzeskiej i od ul. Brzeskiej do ul. Słonecznej” proszę o wyjaśnienie treści SWZ:</w:t>
            </w:r>
          </w:p>
          <w:p w14:paraId="1C2B11CE" w14:textId="77777777" w:rsidR="009C66C0" w:rsidRPr="001A00D3" w:rsidRDefault="009C66C0" w:rsidP="003054FA">
            <w:pPr>
              <w:spacing w:after="120" w:line="360" w:lineRule="auto"/>
              <w:ind w:left="30" w:right="-72"/>
              <w:jc w:val="both"/>
            </w:pPr>
            <w:r w:rsidRPr="001A00D3">
              <w:t>1.  Proszę o potwierdzenie, że do wykonania nawierzchni bitumicznej jezdni należy przyjąć:</w:t>
            </w:r>
          </w:p>
          <w:p w14:paraId="0DD30540" w14:textId="77777777" w:rsidR="009C66C0" w:rsidRPr="001A00D3" w:rsidRDefault="009C66C0" w:rsidP="003054FA">
            <w:pPr>
              <w:spacing w:after="120" w:line="360" w:lineRule="auto"/>
              <w:ind w:left="30" w:right="-72"/>
              <w:jc w:val="both"/>
            </w:pPr>
            <w:r w:rsidRPr="001A00D3">
              <w:t>- beton asfaltowy AC 22P 35/50 KR3</w:t>
            </w:r>
          </w:p>
          <w:p w14:paraId="21D13DEB" w14:textId="77777777" w:rsidR="009C66C0" w:rsidRPr="001A00D3" w:rsidRDefault="009C66C0" w:rsidP="003054FA">
            <w:pPr>
              <w:spacing w:after="120" w:line="360" w:lineRule="auto"/>
              <w:ind w:left="30" w:right="-72"/>
              <w:jc w:val="both"/>
            </w:pPr>
            <w:r w:rsidRPr="001A00D3">
              <w:t>- beton asfaltowy AC 16W 35/50 KR3</w:t>
            </w:r>
          </w:p>
          <w:p w14:paraId="42BA7214" w14:textId="734115F1" w:rsidR="009C66C0" w:rsidRPr="001A00D3" w:rsidRDefault="009C66C0" w:rsidP="003054FA">
            <w:pPr>
              <w:spacing w:after="120" w:line="360" w:lineRule="auto"/>
              <w:ind w:left="30" w:right="-72"/>
              <w:jc w:val="both"/>
            </w:pPr>
            <w:r w:rsidRPr="001A00D3">
              <w:t>- beton asfaltowy AC 11S 50/70 KR3</w:t>
            </w:r>
          </w:p>
          <w:p w14:paraId="05B7401D" w14:textId="77777777" w:rsidR="009C66C0" w:rsidRPr="001A00D3" w:rsidRDefault="009C66C0" w:rsidP="003054FA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1A00D3">
              <w:rPr>
                <w:b/>
                <w:bCs/>
              </w:rPr>
              <w:t>Stanowisko (wyjaśnienie) Zamawiającego:</w:t>
            </w:r>
          </w:p>
          <w:p w14:paraId="622339A7" w14:textId="7B2EEC56" w:rsidR="009C66C0" w:rsidRPr="001A00D3" w:rsidRDefault="009C66C0" w:rsidP="003054FA">
            <w:pPr>
              <w:spacing w:after="60" w:line="360" w:lineRule="auto"/>
              <w:ind w:left="30" w:right="-72"/>
              <w:jc w:val="both"/>
            </w:pPr>
            <w:r w:rsidRPr="001A00D3">
              <w:t>Zamawiający potwierdza, że do wykonania nawierzchni bitumicznej jezdni należy przyjąć: - beton asfaltowy AC 22P 35/50 KR3 - beton asfaltowy AC 16W 35/50 KR3 - beton asfaltowy AC 11S 50/70 KR3</w:t>
            </w:r>
          </w:p>
        </w:tc>
      </w:tr>
    </w:tbl>
    <w:p w14:paraId="0C5E07DD" w14:textId="77777777" w:rsidR="00BE7BFD" w:rsidRDefault="00BE7BFD" w:rsidP="00520165">
      <w:pPr>
        <w:jc w:val="both"/>
      </w:pPr>
    </w:p>
    <w:p w14:paraId="245FDF19" w14:textId="77777777" w:rsidR="001A00D3" w:rsidRPr="001A00D3" w:rsidRDefault="001A00D3" w:rsidP="00520165">
      <w:pPr>
        <w:jc w:val="both"/>
      </w:pPr>
    </w:p>
    <w:sectPr w:rsidR="001A00D3" w:rsidRPr="001A00D3" w:rsidSect="007E73A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E2A4D1" w14:textId="77777777" w:rsidR="007E73A9" w:rsidRDefault="007E73A9">
      <w:r>
        <w:separator/>
      </w:r>
    </w:p>
  </w:endnote>
  <w:endnote w:type="continuationSeparator" w:id="0">
    <w:p w14:paraId="145122E1" w14:textId="77777777" w:rsidR="007E73A9" w:rsidRDefault="007E73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6C2E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E022E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00968" w14:textId="0CFE9A0D" w:rsidR="006D4AB3" w:rsidRPr="001A00D3" w:rsidRDefault="006D4AB3" w:rsidP="001A00D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0B03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15A98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714FDE1" w14:textId="77777777" w:rsidR="006D4AB3" w:rsidRDefault="006D4AB3">
    <w:pPr>
      <w:pStyle w:val="Stopka"/>
      <w:tabs>
        <w:tab w:val="clear" w:pos="4536"/>
        <w:tab w:val="left" w:pos="6237"/>
      </w:tabs>
    </w:pPr>
  </w:p>
  <w:p w14:paraId="4B5C5AC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2EFD99" w14:textId="77777777" w:rsidR="007E73A9" w:rsidRDefault="007E73A9">
      <w:r>
        <w:separator/>
      </w:r>
    </w:p>
  </w:footnote>
  <w:footnote w:type="continuationSeparator" w:id="0">
    <w:p w14:paraId="406009EC" w14:textId="77777777" w:rsidR="007E73A9" w:rsidRDefault="007E73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97FF9" w14:textId="77777777" w:rsidR="009C66C0" w:rsidRDefault="009C66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0D31F" w14:textId="77777777" w:rsidR="009C66C0" w:rsidRDefault="009C66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AE8AB" w14:textId="77777777" w:rsidR="009C66C0" w:rsidRDefault="009C66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72937507">
    <w:abstractNumId w:val="3"/>
  </w:num>
  <w:num w:numId="2" w16cid:durableId="241373774">
    <w:abstractNumId w:val="6"/>
  </w:num>
  <w:num w:numId="3" w16cid:durableId="1658267373">
    <w:abstractNumId w:val="2"/>
  </w:num>
  <w:num w:numId="4" w16cid:durableId="2111658887">
    <w:abstractNumId w:val="5"/>
  </w:num>
  <w:num w:numId="5" w16cid:durableId="195853206">
    <w:abstractNumId w:val="0"/>
  </w:num>
  <w:num w:numId="6" w16cid:durableId="2093351076">
    <w:abstractNumId w:val="1"/>
  </w:num>
  <w:num w:numId="7" w16cid:durableId="11724480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73A9"/>
    <w:rsid w:val="00031374"/>
    <w:rsid w:val="000A1097"/>
    <w:rsid w:val="000E2A8F"/>
    <w:rsid w:val="0012774F"/>
    <w:rsid w:val="00137A73"/>
    <w:rsid w:val="00144B7A"/>
    <w:rsid w:val="00180C6E"/>
    <w:rsid w:val="001A00D3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7E73A9"/>
    <w:rsid w:val="00843A88"/>
    <w:rsid w:val="00864A4B"/>
    <w:rsid w:val="00870F9F"/>
    <w:rsid w:val="008804B6"/>
    <w:rsid w:val="00897AB0"/>
    <w:rsid w:val="008A3553"/>
    <w:rsid w:val="009C66C0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374FB1"/>
  <w15:chartTrackingRefBased/>
  <w15:docId w15:val="{F456AB8C-A25E-4842-8E09-B509A0869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203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2024-03-20T08:24:00Z</cp:lastPrinted>
  <dcterms:created xsi:type="dcterms:W3CDTF">2024-03-20T08:28:00Z</dcterms:created>
  <dcterms:modified xsi:type="dcterms:W3CDTF">2024-03-20T08:28:00Z</dcterms:modified>
</cp:coreProperties>
</file>