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AA565" w14:textId="693817AA" w:rsidR="00EB1359" w:rsidRPr="003261E7" w:rsidRDefault="00324E25" w:rsidP="00EB1359">
      <w:pPr>
        <w:spacing w:after="240"/>
        <w:jc w:val="right"/>
        <w:rPr>
          <w:sz w:val="22"/>
          <w:szCs w:val="22"/>
        </w:rPr>
      </w:pPr>
      <w:r w:rsidRPr="00324E2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10A80">
        <w:rPr>
          <w:sz w:val="22"/>
          <w:szCs w:val="22"/>
        </w:rPr>
        <w:t>20.03.2024 r.</w:t>
      </w:r>
    </w:p>
    <w:p w14:paraId="3177D18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CAD3C72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CF4C18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4B1F36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9D44EE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0E2BCA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56BD48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4C5A0C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CB6BD2D" w14:textId="57402F76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070D1B">
        <w:rPr>
          <w:b/>
          <w:sz w:val="28"/>
          <w:szCs w:val="24"/>
        </w:rPr>
        <w:t>3,4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4E25" w:rsidRPr="003261E7" w14:paraId="5736A490" w14:textId="77777777" w:rsidTr="00677C94">
        <w:trPr>
          <w:trHeight w:val="638"/>
        </w:trPr>
        <w:tc>
          <w:tcPr>
            <w:tcW w:w="959" w:type="dxa"/>
            <w:shd w:val="clear" w:color="auto" w:fill="auto"/>
          </w:tcPr>
          <w:p w14:paraId="498445FB" w14:textId="77777777" w:rsidR="00324E25" w:rsidRPr="003261E7" w:rsidRDefault="00324E25" w:rsidP="00677C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7D97D4" w14:textId="77777777" w:rsidR="00324E25" w:rsidRPr="003261E7" w:rsidRDefault="00324E25" w:rsidP="00677C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4E2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4E25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4E25">
              <w:rPr>
                <w:b/>
                <w:sz w:val="22"/>
                <w:szCs w:val="22"/>
              </w:rPr>
              <w:t>ZP/7/2024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6540E9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1C08E5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322B259" w14:textId="52A7DAFB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p w14:paraId="3520C006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A2884D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68C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F99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D7E87B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24E25" w:rsidRPr="00EB1359" w14:paraId="372F0F64" w14:textId="77777777" w:rsidTr="00677C9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098A" w14:textId="77777777" w:rsidR="00324E25" w:rsidRPr="00710915" w:rsidRDefault="00324E25" w:rsidP="00677C9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4E2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E061" w14:textId="77777777" w:rsidR="00324E25" w:rsidRPr="00EB1359" w:rsidRDefault="00324E25" w:rsidP="00677C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4E25">
              <w:rPr>
                <w:b/>
                <w:sz w:val="22"/>
                <w:szCs w:val="22"/>
              </w:rPr>
              <w:t>Pakiet 3 - Dynamiczna śruba biodrowa</w:t>
            </w:r>
          </w:p>
          <w:p w14:paraId="0D0E32CE" w14:textId="6F4A699F" w:rsidR="00324E25" w:rsidRDefault="00324E25" w:rsidP="00070D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70D1B">
              <w:rPr>
                <w:sz w:val="22"/>
                <w:szCs w:val="22"/>
              </w:rPr>
              <w:t xml:space="preserve"> art. 255 pkt 1 Pzp, </w:t>
            </w:r>
            <w:r w:rsidRPr="00324E2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AB970F3" w14:textId="6ECA5E9E" w:rsidR="00324E25" w:rsidRPr="00EB1359" w:rsidRDefault="00324E25" w:rsidP="00677C9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24E25">
              <w:rPr>
                <w:sz w:val="22"/>
                <w:szCs w:val="22"/>
              </w:rPr>
              <w:t xml:space="preserve">Uzasadnienie faktyczne: </w:t>
            </w:r>
            <w:r w:rsidR="00070D1B">
              <w:rPr>
                <w:sz w:val="22"/>
                <w:szCs w:val="22"/>
              </w:rPr>
              <w:t xml:space="preserve"> </w:t>
            </w:r>
            <w:r w:rsidRPr="00324E25">
              <w:rPr>
                <w:sz w:val="22"/>
                <w:szCs w:val="22"/>
              </w:rPr>
              <w:t>Brak ofert w pakiecie.</w:t>
            </w:r>
          </w:p>
        </w:tc>
      </w:tr>
      <w:tr w:rsidR="00324E25" w:rsidRPr="00EB1359" w14:paraId="707E162E" w14:textId="77777777" w:rsidTr="00677C9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4593" w14:textId="77777777" w:rsidR="00324E25" w:rsidRPr="00710915" w:rsidRDefault="00324E25" w:rsidP="00677C9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4E2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CE80" w14:textId="77777777" w:rsidR="00324E25" w:rsidRPr="00EB1359" w:rsidRDefault="00324E25" w:rsidP="00677C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4E25">
              <w:rPr>
                <w:b/>
                <w:sz w:val="22"/>
                <w:szCs w:val="22"/>
              </w:rPr>
              <w:t>Pakiet 4 - Płyty do artrodezy stawu śródstopno-klinowego</w:t>
            </w:r>
          </w:p>
          <w:p w14:paraId="64A037B5" w14:textId="280EF2CE" w:rsidR="00324E25" w:rsidRDefault="00324E25" w:rsidP="00070D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70D1B">
              <w:rPr>
                <w:sz w:val="22"/>
                <w:szCs w:val="22"/>
              </w:rPr>
              <w:t xml:space="preserve"> art. 255 pkt 1 Pzp, </w:t>
            </w:r>
            <w:r w:rsidRPr="00324E2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B3EBA4E" w14:textId="5E228EBA" w:rsidR="00324E25" w:rsidRPr="00EB1359" w:rsidRDefault="00324E25" w:rsidP="00070D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070D1B">
              <w:rPr>
                <w:sz w:val="22"/>
                <w:szCs w:val="22"/>
              </w:rPr>
              <w:t xml:space="preserve">  </w:t>
            </w:r>
            <w:r w:rsidRPr="00324E25">
              <w:rPr>
                <w:sz w:val="22"/>
                <w:szCs w:val="22"/>
              </w:rPr>
              <w:t>Brak ofert w pakiecie.</w:t>
            </w:r>
          </w:p>
        </w:tc>
      </w:tr>
    </w:tbl>
    <w:p w14:paraId="3025C65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FFF21" w14:textId="77777777" w:rsidR="00324E25" w:rsidRDefault="00324E25" w:rsidP="00324E25">
      <w:r>
        <w:separator/>
      </w:r>
    </w:p>
  </w:endnote>
  <w:endnote w:type="continuationSeparator" w:id="0">
    <w:p w14:paraId="0678B0F6" w14:textId="77777777" w:rsidR="00324E25" w:rsidRDefault="00324E25" w:rsidP="00324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E6656" w14:textId="77777777" w:rsidR="00324E25" w:rsidRDefault="00324E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7F680" w14:textId="77777777" w:rsidR="00324E25" w:rsidRDefault="00324E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25E1C" w14:textId="77777777" w:rsidR="00324E25" w:rsidRDefault="00324E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6E46" w14:textId="77777777" w:rsidR="00324E25" w:rsidRDefault="00324E25" w:rsidP="00324E25">
      <w:r>
        <w:separator/>
      </w:r>
    </w:p>
  </w:footnote>
  <w:footnote w:type="continuationSeparator" w:id="0">
    <w:p w14:paraId="728E6622" w14:textId="77777777" w:rsidR="00324E25" w:rsidRDefault="00324E25" w:rsidP="00324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1AF0C" w14:textId="77777777" w:rsidR="00324E25" w:rsidRDefault="00324E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E9F5B" w14:textId="77777777" w:rsidR="00324E25" w:rsidRDefault="00324E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69886" w14:textId="77777777" w:rsidR="00324E25" w:rsidRDefault="00324E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1EE"/>
    <w:rsid w:val="00010B31"/>
    <w:rsid w:val="00070D1B"/>
    <w:rsid w:val="00104963"/>
    <w:rsid w:val="00150F65"/>
    <w:rsid w:val="00324E25"/>
    <w:rsid w:val="00775DAE"/>
    <w:rsid w:val="00823326"/>
    <w:rsid w:val="00856A3E"/>
    <w:rsid w:val="00894412"/>
    <w:rsid w:val="009462DF"/>
    <w:rsid w:val="009500EB"/>
    <w:rsid w:val="00993EFC"/>
    <w:rsid w:val="00AB31EE"/>
    <w:rsid w:val="00AB3E72"/>
    <w:rsid w:val="00AC1A4B"/>
    <w:rsid w:val="00C10A80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5A448"/>
  <w15:chartTrackingRefBased/>
  <w15:docId w15:val="{36607D30-FE03-46F5-A1F7-B080515D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24E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dcterms:created xsi:type="dcterms:W3CDTF">2024-03-18T09:39:00Z</dcterms:created>
  <dcterms:modified xsi:type="dcterms:W3CDTF">2024-03-20T10:19:00Z</dcterms:modified>
</cp:coreProperties>
</file>