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1F86" w14:textId="2E07BD41" w:rsidR="00FB7F50" w:rsidRPr="002245BE" w:rsidRDefault="00A7028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028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177DB">
        <w:rPr>
          <w:sz w:val="22"/>
          <w:szCs w:val="22"/>
        </w:rPr>
        <w:t>20.03.2024 r.</w:t>
      </w:r>
    </w:p>
    <w:p w14:paraId="6F64AD01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44DDF6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A8106FB" w14:textId="77777777" w:rsidR="002032C0" w:rsidRPr="002032C0" w:rsidRDefault="002032C0" w:rsidP="002032C0">
      <w:r w:rsidRPr="002032C0">
        <w:t>ul. Prądnicka 35-37</w:t>
      </w:r>
    </w:p>
    <w:p w14:paraId="02F58F5F" w14:textId="77777777" w:rsidR="002032C0" w:rsidRPr="002032C0" w:rsidRDefault="002032C0" w:rsidP="002032C0">
      <w:r w:rsidRPr="002032C0">
        <w:t>31-202 Kraków</w:t>
      </w:r>
    </w:p>
    <w:p w14:paraId="2189EE3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385023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7028D" w:rsidRPr="00607F9B" w14:paraId="33099808" w14:textId="77777777" w:rsidTr="00677C94">
        <w:trPr>
          <w:trHeight w:val="638"/>
        </w:trPr>
        <w:tc>
          <w:tcPr>
            <w:tcW w:w="959" w:type="dxa"/>
            <w:shd w:val="clear" w:color="auto" w:fill="auto"/>
          </w:tcPr>
          <w:p w14:paraId="60B1B11F" w14:textId="77777777" w:rsidR="00A7028D" w:rsidRPr="00607F9B" w:rsidRDefault="00A7028D" w:rsidP="00677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E4C942" w14:textId="77777777" w:rsidR="00A7028D" w:rsidRPr="00607F9B" w:rsidRDefault="00A7028D" w:rsidP="00677C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028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028D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028D">
              <w:rPr>
                <w:b/>
                <w:sz w:val="22"/>
                <w:szCs w:val="22"/>
              </w:rPr>
              <w:t>ZP/7/2024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21A477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7028D" w14:paraId="6F087944" w14:textId="77777777" w:rsidTr="00677C94">
        <w:trPr>
          <w:cantSplit/>
        </w:trPr>
        <w:tc>
          <w:tcPr>
            <w:tcW w:w="9072" w:type="dxa"/>
          </w:tcPr>
          <w:p w14:paraId="1533A068" w14:textId="77777777" w:rsidR="00A7028D" w:rsidRPr="00D26ED6" w:rsidRDefault="00A7028D" w:rsidP="00677C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028D">
              <w:rPr>
                <w:b/>
                <w:sz w:val="22"/>
                <w:szCs w:val="22"/>
              </w:rPr>
              <w:t>Stryker Polska Sp. z o.o.</w:t>
            </w:r>
          </w:p>
          <w:p w14:paraId="789D6DE6" w14:textId="77777777" w:rsidR="00A7028D" w:rsidRPr="009F0E5C" w:rsidRDefault="00A7028D" w:rsidP="00677C94">
            <w:pPr>
              <w:jc w:val="both"/>
              <w:rPr>
                <w:bCs/>
                <w:sz w:val="22"/>
                <w:szCs w:val="22"/>
              </w:rPr>
            </w:pPr>
            <w:r w:rsidRPr="00A7028D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28D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8E12A1" w14:textId="77777777" w:rsidR="00A7028D" w:rsidRPr="009F0E5C" w:rsidRDefault="00A7028D" w:rsidP="00677C94">
            <w:pPr>
              <w:jc w:val="both"/>
              <w:rPr>
                <w:bCs/>
                <w:sz w:val="22"/>
                <w:szCs w:val="22"/>
              </w:rPr>
            </w:pPr>
            <w:r w:rsidRPr="00A7028D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28D">
              <w:rPr>
                <w:bCs/>
                <w:sz w:val="22"/>
                <w:szCs w:val="22"/>
              </w:rPr>
              <w:t>Warszawa</w:t>
            </w:r>
          </w:p>
          <w:p w14:paraId="476D90EA" w14:textId="77777777" w:rsidR="00A7028D" w:rsidRDefault="00A7028D" w:rsidP="00677C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5D4676" w14:textId="77777777" w:rsidR="00A7028D" w:rsidRPr="00211A34" w:rsidRDefault="00A7028D" w:rsidP="00677C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7028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028D">
              <w:rPr>
                <w:sz w:val="22"/>
                <w:szCs w:val="22"/>
              </w:rPr>
              <w:t>Pakiet 1 - Chirurgia kręgosłupa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03134D" w14:textId="5F559A88" w:rsidR="00A7028D" w:rsidRDefault="00A7028D" w:rsidP="003B2B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B2BDC">
              <w:rPr>
                <w:color w:val="000000"/>
                <w:sz w:val="22"/>
                <w:szCs w:val="22"/>
              </w:rPr>
              <w:t xml:space="preserve"> </w:t>
            </w:r>
            <w:r w:rsidRPr="00A7028D">
              <w:t>Jedyna oferta. Spełnia wymagania SWZ.</w:t>
            </w:r>
          </w:p>
        </w:tc>
      </w:tr>
      <w:tr w:rsidR="00A7028D" w14:paraId="738EFB6F" w14:textId="77777777" w:rsidTr="00677C94">
        <w:trPr>
          <w:cantSplit/>
        </w:trPr>
        <w:tc>
          <w:tcPr>
            <w:tcW w:w="9072" w:type="dxa"/>
          </w:tcPr>
          <w:p w14:paraId="3321260E" w14:textId="77777777" w:rsidR="00A7028D" w:rsidRPr="00D26ED6" w:rsidRDefault="00A7028D" w:rsidP="00677C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028D">
              <w:rPr>
                <w:b/>
                <w:sz w:val="22"/>
                <w:szCs w:val="22"/>
              </w:rPr>
              <w:t>Johnson &amp; Johnson Poland Sp. z o.o.</w:t>
            </w:r>
          </w:p>
          <w:p w14:paraId="19BDC6C6" w14:textId="77777777" w:rsidR="00A7028D" w:rsidRPr="009F0E5C" w:rsidRDefault="00A7028D" w:rsidP="00677C94">
            <w:pPr>
              <w:jc w:val="both"/>
              <w:rPr>
                <w:bCs/>
                <w:sz w:val="22"/>
                <w:szCs w:val="22"/>
              </w:rPr>
            </w:pPr>
            <w:r w:rsidRPr="00A7028D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28D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7F4BAF" w14:textId="77777777" w:rsidR="00A7028D" w:rsidRPr="009F0E5C" w:rsidRDefault="00A7028D" w:rsidP="00677C94">
            <w:pPr>
              <w:jc w:val="both"/>
              <w:rPr>
                <w:bCs/>
                <w:sz w:val="22"/>
                <w:szCs w:val="22"/>
              </w:rPr>
            </w:pPr>
            <w:r w:rsidRPr="00A7028D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28D">
              <w:rPr>
                <w:bCs/>
                <w:sz w:val="22"/>
                <w:szCs w:val="22"/>
              </w:rPr>
              <w:t>Warszawa</w:t>
            </w:r>
          </w:p>
          <w:p w14:paraId="4E87436D" w14:textId="77777777" w:rsidR="00A7028D" w:rsidRDefault="00A7028D" w:rsidP="00677C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2980C" w14:textId="77777777" w:rsidR="00A7028D" w:rsidRPr="00211A34" w:rsidRDefault="00A7028D" w:rsidP="00677C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7028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028D">
              <w:rPr>
                <w:sz w:val="22"/>
                <w:szCs w:val="22"/>
              </w:rPr>
              <w:t>Pakiet 2 - Płyty do artrodezy nadgarstka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F3FF1D" w14:textId="47016F45" w:rsidR="00A7028D" w:rsidRDefault="00A7028D" w:rsidP="003B2B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B2BDC">
              <w:rPr>
                <w:color w:val="000000"/>
                <w:sz w:val="22"/>
                <w:szCs w:val="22"/>
              </w:rPr>
              <w:t xml:space="preserve"> </w:t>
            </w:r>
            <w:r w:rsidRPr="00A7028D">
              <w:t>Jedyna oferta. Spełnia wymagania SWZ.</w:t>
            </w:r>
          </w:p>
        </w:tc>
      </w:tr>
    </w:tbl>
    <w:p w14:paraId="4F50D3D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3009971" w14:textId="77777777" w:rsidTr="0057114B">
        <w:tc>
          <w:tcPr>
            <w:tcW w:w="2169" w:type="dxa"/>
            <w:shd w:val="clear" w:color="auto" w:fill="F3F3F3"/>
            <w:vAlign w:val="center"/>
          </w:tcPr>
          <w:p w14:paraId="6ADC15DA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83F4D39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4F82557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561523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3FFAF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A7028D" w:rsidRPr="00834EF4" w14:paraId="7CEBEA98" w14:textId="77777777" w:rsidTr="00677C94">
        <w:tc>
          <w:tcPr>
            <w:tcW w:w="2169" w:type="dxa"/>
            <w:shd w:val="clear" w:color="auto" w:fill="auto"/>
          </w:tcPr>
          <w:p w14:paraId="490B2625" w14:textId="77777777" w:rsidR="00A7028D" w:rsidRPr="00211A34" w:rsidRDefault="00A7028D" w:rsidP="00677C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028D">
              <w:rPr>
                <w:sz w:val="20"/>
                <w:szCs w:val="20"/>
              </w:rPr>
              <w:t>Pakiet 1 - Chirurgia kręgosłupa</w:t>
            </w:r>
          </w:p>
        </w:tc>
        <w:tc>
          <w:tcPr>
            <w:tcW w:w="2793" w:type="dxa"/>
            <w:shd w:val="clear" w:color="auto" w:fill="auto"/>
          </w:tcPr>
          <w:p w14:paraId="4BC325B8" w14:textId="77777777" w:rsidR="00A7028D" w:rsidRPr="00211A34" w:rsidRDefault="00A7028D" w:rsidP="00677C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28D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188AF13E" w14:textId="77777777" w:rsidR="00A7028D" w:rsidRPr="00211A34" w:rsidRDefault="00A7028D" w:rsidP="00677C94">
            <w:pPr>
              <w:rPr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28D">
              <w:rPr>
                <w:sz w:val="20"/>
                <w:szCs w:val="20"/>
              </w:rPr>
              <w:t>35</w:t>
            </w:r>
          </w:p>
          <w:p w14:paraId="2555927E" w14:textId="77777777" w:rsidR="00A7028D" w:rsidRPr="00211A34" w:rsidRDefault="00A7028D" w:rsidP="00677C94">
            <w:pPr>
              <w:spacing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28D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EE1C3BD" w14:textId="77777777" w:rsidR="00A7028D" w:rsidRPr="00A7028D" w:rsidRDefault="00A7028D" w:rsidP="00677C94">
            <w:pPr>
              <w:spacing w:before="40" w:after="40"/>
              <w:rPr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1 - Cena - 360.00</w:t>
            </w:r>
          </w:p>
          <w:p w14:paraId="161F0CF1" w14:textId="77777777" w:rsidR="00A7028D" w:rsidRPr="00211A34" w:rsidRDefault="00A7028D" w:rsidP="00677C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4046E1" w14:textId="77777777" w:rsidR="00A7028D" w:rsidRPr="00211A34" w:rsidRDefault="00A7028D" w:rsidP="00677C94">
            <w:pPr>
              <w:jc w:val="center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 xml:space="preserve">  600,00</w:t>
            </w:r>
          </w:p>
        </w:tc>
      </w:tr>
      <w:tr w:rsidR="00A7028D" w:rsidRPr="00834EF4" w14:paraId="776B779D" w14:textId="77777777" w:rsidTr="00677C94">
        <w:tc>
          <w:tcPr>
            <w:tcW w:w="2169" w:type="dxa"/>
            <w:shd w:val="clear" w:color="auto" w:fill="auto"/>
          </w:tcPr>
          <w:p w14:paraId="0193C6A7" w14:textId="77777777" w:rsidR="00A7028D" w:rsidRPr="00211A34" w:rsidRDefault="00A7028D" w:rsidP="00677C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7028D">
              <w:rPr>
                <w:sz w:val="20"/>
                <w:szCs w:val="20"/>
              </w:rPr>
              <w:t>Pakiet 2 - Płyty do artrodezy nadgarstka</w:t>
            </w:r>
          </w:p>
        </w:tc>
        <w:tc>
          <w:tcPr>
            <w:tcW w:w="2793" w:type="dxa"/>
            <w:shd w:val="clear" w:color="auto" w:fill="auto"/>
          </w:tcPr>
          <w:p w14:paraId="1D38AAD8" w14:textId="77777777" w:rsidR="00A7028D" w:rsidRPr="00211A34" w:rsidRDefault="00A7028D" w:rsidP="00677C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28D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21FEE076" w14:textId="77777777" w:rsidR="00A7028D" w:rsidRPr="00211A34" w:rsidRDefault="00A7028D" w:rsidP="00677C94">
            <w:pPr>
              <w:rPr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28D">
              <w:rPr>
                <w:sz w:val="20"/>
                <w:szCs w:val="20"/>
              </w:rPr>
              <w:t>24</w:t>
            </w:r>
          </w:p>
          <w:p w14:paraId="49F5D27D" w14:textId="77777777" w:rsidR="00A7028D" w:rsidRPr="00211A34" w:rsidRDefault="00A7028D" w:rsidP="00677C94">
            <w:pPr>
              <w:spacing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28D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698EFC5" w14:textId="77777777" w:rsidR="00A7028D" w:rsidRPr="00A7028D" w:rsidRDefault="00A7028D" w:rsidP="00677C94">
            <w:pPr>
              <w:spacing w:before="40" w:after="40"/>
              <w:rPr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1 - Cena - 360.00</w:t>
            </w:r>
          </w:p>
          <w:p w14:paraId="64333F5E" w14:textId="77777777" w:rsidR="00A7028D" w:rsidRPr="00211A34" w:rsidRDefault="00A7028D" w:rsidP="00677C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12DB15" w14:textId="77777777" w:rsidR="00A7028D" w:rsidRPr="00211A34" w:rsidRDefault="00A7028D" w:rsidP="00677C94">
            <w:pPr>
              <w:jc w:val="center"/>
              <w:rPr>
                <w:color w:val="000000"/>
                <w:sz w:val="20"/>
                <w:szCs w:val="20"/>
              </w:rPr>
            </w:pPr>
            <w:r w:rsidRPr="00A7028D">
              <w:rPr>
                <w:sz w:val="20"/>
                <w:szCs w:val="20"/>
              </w:rPr>
              <w:t xml:space="preserve">  600,00</w:t>
            </w:r>
          </w:p>
        </w:tc>
      </w:tr>
    </w:tbl>
    <w:p w14:paraId="70D8AAB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439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D4A03" w14:textId="77777777" w:rsidR="006439FC" w:rsidRDefault="006439FC">
      <w:r>
        <w:separator/>
      </w:r>
    </w:p>
  </w:endnote>
  <w:endnote w:type="continuationSeparator" w:id="0">
    <w:p w14:paraId="4249BDEB" w14:textId="77777777" w:rsidR="006439FC" w:rsidRDefault="0064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A3F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80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2DB6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CCC1D5" w14:textId="7FBD52D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CC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364C" w14:textId="77777777" w:rsidR="006439FC" w:rsidRDefault="006439FC">
      <w:r>
        <w:separator/>
      </w:r>
    </w:p>
  </w:footnote>
  <w:footnote w:type="continuationSeparator" w:id="0">
    <w:p w14:paraId="06A07F7C" w14:textId="77777777" w:rsidR="006439FC" w:rsidRDefault="00643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7F6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08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35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9FC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B2BD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39FC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7DB"/>
    <w:rsid w:val="00A7028D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B8F77"/>
  <w15:chartTrackingRefBased/>
  <w15:docId w15:val="{55946273-CD41-43AC-AE0B-10984145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2024-03-18T09:34:00Z</dcterms:created>
  <dcterms:modified xsi:type="dcterms:W3CDTF">2024-03-20T10:18:00Z</dcterms:modified>
</cp:coreProperties>
</file>