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DAB57" w14:textId="77777777" w:rsidR="003E6519" w:rsidRPr="009432A1" w:rsidRDefault="00C86E6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86E68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C86E68">
        <w:rPr>
          <w:rFonts w:ascii="Arial" w:hAnsi="Arial" w:cs="Arial"/>
          <w:sz w:val="24"/>
          <w:szCs w:val="24"/>
        </w:rPr>
        <w:t>2024-03-19</w:t>
      </w:r>
    </w:p>
    <w:p w14:paraId="5F930657" w14:textId="77777777" w:rsidR="003E6519" w:rsidRPr="009432A1" w:rsidRDefault="00C86E6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86E6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6671A5D" w14:textId="77777777" w:rsidR="003E6519" w:rsidRPr="009432A1" w:rsidRDefault="00C86E6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C86E68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86E68">
        <w:rPr>
          <w:rFonts w:ascii="Arial" w:hAnsi="Arial" w:cs="Arial"/>
          <w:sz w:val="24"/>
          <w:szCs w:val="24"/>
        </w:rPr>
        <w:t>66</w:t>
      </w:r>
    </w:p>
    <w:p w14:paraId="5C6B24B2" w14:textId="77777777" w:rsidR="003E6519" w:rsidRPr="009432A1" w:rsidRDefault="00C86E68" w:rsidP="003E6519">
      <w:pPr>
        <w:rPr>
          <w:rFonts w:ascii="Arial" w:hAnsi="Arial" w:cs="Arial"/>
          <w:sz w:val="24"/>
          <w:szCs w:val="24"/>
        </w:rPr>
      </w:pPr>
      <w:r w:rsidRPr="00C86E68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C86E68">
        <w:rPr>
          <w:rFonts w:ascii="Arial" w:hAnsi="Arial" w:cs="Arial"/>
          <w:sz w:val="24"/>
          <w:szCs w:val="24"/>
        </w:rPr>
        <w:t>Kraków</w:t>
      </w:r>
    </w:p>
    <w:p w14:paraId="156BA260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D40EAF4" w14:textId="77777777" w:rsidR="003E6519" w:rsidRDefault="003E6519" w:rsidP="00052EB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C058377" w14:textId="6FED630A" w:rsidR="00052EB2" w:rsidRPr="00052EB2" w:rsidRDefault="00052EB2" w:rsidP="003E6519">
      <w:pPr>
        <w:spacing w:after="600"/>
        <w:jc w:val="both"/>
        <w:rPr>
          <w:bCs/>
          <w:sz w:val="24"/>
          <w:szCs w:val="24"/>
        </w:rPr>
      </w:pPr>
      <w:r w:rsidRPr="00052EB2">
        <w:rPr>
          <w:rFonts w:ascii="Arial" w:hAnsi="Arial" w:cs="Arial"/>
          <w:bCs/>
          <w:sz w:val="24"/>
          <w:szCs w:val="24"/>
        </w:rPr>
        <w:t>SZP-271-3/24-</w:t>
      </w:r>
      <w:r w:rsidR="00600399">
        <w:rPr>
          <w:rFonts w:ascii="Arial" w:hAnsi="Arial" w:cs="Arial"/>
          <w:bCs/>
          <w:sz w:val="24"/>
          <w:szCs w:val="24"/>
        </w:rPr>
        <w:t>172</w:t>
      </w:r>
      <w:r w:rsidRPr="00052EB2">
        <w:rPr>
          <w:rFonts w:ascii="Arial" w:hAnsi="Arial" w:cs="Arial"/>
          <w:bCs/>
          <w:sz w:val="24"/>
          <w:szCs w:val="24"/>
        </w:rPr>
        <w:t>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8EFAEC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8287AE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09BED6A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E102B9C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D65BF10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9D73B94" w14:textId="77777777" w:rsidTr="001A0FA2">
        <w:tc>
          <w:tcPr>
            <w:tcW w:w="2269" w:type="dxa"/>
            <w:shd w:val="clear" w:color="auto" w:fill="auto"/>
          </w:tcPr>
          <w:p w14:paraId="035F95EB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070854" w14:textId="77777777" w:rsidR="003E6519" w:rsidRPr="004E4B64" w:rsidRDefault="00C86E6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6E68">
              <w:rPr>
                <w:rFonts w:ascii="Arial" w:hAnsi="Arial" w:cs="Arial"/>
                <w:bCs/>
                <w:sz w:val="24"/>
                <w:szCs w:val="24"/>
              </w:rPr>
              <w:t>Zakup i dostawa odzieży i obuwia operacyjnego i ochronnego dla personelu medycznego Szpitala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86E68" w:rsidRPr="004E4B64" w14:paraId="18F77F42" w14:textId="77777777" w:rsidTr="00070A02">
        <w:tc>
          <w:tcPr>
            <w:tcW w:w="2269" w:type="dxa"/>
            <w:shd w:val="clear" w:color="auto" w:fill="auto"/>
          </w:tcPr>
          <w:p w14:paraId="51159E64" w14:textId="77777777" w:rsidR="00C86E68" w:rsidRPr="004E4B64" w:rsidRDefault="00C86E68" w:rsidP="00070A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6A4575" w14:textId="77777777" w:rsidR="00C86E68" w:rsidRPr="004E4B64" w:rsidRDefault="00C86E68" w:rsidP="00070A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86E68">
              <w:rPr>
                <w:rFonts w:ascii="Arial" w:hAnsi="Arial" w:cs="Arial"/>
                <w:bCs/>
                <w:sz w:val="24"/>
                <w:szCs w:val="24"/>
              </w:rPr>
              <w:t>SZP-271-3/24</w:t>
            </w:r>
          </w:p>
        </w:tc>
      </w:tr>
    </w:tbl>
    <w:p w14:paraId="69D9D41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86E68" w:rsidRPr="00C86E68">
        <w:rPr>
          <w:rFonts w:ascii="Arial" w:hAnsi="Arial" w:cs="Arial"/>
          <w:sz w:val="24"/>
          <w:szCs w:val="24"/>
        </w:rPr>
        <w:t>(</w:t>
      </w:r>
      <w:proofErr w:type="spellStart"/>
      <w:r w:rsidR="00C86E68" w:rsidRPr="00C86E68">
        <w:rPr>
          <w:rFonts w:ascii="Arial" w:hAnsi="Arial" w:cs="Arial"/>
          <w:sz w:val="24"/>
          <w:szCs w:val="24"/>
        </w:rPr>
        <w:t>t.j</w:t>
      </w:r>
      <w:proofErr w:type="spellEnd"/>
      <w:r w:rsidR="00C86E68" w:rsidRPr="00C86E68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86E68" w:rsidRPr="00C902DE" w14:paraId="630D0C8F" w14:textId="77777777" w:rsidTr="00070A02">
        <w:trPr>
          <w:trHeight w:val="70"/>
        </w:trPr>
        <w:tc>
          <w:tcPr>
            <w:tcW w:w="9214" w:type="dxa"/>
          </w:tcPr>
          <w:p w14:paraId="64A9D995" w14:textId="77777777" w:rsidR="00C86E68" w:rsidRPr="00C902DE" w:rsidRDefault="00C86E68" w:rsidP="00070A0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86E68">
              <w:rPr>
                <w:rFonts w:ascii="Arial" w:hAnsi="Arial" w:cs="Arial"/>
                <w:sz w:val="24"/>
                <w:szCs w:val="24"/>
              </w:rPr>
              <w:t>części 1 zamówienia w wysokości 35 472.85 zł brutto;</w:t>
            </w:r>
          </w:p>
        </w:tc>
      </w:tr>
      <w:tr w:rsidR="00C86E68" w:rsidRPr="00C902DE" w14:paraId="6879EB98" w14:textId="77777777" w:rsidTr="00070A02">
        <w:trPr>
          <w:trHeight w:val="70"/>
        </w:trPr>
        <w:tc>
          <w:tcPr>
            <w:tcW w:w="9214" w:type="dxa"/>
          </w:tcPr>
          <w:p w14:paraId="06A7A537" w14:textId="77777777" w:rsidR="00C86E68" w:rsidRPr="00C902DE" w:rsidRDefault="00C86E68" w:rsidP="00070A0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86E68">
              <w:rPr>
                <w:rFonts w:ascii="Arial" w:hAnsi="Arial" w:cs="Arial"/>
                <w:sz w:val="24"/>
                <w:szCs w:val="24"/>
              </w:rPr>
              <w:t>części 2 zamówienia w wysokości 18 363.47 zł brutto;</w:t>
            </w:r>
          </w:p>
        </w:tc>
      </w:tr>
      <w:tr w:rsidR="00C86E68" w:rsidRPr="00C902DE" w14:paraId="25913266" w14:textId="77777777" w:rsidTr="00070A02">
        <w:trPr>
          <w:trHeight w:val="70"/>
        </w:trPr>
        <w:tc>
          <w:tcPr>
            <w:tcW w:w="9214" w:type="dxa"/>
          </w:tcPr>
          <w:p w14:paraId="28502466" w14:textId="77777777" w:rsidR="00C86E68" w:rsidRPr="00C902DE" w:rsidRDefault="00C86E68" w:rsidP="00070A0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86E68">
              <w:rPr>
                <w:rFonts w:ascii="Arial" w:hAnsi="Arial" w:cs="Arial"/>
                <w:sz w:val="24"/>
                <w:szCs w:val="24"/>
              </w:rPr>
              <w:t>części 3 zamówienia w wysokości 48 659.96 zł brutto;</w:t>
            </w:r>
          </w:p>
        </w:tc>
      </w:tr>
      <w:tr w:rsidR="00C86E68" w:rsidRPr="00C902DE" w14:paraId="1FB9E63D" w14:textId="77777777" w:rsidTr="00070A02">
        <w:trPr>
          <w:trHeight w:val="70"/>
        </w:trPr>
        <w:tc>
          <w:tcPr>
            <w:tcW w:w="9214" w:type="dxa"/>
          </w:tcPr>
          <w:p w14:paraId="4E47489F" w14:textId="77777777" w:rsidR="00C86E68" w:rsidRPr="00C902DE" w:rsidRDefault="00C86E68" w:rsidP="00070A0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C86E68">
              <w:rPr>
                <w:rFonts w:ascii="Arial" w:hAnsi="Arial" w:cs="Arial"/>
                <w:sz w:val="24"/>
                <w:szCs w:val="24"/>
              </w:rPr>
              <w:t>części 4 zamówienia w wysokości 14 980.44 zł brutto;</w:t>
            </w:r>
          </w:p>
        </w:tc>
      </w:tr>
    </w:tbl>
    <w:p w14:paraId="39C269E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265C883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5CA449F" w14:textId="1518327C" w:rsidR="00A80738" w:rsidRDefault="00A80738" w:rsidP="003C0AA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C557691" w14:textId="1DFD2817" w:rsidR="003C0AAA" w:rsidRDefault="003C0AAA" w:rsidP="003C0AA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p.o. Dyrektor</w:t>
      </w:r>
    </w:p>
    <w:p w14:paraId="13F7AFA2" w14:textId="5688A5E9" w:rsidR="003C0AAA" w:rsidRPr="003E6519" w:rsidRDefault="003C0AAA" w:rsidP="003C0AA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lek. Lech Kucharski</w:t>
      </w:r>
    </w:p>
    <w:p w14:paraId="7BB76B7D" w14:textId="06FABF68" w:rsidR="00C236D3" w:rsidRPr="003E6519" w:rsidRDefault="00C86E68" w:rsidP="00173B20">
      <w:pPr>
        <w:jc w:val="right"/>
        <w:rPr>
          <w:rFonts w:ascii="Arial" w:hAnsi="Arial" w:cs="Arial"/>
          <w:sz w:val="22"/>
          <w:szCs w:val="22"/>
        </w:rPr>
      </w:pPr>
      <w:r w:rsidRPr="00C86E68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B4370" w14:textId="77777777" w:rsidR="004156B2" w:rsidRDefault="004156B2">
      <w:r>
        <w:separator/>
      </w:r>
    </w:p>
  </w:endnote>
  <w:endnote w:type="continuationSeparator" w:id="0">
    <w:p w14:paraId="26312CC4" w14:textId="77777777" w:rsidR="004156B2" w:rsidRDefault="00415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EBC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7005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11B3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3D6E4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907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7AA928" w14:textId="77777777" w:rsidR="009F189D" w:rsidRDefault="009F189D">
    <w:pPr>
      <w:pStyle w:val="Stopka"/>
      <w:tabs>
        <w:tab w:val="clear" w:pos="4536"/>
      </w:tabs>
      <w:jc w:val="center"/>
    </w:pPr>
  </w:p>
  <w:p w14:paraId="50B851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B64B3" w14:textId="77777777" w:rsidR="004156B2" w:rsidRDefault="004156B2">
      <w:r>
        <w:separator/>
      </w:r>
    </w:p>
  </w:footnote>
  <w:footnote w:type="continuationSeparator" w:id="0">
    <w:p w14:paraId="3B2F3579" w14:textId="77777777" w:rsidR="004156B2" w:rsidRDefault="00415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15415" w14:textId="77777777" w:rsidR="00C86E68" w:rsidRDefault="00C86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871D5" w14:textId="77777777" w:rsidR="00C86E68" w:rsidRDefault="00C86E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647C1" w14:textId="77777777" w:rsidR="00C86E68" w:rsidRDefault="00C86E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6B2"/>
    <w:rsid w:val="00007727"/>
    <w:rsid w:val="00017720"/>
    <w:rsid w:val="00035488"/>
    <w:rsid w:val="00052EB2"/>
    <w:rsid w:val="000D7F25"/>
    <w:rsid w:val="000E00E5"/>
    <w:rsid w:val="00173B20"/>
    <w:rsid w:val="001A0FA2"/>
    <w:rsid w:val="001C69FF"/>
    <w:rsid w:val="0023318D"/>
    <w:rsid w:val="003C0AAA"/>
    <w:rsid w:val="003D72FD"/>
    <w:rsid w:val="003E6519"/>
    <w:rsid w:val="004156B2"/>
    <w:rsid w:val="00423179"/>
    <w:rsid w:val="0049054E"/>
    <w:rsid w:val="00490DC0"/>
    <w:rsid w:val="00493F8C"/>
    <w:rsid w:val="004C7E9B"/>
    <w:rsid w:val="00510EC8"/>
    <w:rsid w:val="00524583"/>
    <w:rsid w:val="0060039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86E68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72C7E2"/>
  <w15:chartTrackingRefBased/>
  <w15:docId w15:val="{39248A97-308A-436B-B1B1-28CB4A9C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134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2024-03-19T07:06:00Z</dcterms:created>
  <dcterms:modified xsi:type="dcterms:W3CDTF">2024-03-20T08:39:00Z</dcterms:modified>
</cp:coreProperties>
</file>