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A429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429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A4292">
        <w:rPr>
          <w:sz w:val="22"/>
          <w:szCs w:val="22"/>
        </w:rPr>
        <w:t>2024-03-1</w:t>
      </w:r>
      <w:r w:rsidR="00F85987">
        <w:rPr>
          <w:sz w:val="22"/>
          <w:szCs w:val="22"/>
        </w:rPr>
        <w:t>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A4292" w:rsidRPr="005A4292" w:rsidRDefault="005A4292" w:rsidP="00FB7F50">
      <w:pPr>
        <w:spacing w:after="40"/>
        <w:rPr>
          <w:b/>
          <w:bCs/>
          <w:sz w:val="22"/>
          <w:szCs w:val="22"/>
        </w:rPr>
      </w:pPr>
      <w:r w:rsidRPr="005A4292">
        <w:rPr>
          <w:b/>
          <w:bCs/>
          <w:sz w:val="22"/>
          <w:szCs w:val="22"/>
        </w:rPr>
        <w:t>Akademia Górniczo - Hutnicza</w:t>
      </w:r>
    </w:p>
    <w:p w:rsidR="005A4292" w:rsidRPr="005A4292" w:rsidRDefault="005A4292" w:rsidP="00FB7F50">
      <w:pPr>
        <w:spacing w:after="40"/>
        <w:rPr>
          <w:b/>
          <w:bCs/>
          <w:sz w:val="22"/>
          <w:szCs w:val="22"/>
        </w:rPr>
      </w:pPr>
      <w:r w:rsidRPr="005A4292">
        <w:rPr>
          <w:b/>
          <w:bCs/>
          <w:sz w:val="22"/>
          <w:szCs w:val="22"/>
        </w:rPr>
        <w:t>im. Stanisława Staszica w Krakowie</w:t>
      </w:r>
    </w:p>
    <w:p w:rsidR="00FB7F50" w:rsidRPr="002245BE" w:rsidRDefault="005A4292" w:rsidP="00FB7F50">
      <w:pPr>
        <w:spacing w:after="40"/>
        <w:rPr>
          <w:b/>
          <w:bCs/>
          <w:sz w:val="22"/>
          <w:szCs w:val="22"/>
        </w:rPr>
      </w:pPr>
      <w:r w:rsidRPr="005A4292">
        <w:rPr>
          <w:b/>
          <w:bCs/>
          <w:sz w:val="22"/>
          <w:szCs w:val="22"/>
        </w:rPr>
        <w:t>Dział Zamówień Publicznych</w:t>
      </w:r>
    </w:p>
    <w:p w:rsidR="00FB7F50" w:rsidRPr="002245BE" w:rsidRDefault="005A4292" w:rsidP="00FB7F50">
      <w:pPr>
        <w:rPr>
          <w:sz w:val="22"/>
          <w:szCs w:val="22"/>
        </w:rPr>
      </w:pPr>
      <w:r w:rsidRPr="005A429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A4292">
        <w:rPr>
          <w:sz w:val="22"/>
          <w:szCs w:val="22"/>
        </w:rPr>
        <w:t>30</w:t>
      </w:r>
    </w:p>
    <w:p w:rsidR="00FB7F50" w:rsidRPr="002245BE" w:rsidRDefault="005A4292" w:rsidP="00FB7F50">
      <w:pPr>
        <w:rPr>
          <w:sz w:val="22"/>
          <w:szCs w:val="22"/>
        </w:rPr>
      </w:pPr>
      <w:r w:rsidRPr="005A429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A429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4292" w:rsidRPr="00607F9B" w:rsidTr="00DC1391">
        <w:trPr>
          <w:trHeight w:val="638"/>
        </w:trPr>
        <w:tc>
          <w:tcPr>
            <w:tcW w:w="959" w:type="dxa"/>
            <w:shd w:val="clear" w:color="auto" w:fill="auto"/>
          </w:tcPr>
          <w:p w:rsidR="005A4292" w:rsidRPr="00607F9B" w:rsidRDefault="005A4292" w:rsidP="00DC13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4292" w:rsidRPr="00607F9B" w:rsidRDefault="005A4292" w:rsidP="00DC13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A429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4292">
              <w:rPr>
                <w:b/>
                <w:bCs/>
                <w:sz w:val="22"/>
                <w:szCs w:val="22"/>
              </w:rPr>
              <w:t>specjalistyczne usługi sprzątania Basenu AGH -  DE-dzp.272-40/24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4292">
              <w:rPr>
                <w:b/>
                <w:sz w:val="22"/>
                <w:szCs w:val="22"/>
              </w:rPr>
              <w:t>DE-dzp.272-40/24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F85987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4292" w:rsidTr="00DC1391">
        <w:trPr>
          <w:cantSplit/>
        </w:trPr>
        <w:tc>
          <w:tcPr>
            <w:tcW w:w="10150" w:type="dxa"/>
          </w:tcPr>
          <w:p w:rsidR="005A4292" w:rsidRPr="00D26ED6" w:rsidRDefault="005A4292" w:rsidP="00DC139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A4292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5A4292">
              <w:rPr>
                <w:b/>
                <w:sz w:val="22"/>
                <w:szCs w:val="22"/>
              </w:rPr>
              <w:t>Facility</w:t>
            </w:r>
            <w:proofErr w:type="spellEnd"/>
            <w:r w:rsidRPr="005A4292">
              <w:rPr>
                <w:b/>
                <w:sz w:val="22"/>
                <w:szCs w:val="22"/>
              </w:rPr>
              <w:t xml:space="preserve"> Services Sp. z o.o.</w:t>
            </w:r>
          </w:p>
          <w:p w:rsidR="005A4292" w:rsidRPr="009F0E5C" w:rsidRDefault="005A4292" w:rsidP="00DC1391">
            <w:pPr>
              <w:jc w:val="both"/>
              <w:rPr>
                <w:bCs/>
                <w:sz w:val="22"/>
                <w:szCs w:val="22"/>
              </w:rPr>
            </w:pPr>
            <w:r w:rsidRPr="005A4292">
              <w:rPr>
                <w:bCs/>
                <w:sz w:val="22"/>
                <w:szCs w:val="22"/>
              </w:rPr>
              <w:t>Antoniego Słonimskiego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4292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4292" w:rsidRPr="009F0E5C" w:rsidRDefault="005A4292" w:rsidP="00DC1391">
            <w:pPr>
              <w:jc w:val="both"/>
              <w:rPr>
                <w:bCs/>
                <w:sz w:val="22"/>
                <w:szCs w:val="22"/>
              </w:rPr>
            </w:pPr>
            <w:r w:rsidRPr="005A4292">
              <w:rPr>
                <w:bCs/>
                <w:sz w:val="22"/>
                <w:szCs w:val="22"/>
              </w:rPr>
              <w:t>50-304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4292">
              <w:rPr>
                <w:bCs/>
                <w:sz w:val="22"/>
                <w:szCs w:val="22"/>
              </w:rPr>
              <w:t>Wrocław</w:t>
            </w:r>
          </w:p>
          <w:p w:rsidR="005A4292" w:rsidRPr="00D26ED6" w:rsidRDefault="005A4292" w:rsidP="00DC139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A4292">
              <w:rPr>
                <w:b/>
                <w:sz w:val="22"/>
                <w:szCs w:val="22"/>
              </w:rPr>
              <w:t>1 731 060.00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A4292" w:rsidRDefault="005A4292" w:rsidP="00DC139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854265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2409"/>
        <w:gridCol w:w="2552"/>
      </w:tblGrid>
      <w:tr w:rsidR="00854265" w:rsidRPr="008567C7" w:rsidTr="00854265">
        <w:trPr>
          <w:trHeight w:val="510"/>
        </w:trPr>
        <w:tc>
          <w:tcPr>
            <w:tcW w:w="709" w:type="dxa"/>
            <w:vAlign w:val="center"/>
          </w:tcPr>
          <w:p w:rsidR="00854265" w:rsidRPr="008567C7" w:rsidRDefault="008542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854265" w:rsidRPr="008567C7" w:rsidRDefault="008542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:rsidR="00854265" w:rsidRPr="008567C7" w:rsidRDefault="008542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854265" w:rsidRPr="008567C7" w:rsidRDefault="008542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54265" w:rsidRPr="008567C7" w:rsidTr="00854265">
        <w:tc>
          <w:tcPr>
            <w:tcW w:w="709" w:type="dxa"/>
            <w:vAlign w:val="center"/>
          </w:tcPr>
          <w:p w:rsidR="00854265" w:rsidRPr="008567C7" w:rsidRDefault="00854265" w:rsidP="00DC13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854265" w:rsidRPr="002B6761" w:rsidRDefault="00854265" w:rsidP="00DC13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Impel </w:t>
            </w:r>
            <w:proofErr w:type="spellStart"/>
            <w:r w:rsidRPr="005A4292">
              <w:rPr>
                <w:rFonts w:ascii="Times New Roman" w:hAnsi="Times New Roman" w:cs="Times New Roman"/>
                <w:b/>
                <w:sz w:val="18"/>
                <w:szCs w:val="18"/>
              </w:rPr>
              <w:t>Facility</w:t>
            </w:r>
            <w:proofErr w:type="spellEnd"/>
            <w:r w:rsidRPr="005A429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Services Sp. z o.o.</w:t>
            </w:r>
          </w:p>
          <w:p w:rsidR="00854265" w:rsidRPr="008567C7" w:rsidRDefault="00854265" w:rsidP="00DC13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Antoniego Słonimskiego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4265" w:rsidRPr="001B7815" w:rsidRDefault="00854265" w:rsidP="00DC139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50-304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2409" w:type="dxa"/>
            <w:vAlign w:val="center"/>
          </w:tcPr>
          <w:p w:rsidR="00854265" w:rsidRPr="008567C7" w:rsidRDefault="00854265" w:rsidP="00DC13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854265" w:rsidRPr="008567C7" w:rsidRDefault="00854265" w:rsidP="00DC13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54265" w:rsidRPr="008567C7" w:rsidTr="00854265">
        <w:tc>
          <w:tcPr>
            <w:tcW w:w="709" w:type="dxa"/>
            <w:vAlign w:val="center"/>
          </w:tcPr>
          <w:p w:rsidR="00854265" w:rsidRPr="008567C7" w:rsidRDefault="00854265" w:rsidP="00DC13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B334CE" w:rsidRDefault="00B334CE" w:rsidP="00DC13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Konsorcjum:</w:t>
            </w:r>
          </w:p>
          <w:p w:rsidR="00854265" w:rsidRPr="002B6761" w:rsidRDefault="00854265" w:rsidP="00DC13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2" w:name="_GoBack"/>
            <w:bookmarkEnd w:id="2"/>
            <w:r w:rsidRPr="005A429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EKO-LUX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  <w:r w:rsidR="00B334C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FUH Eko-Lux Marzena Korczak</w:t>
            </w:r>
          </w:p>
          <w:p w:rsidR="00854265" w:rsidRPr="008567C7" w:rsidRDefault="00854265" w:rsidP="00DC139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Jaśminowa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4265" w:rsidRPr="001B7815" w:rsidRDefault="00854265" w:rsidP="00DC139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05-084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4292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</w:tc>
        <w:tc>
          <w:tcPr>
            <w:tcW w:w="2409" w:type="dxa"/>
            <w:vAlign w:val="center"/>
          </w:tcPr>
          <w:p w:rsidR="00854265" w:rsidRPr="008567C7" w:rsidRDefault="00854265" w:rsidP="00DC13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sz w:val="18"/>
                <w:szCs w:val="18"/>
              </w:rPr>
              <w:t xml:space="preserve">  99,90</w:t>
            </w:r>
          </w:p>
        </w:tc>
        <w:tc>
          <w:tcPr>
            <w:tcW w:w="2552" w:type="dxa"/>
            <w:vAlign w:val="center"/>
          </w:tcPr>
          <w:p w:rsidR="00854265" w:rsidRPr="008567C7" w:rsidRDefault="00854265" w:rsidP="00DC139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292">
              <w:rPr>
                <w:rFonts w:ascii="Times New Roman" w:hAnsi="Times New Roman" w:cs="Times New Roman"/>
                <w:sz w:val="18"/>
                <w:szCs w:val="18"/>
              </w:rPr>
              <w:t xml:space="preserve">  99,90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021" w:rsidRDefault="00871021">
      <w:r>
        <w:separator/>
      </w:r>
    </w:p>
  </w:endnote>
  <w:endnote w:type="continuationSeparator" w:id="0">
    <w:p w:rsidR="00871021" w:rsidRDefault="00871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021" w:rsidRDefault="00871021">
      <w:r>
        <w:separator/>
      </w:r>
    </w:p>
  </w:footnote>
  <w:footnote w:type="continuationSeparator" w:id="0">
    <w:p w:rsidR="00871021" w:rsidRDefault="00871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102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4292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4265"/>
    <w:rsid w:val="008567C7"/>
    <w:rsid w:val="008642B3"/>
    <w:rsid w:val="0087102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34CE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598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1BF01"/>
  <w15:chartTrackingRefBased/>
  <w15:docId w15:val="{06E42307-269B-48A4-906A-9DFA7374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2024-03-19T08:37:00Z</cp:lastPrinted>
  <dcterms:created xsi:type="dcterms:W3CDTF">2024-03-19T08:37:00Z</dcterms:created>
  <dcterms:modified xsi:type="dcterms:W3CDTF">2024-03-19T08:37:00Z</dcterms:modified>
</cp:coreProperties>
</file>