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DEB66" w14:textId="405B12F9" w:rsidR="009432A1" w:rsidRPr="004E7779" w:rsidRDefault="00354F16" w:rsidP="009432A1">
      <w:pPr>
        <w:spacing w:after="600"/>
        <w:jc w:val="right"/>
      </w:pPr>
      <w:r w:rsidRPr="004E7779">
        <w:t>Niepołomice</w:t>
      </w:r>
      <w:r w:rsidR="009432A1" w:rsidRPr="004E7779">
        <w:t xml:space="preserve"> dnia: </w:t>
      </w:r>
      <w:r w:rsidRPr="004E7779">
        <w:t>2024-03-1</w:t>
      </w:r>
      <w:r w:rsidR="004E7779" w:rsidRPr="004E7779">
        <w:t>9</w:t>
      </w:r>
    </w:p>
    <w:p w14:paraId="020C4DE6" w14:textId="77777777" w:rsidR="009432A1" w:rsidRPr="004E7779" w:rsidRDefault="00354F16" w:rsidP="009432A1">
      <w:pPr>
        <w:spacing w:line="360" w:lineRule="auto"/>
        <w:rPr>
          <w:b/>
          <w:bCs/>
        </w:rPr>
      </w:pPr>
      <w:r w:rsidRPr="004E7779">
        <w:rPr>
          <w:b/>
          <w:bCs/>
        </w:rPr>
        <w:t>GMINA NIEPOŁOMICE</w:t>
      </w:r>
    </w:p>
    <w:p w14:paraId="2D15199E" w14:textId="77777777" w:rsidR="009432A1" w:rsidRPr="004E7779" w:rsidRDefault="00354F16" w:rsidP="009432A1">
      <w:pPr>
        <w:spacing w:line="360" w:lineRule="auto"/>
      </w:pPr>
      <w:r w:rsidRPr="004E7779">
        <w:t>Pl. Zwycięstwa</w:t>
      </w:r>
      <w:r w:rsidR="009432A1" w:rsidRPr="004E7779">
        <w:t xml:space="preserve"> </w:t>
      </w:r>
      <w:r w:rsidRPr="004E7779">
        <w:t>13</w:t>
      </w:r>
    </w:p>
    <w:p w14:paraId="1D848A8F" w14:textId="77777777" w:rsidR="009432A1" w:rsidRPr="004E7779" w:rsidRDefault="00354F16" w:rsidP="009432A1">
      <w:r w:rsidRPr="004E7779">
        <w:t>32-005</w:t>
      </w:r>
      <w:r w:rsidR="009432A1" w:rsidRPr="004E7779">
        <w:t xml:space="preserve"> </w:t>
      </w:r>
      <w:r w:rsidRPr="004E7779">
        <w:t>Niepołomice</w:t>
      </w:r>
    </w:p>
    <w:p w14:paraId="07581BDF" w14:textId="71EC19E1" w:rsidR="009432A1" w:rsidRPr="004E7779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E7779" w14:paraId="78A939F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31FD5F" w14:textId="77777777" w:rsidR="009432A1" w:rsidRPr="004E777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E7779">
              <w:rPr>
                <w:b/>
                <w:spacing w:val="60"/>
                <w:kern w:val="28"/>
              </w:rPr>
              <w:t>INFORMACJA</w:t>
            </w:r>
          </w:p>
          <w:p w14:paraId="4AD2162B" w14:textId="77777777" w:rsidR="009432A1" w:rsidRPr="004E777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E7779">
              <w:t>o kwocie przeznaczonej na realizację zamówienia</w:t>
            </w:r>
          </w:p>
        </w:tc>
      </w:tr>
    </w:tbl>
    <w:p w14:paraId="0F210050" w14:textId="77777777" w:rsidR="00A80738" w:rsidRPr="004E7779" w:rsidRDefault="00A80738" w:rsidP="009432A1">
      <w:pPr>
        <w:pStyle w:val="Nagwek"/>
        <w:tabs>
          <w:tab w:val="clear" w:pos="4536"/>
        </w:tabs>
        <w:spacing w:after="360"/>
      </w:pPr>
      <w:r w:rsidRPr="004E7779">
        <w:tab/>
        <w:t xml:space="preserve"> </w:t>
      </w:r>
    </w:p>
    <w:p w14:paraId="0015B93C" w14:textId="77777777" w:rsidR="009432A1" w:rsidRPr="004E7779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4E7779">
        <w:rPr>
          <w:rFonts w:eastAsia="Calibri"/>
          <w:lang w:eastAsia="en-US"/>
        </w:rPr>
        <w:t xml:space="preserve">Dotyczy </w:t>
      </w:r>
      <w:r w:rsidRPr="004E7779">
        <w:t>postępowania o udzielenie zamówienia publicznego</w:t>
      </w:r>
      <w:r w:rsidRPr="004E777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7779" w14:paraId="40D7E374" w14:textId="77777777" w:rsidTr="00A652DF">
        <w:tc>
          <w:tcPr>
            <w:tcW w:w="2269" w:type="dxa"/>
            <w:shd w:val="clear" w:color="auto" w:fill="auto"/>
          </w:tcPr>
          <w:p w14:paraId="5C6FE0CD" w14:textId="77777777" w:rsidR="009432A1" w:rsidRPr="004E777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E777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10068B" w14:textId="77777777" w:rsidR="009432A1" w:rsidRPr="004E7779" w:rsidRDefault="00354F1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7779">
              <w:rPr>
                <w:bCs/>
              </w:rPr>
              <w:t>Realizacja przedsięwzięć niskoemisyjnych budynków jednorodzinnych w ramach programu STOP SMOG dla Gminy Niepołomice - Etap III - montaż kotłów gazowych i kotłów na biomasę wraz z termomodernizacją.</w:t>
            </w:r>
            <w:r w:rsidR="009432A1" w:rsidRPr="004E7779">
              <w:rPr>
                <w:bCs/>
              </w:rPr>
              <w:t>.</w:t>
            </w:r>
          </w:p>
        </w:tc>
      </w:tr>
      <w:tr w:rsidR="00354F16" w:rsidRPr="004E7779" w14:paraId="1ABB7C8C" w14:textId="77777777" w:rsidTr="00022DEA">
        <w:tc>
          <w:tcPr>
            <w:tcW w:w="2269" w:type="dxa"/>
            <w:shd w:val="clear" w:color="auto" w:fill="auto"/>
          </w:tcPr>
          <w:p w14:paraId="353DB4A1" w14:textId="77777777" w:rsidR="00354F16" w:rsidRPr="004E7779" w:rsidRDefault="00354F16" w:rsidP="00022D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E777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475603" w14:textId="77777777" w:rsidR="00354F16" w:rsidRPr="004E7779" w:rsidRDefault="00354F16" w:rsidP="00022D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7779">
              <w:rPr>
                <w:bCs/>
              </w:rPr>
              <w:t>ZP.271.4.2024</w:t>
            </w:r>
          </w:p>
        </w:tc>
      </w:tr>
    </w:tbl>
    <w:p w14:paraId="25A5B6F7" w14:textId="6ED02AA9" w:rsidR="00890B92" w:rsidRPr="004E7779" w:rsidRDefault="00A80738" w:rsidP="009432A1">
      <w:pPr>
        <w:spacing w:before="480" w:after="120" w:line="360" w:lineRule="auto"/>
        <w:jc w:val="both"/>
      </w:pPr>
      <w:r w:rsidRPr="004E7779">
        <w:t xml:space="preserve">Zamawiający na podstawie art. </w:t>
      </w:r>
      <w:r w:rsidR="00890B92" w:rsidRPr="004E7779">
        <w:t>22</w:t>
      </w:r>
      <w:r w:rsidR="0043158A" w:rsidRPr="004E7779">
        <w:t>2</w:t>
      </w:r>
      <w:r w:rsidRPr="004E7779">
        <w:t xml:space="preserve"> ust. </w:t>
      </w:r>
      <w:r w:rsidR="00890B92" w:rsidRPr="004E7779">
        <w:t>4</w:t>
      </w:r>
      <w:r w:rsidRPr="004E7779">
        <w:t xml:space="preserve"> </w:t>
      </w:r>
      <w:r w:rsidR="00890B92" w:rsidRPr="004E7779">
        <w:rPr>
          <w:bCs/>
        </w:rPr>
        <w:t>ustawy z dnia 11 września 2019 r. Prawo zamówień publicznych</w:t>
      </w:r>
      <w:r w:rsidR="004C7E9B" w:rsidRPr="004E7779">
        <w:t xml:space="preserve"> </w:t>
      </w:r>
      <w:r w:rsidR="00354F16" w:rsidRPr="004E7779">
        <w:t>(</w:t>
      </w:r>
      <w:proofErr w:type="spellStart"/>
      <w:r w:rsidR="00354F16" w:rsidRPr="004E7779">
        <w:t>t.j</w:t>
      </w:r>
      <w:proofErr w:type="spellEnd"/>
      <w:r w:rsidR="00354F16" w:rsidRPr="004E7779">
        <w:t>. Dz. U. z 2023r. poz. 1605</w:t>
      </w:r>
      <w:r w:rsidR="004E7779">
        <w:t xml:space="preserve"> z późn. zmian.</w:t>
      </w:r>
      <w:r w:rsidR="00354F16" w:rsidRPr="004E7779">
        <w:t>)</w:t>
      </w:r>
      <w:r w:rsidR="00490DC0" w:rsidRPr="004E7779">
        <w:t xml:space="preserve"> </w:t>
      </w:r>
      <w:r w:rsidR="00890B92" w:rsidRPr="004E7779">
        <w:t>informuje, że kwota, jaką zamierza przeznaczyć na sfinansowanie zamówienia wynosi:</w:t>
      </w:r>
    </w:p>
    <w:p w14:paraId="316C3439" w14:textId="11D9E628" w:rsidR="004E7779" w:rsidRPr="004E7779" w:rsidRDefault="004E7779" w:rsidP="004E7779">
      <w:pPr>
        <w:spacing w:before="120" w:after="120"/>
        <w:jc w:val="both"/>
        <w:rPr>
          <w:bCs/>
        </w:rPr>
      </w:pPr>
      <w:r w:rsidRPr="004E7779">
        <w:rPr>
          <w:bCs/>
        </w:rPr>
        <w:t xml:space="preserve">części 1 zamówienia w wysokości </w:t>
      </w:r>
      <w:r>
        <w:rPr>
          <w:bCs/>
        </w:rPr>
        <w:t>1 034 749,08</w:t>
      </w:r>
      <w:r w:rsidRPr="004E7779">
        <w:rPr>
          <w:bCs/>
        </w:rPr>
        <w:t xml:space="preserve"> zł brutto;</w:t>
      </w:r>
    </w:p>
    <w:p w14:paraId="1F1C30B9" w14:textId="0DB52B78" w:rsidR="004E7779" w:rsidRDefault="004E7779" w:rsidP="004E7779">
      <w:pPr>
        <w:spacing w:before="120" w:after="120"/>
        <w:jc w:val="both"/>
        <w:rPr>
          <w:bCs/>
        </w:rPr>
      </w:pPr>
      <w:r w:rsidRPr="004E7779">
        <w:rPr>
          <w:bCs/>
        </w:rPr>
        <w:t xml:space="preserve">części 2 zamówienia w wysokości </w:t>
      </w:r>
      <w:r>
        <w:rPr>
          <w:bCs/>
        </w:rPr>
        <w:t>960 972,00</w:t>
      </w:r>
      <w:r w:rsidRPr="004E7779">
        <w:rPr>
          <w:bCs/>
        </w:rPr>
        <w:t xml:space="preserve"> zł brutto;</w:t>
      </w:r>
    </w:p>
    <w:p w14:paraId="458AC2D0" w14:textId="77777777" w:rsidR="004E7779" w:rsidRDefault="004E7779" w:rsidP="004E7779">
      <w:pPr>
        <w:spacing w:before="120" w:after="120"/>
        <w:jc w:val="both"/>
        <w:rPr>
          <w:bCs/>
        </w:rPr>
      </w:pPr>
    </w:p>
    <w:p w14:paraId="4A9474A5" w14:textId="77777777" w:rsidR="004E7779" w:rsidRDefault="004E7779" w:rsidP="004E7779">
      <w:pPr>
        <w:spacing w:before="120" w:after="120"/>
        <w:jc w:val="both"/>
        <w:rPr>
          <w:bCs/>
        </w:rPr>
      </w:pPr>
    </w:p>
    <w:p w14:paraId="6DC8F5DE" w14:textId="77777777" w:rsidR="0032590B" w:rsidRDefault="0032590B" w:rsidP="004E7779">
      <w:pPr>
        <w:spacing w:before="120" w:after="120"/>
        <w:jc w:val="both"/>
        <w:rPr>
          <w:bCs/>
        </w:rPr>
      </w:pPr>
    </w:p>
    <w:sectPr w:rsidR="0032590B" w:rsidSect="00F3669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F8EC2" w14:textId="77777777" w:rsidR="00F36691" w:rsidRDefault="00F36691">
      <w:r>
        <w:separator/>
      </w:r>
    </w:p>
  </w:endnote>
  <w:endnote w:type="continuationSeparator" w:id="0">
    <w:p w14:paraId="17ECA364" w14:textId="77777777" w:rsidR="00F36691" w:rsidRDefault="00F36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8C2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49B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D08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73B2CF" w14:textId="77777777" w:rsidR="009F189D" w:rsidRDefault="009F189D">
    <w:pPr>
      <w:pStyle w:val="Stopka"/>
      <w:tabs>
        <w:tab w:val="clear" w:pos="4536"/>
      </w:tabs>
      <w:jc w:val="center"/>
    </w:pPr>
  </w:p>
  <w:p w14:paraId="339F84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F80A3" w14:textId="77777777" w:rsidR="00F36691" w:rsidRDefault="00F36691">
      <w:r>
        <w:separator/>
      </w:r>
    </w:p>
  </w:footnote>
  <w:footnote w:type="continuationSeparator" w:id="0">
    <w:p w14:paraId="14ACB310" w14:textId="77777777" w:rsidR="00F36691" w:rsidRDefault="00F366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691"/>
    <w:rsid w:val="00007727"/>
    <w:rsid w:val="00017720"/>
    <w:rsid w:val="00035488"/>
    <w:rsid w:val="000D7F25"/>
    <w:rsid w:val="000E00E5"/>
    <w:rsid w:val="00173B20"/>
    <w:rsid w:val="001C69FF"/>
    <w:rsid w:val="0023318D"/>
    <w:rsid w:val="0032590B"/>
    <w:rsid w:val="00354F16"/>
    <w:rsid w:val="00382A4A"/>
    <w:rsid w:val="003D72FD"/>
    <w:rsid w:val="00423179"/>
    <w:rsid w:val="0043158A"/>
    <w:rsid w:val="00490DC0"/>
    <w:rsid w:val="00493F8C"/>
    <w:rsid w:val="004C7E9B"/>
    <w:rsid w:val="004E7779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3669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B8F70F"/>
  <w15:chartTrackingRefBased/>
  <w15:docId w15:val="{F4EAB0BB-A53F-401E-A35C-972203757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2024-03-18T07:50:00Z</cp:lastPrinted>
  <dcterms:created xsi:type="dcterms:W3CDTF">2024-03-18T07:51:00Z</dcterms:created>
  <dcterms:modified xsi:type="dcterms:W3CDTF">2024-03-18T07:51:00Z</dcterms:modified>
</cp:coreProperties>
</file>