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C402F" w:rsidRPr="00BC402F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C402F" w:rsidRPr="00BC402F" w:rsidRDefault="00BC402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02F">
        <w:rPr>
          <w:rFonts w:ascii="Arial" w:hAnsi="Arial" w:cs="Arial"/>
        </w:rPr>
        <w:t>Szpital Specjalistyczny</w:t>
      </w:r>
    </w:p>
    <w:p w:rsidR="005D05C3" w:rsidRPr="0012157F" w:rsidRDefault="00BC402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02F">
        <w:rPr>
          <w:rFonts w:ascii="Arial" w:hAnsi="Arial" w:cs="Arial"/>
        </w:rPr>
        <w:t>im. A. Falkiewicza we Wrocławiu</w:t>
      </w:r>
    </w:p>
    <w:p w:rsidR="005D05C3" w:rsidRPr="0012157F" w:rsidRDefault="00BC402F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C402F">
        <w:rPr>
          <w:rFonts w:ascii="Arial" w:hAnsi="Arial" w:cs="Arial"/>
        </w:rPr>
        <w:t>Warszawska</w:t>
      </w:r>
      <w:r w:rsidR="005D05C3" w:rsidRPr="0012157F">
        <w:rPr>
          <w:rFonts w:ascii="Arial" w:hAnsi="Arial" w:cs="Arial"/>
        </w:rPr>
        <w:t xml:space="preserve"> </w:t>
      </w:r>
      <w:r w:rsidRPr="00BC402F">
        <w:rPr>
          <w:rFonts w:ascii="Arial" w:hAnsi="Arial" w:cs="Arial"/>
        </w:rPr>
        <w:t>2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BC402F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C402F">
        <w:rPr>
          <w:rFonts w:ascii="Arial" w:hAnsi="Arial" w:cs="Arial"/>
        </w:rPr>
        <w:t>52-114</w:t>
      </w:r>
      <w:r w:rsidR="005D05C3" w:rsidRPr="0012157F">
        <w:rPr>
          <w:rFonts w:ascii="Arial" w:hAnsi="Arial" w:cs="Arial"/>
        </w:rPr>
        <w:t xml:space="preserve"> </w:t>
      </w:r>
      <w:r w:rsidRPr="00BC402F">
        <w:rPr>
          <w:rFonts w:ascii="Arial" w:hAnsi="Arial" w:cs="Arial"/>
        </w:rPr>
        <w:t>Wrocław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C402F" w:rsidRPr="0012157F" w:rsidTr="00FF5969">
        <w:tc>
          <w:tcPr>
            <w:tcW w:w="9104" w:type="dxa"/>
            <w:shd w:val="clear" w:color="auto" w:fill="D9D9D9"/>
          </w:tcPr>
          <w:p w:rsidR="00BC402F" w:rsidRPr="0012157F" w:rsidRDefault="00BC402F" w:rsidP="00FF596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C402F" w:rsidRPr="00094F76" w:rsidRDefault="00BC402F" w:rsidP="00FF596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C402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C402F" w:rsidRPr="004B5FB1" w:rsidRDefault="00BC402F" w:rsidP="00FF596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BC402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40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transportu sanitarnego dla pacjentów  Szpitala Specjalistycznego im. A. Falkiewicza we Wrocławiu.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402F" w:rsidRPr="00A2540E" w:rsidTr="00FF5969">
        <w:tc>
          <w:tcPr>
            <w:tcW w:w="2269" w:type="dxa"/>
            <w:shd w:val="clear" w:color="auto" w:fill="auto"/>
          </w:tcPr>
          <w:p w:rsidR="00BC402F" w:rsidRPr="00A2540E" w:rsidRDefault="00BC402F" w:rsidP="00FF59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402F" w:rsidRPr="00A2540E" w:rsidRDefault="00BC402F" w:rsidP="00FF59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40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ZP/TP/02/2024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C402F" w:rsidRPr="00BC402F" w:rsidRDefault="00ED79A4" w:rsidP="00ED79A4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402F" w:rsidRPr="00BC402F">
        <w:rPr>
          <w:rFonts w:ascii="Arial" w:hAnsi="Arial" w:cs="Arial"/>
          <w:b/>
          <w:sz w:val="24"/>
          <w:szCs w:val="24"/>
        </w:rPr>
        <w:t>Szpital Specjalistyczny</w:t>
      </w:r>
    </w:p>
    <w:p w:rsidR="002A4E3C" w:rsidRDefault="00BC402F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C402F">
        <w:rPr>
          <w:rFonts w:ascii="Arial" w:hAnsi="Arial" w:cs="Arial"/>
          <w:b/>
          <w:sz w:val="24"/>
          <w:szCs w:val="24"/>
        </w:rPr>
        <w:t>im. A. Falkiewicza we Wrocławiu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BC402F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BC402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402F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54E" w:rsidRDefault="004E254E" w:rsidP="0038231F">
      <w:pPr>
        <w:spacing w:after="0" w:line="240" w:lineRule="auto"/>
      </w:pPr>
      <w:r>
        <w:separator/>
      </w:r>
    </w:p>
  </w:endnote>
  <w:endnote w:type="continuationSeparator" w:id="0">
    <w:p w:rsidR="004E254E" w:rsidRDefault="004E25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2F" w:rsidRDefault="00BC40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023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023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2F" w:rsidRDefault="00BC40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54E" w:rsidRDefault="004E254E" w:rsidP="0038231F">
      <w:pPr>
        <w:spacing w:after="0" w:line="240" w:lineRule="auto"/>
      </w:pPr>
      <w:r>
        <w:separator/>
      </w:r>
    </w:p>
  </w:footnote>
  <w:footnote w:type="continuationSeparator" w:id="0">
    <w:p w:rsidR="004E254E" w:rsidRDefault="004E25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2F" w:rsidRDefault="00BC4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2F" w:rsidRDefault="00BC40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2F" w:rsidRDefault="00BC4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DD6"/>
    <w:rsid w:val="0000023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5DD6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254E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649C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402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625C10-B96E-4EA4-9BD1-50BD2754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01D0F-D07F-4424-BED1-6C7AD4BF3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Początek</dc:creator>
  <cp:keywords/>
  <cp:lastModifiedBy>Tomasz Początek</cp:lastModifiedBy>
  <cp:revision>2</cp:revision>
  <cp:lastPrinted>2016-07-26T10:32:00Z</cp:lastPrinted>
  <dcterms:created xsi:type="dcterms:W3CDTF">2024-02-07T10:48:00Z</dcterms:created>
  <dcterms:modified xsi:type="dcterms:W3CDTF">2024-02-07T10:48:00Z</dcterms:modified>
</cp:coreProperties>
</file>