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35918" w:rsidRPr="00635918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35918" w:rsidRPr="00C14101" w:rsidTr="00FF59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35918" w:rsidRPr="00C14101" w:rsidRDefault="00635918" w:rsidP="00FF596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35918" w:rsidRPr="00C14101" w:rsidRDefault="00635918" w:rsidP="00FF5969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35918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35918" w:rsidRPr="00C14101" w:rsidRDefault="00635918" w:rsidP="00FF59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35918" w:rsidRPr="00C14101" w:rsidRDefault="00635918" w:rsidP="00FF59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3591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3591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transportu sanitarnego dla pacjentów  Szpitala Specjalistycznego im. A. Falkiewicza we Wrocławiu.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5918" w:rsidRPr="00D62E6E" w:rsidTr="00FF5969">
        <w:tc>
          <w:tcPr>
            <w:tcW w:w="2269" w:type="dxa"/>
            <w:shd w:val="clear" w:color="auto" w:fill="auto"/>
          </w:tcPr>
          <w:p w:rsidR="00635918" w:rsidRPr="00D62E6E" w:rsidRDefault="00635918" w:rsidP="00FF59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5918" w:rsidRPr="00D62E6E" w:rsidRDefault="00635918" w:rsidP="00FF59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5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ZP/TP/02/2024</w:t>
            </w:r>
          </w:p>
        </w:tc>
      </w:tr>
    </w:tbl>
    <w:p w:rsidR="00635918" w:rsidRPr="00635918" w:rsidRDefault="00635918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35918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</w:t>
      </w:r>
    </w:p>
    <w:p w:rsidR="00BC121E" w:rsidRDefault="0063591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35918">
        <w:rPr>
          <w:rFonts w:ascii="Arial" w:eastAsia="Times New Roman" w:hAnsi="Arial" w:cs="Arial"/>
          <w:b/>
          <w:sz w:val="24"/>
          <w:szCs w:val="24"/>
          <w:lang w:eastAsia="pl-PL"/>
        </w:rPr>
        <w:t>im. A. Falkiewicza we Wrocławiu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4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359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3591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79B" w:rsidRDefault="00D8479B">
      <w:r>
        <w:separator/>
      </w:r>
    </w:p>
  </w:endnote>
  <w:endnote w:type="continuationSeparator" w:id="0">
    <w:p w:rsidR="00D8479B" w:rsidRDefault="00D8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5516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287E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55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55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918" w:rsidRDefault="00635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79B" w:rsidRDefault="00D8479B">
      <w:r>
        <w:separator/>
      </w:r>
    </w:p>
  </w:footnote>
  <w:footnote w:type="continuationSeparator" w:id="0">
    <w:p w:rsidR="00D8479B" w:rsidRDefault="00D8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918" w:rsidRDefault="00635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918" w:rsidRDefault="00635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918" w:rsidRDefault="006359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79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6739"/>
    <w:rsid w:val="00147532"/>
    <w:rsid w:val="001614BA"/>
    <w:rsid w:val="00204613"/>
    <w:rsid w:val="00283561"/>
    <w:rsid w:val="002A17F4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591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551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479B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7EDE4D-0D73-4A2D-84BF-1ECD30FB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1CC7B-68F3-467B-B2DE-3A8BE4F25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Początek</dc:creator>
  <cp:keywords/>
  <cp:lastModifiedBy>Tomasz Początek</cp:lastModifiedBy>
  <cp:revision>2</cp:revision>
  <cp:lastPrinted>2010-01-07T09:39:00Z</cp:lastPrinted>
  <dcterms:created xsi:type="dcterms:W3CDTF">2024-02-07T10:47:00Z</dcterms:created>
  <dcterms:modified xsi:type="dcterms:W3CDTF">2024-02-07T10:47:00Z</dcterms:modified>
</cp:coreProperties>
</file>