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D4AB0" w14:textId="77777777" w:rsidR="00221E1F" w:rsidRPr="00240E71" w:rsidRDefault="00221E1F" w:rsidP="00221E1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9E6FFFB" w14:textId="77777777" w:rsidR="00221E1F" w:rsidRPr="0022732C" w:rsidRDefault="00221E1F" w:rsidP="00221E1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DF702F1" w14:textId="77777777" w:rsidR="00221E1F" w:rsidRDefault="00221E1F" w:rsidP="00221E1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838D1AF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76D10368" w14:textId="77777777" w:rsidR="00221E1F" w:rsidRDefault="00221E1F" w:rsidP="00221E1F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4B7CAF02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952ADE1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43E55586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500EC5C7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1C643CD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0E23E784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127576D7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3F5CDF50" w14:textId="77777777" w:rsidR="00221E1F" w:rsidRDefault="00221E1F" w:rsidP="00221E1F">
      <w:pPr>
        <w:spacing w:line="360" w:lineRule="auto"/>
      </w:pPr>
      <w:r>
        <w:t>Do: Nazwa i siedziba Zamawiającego:</w:t>
      </w:r>
    </w:p>
    <w:p w14:paraId="5170C827" w14:textId="7558E990" w:rsidR="00221E1F" w:rsidRPr="006207ED" w:rsidRDefault="00221E1F" w:rsidP="002A156F">
      <w:pPr>
        <w:ind w:right="-110"/>
        <w:jc w:val="both"/>
        <w:rPr>
          <w:b/>
          <w:sz w:val="20"/>
          <w:szCs w:val="20"/>
        </w:rPr>
      </w:pPr>
      <w:r w:rsidRPr="006207ED">
        <w:rPr>
          <w:b/>
          <w:sz w:val="20"/>
          <w:szCs w:val="20"/>
        </w:rPr>
        <w:t xml:space="preserve">Akademia Górniczo – Hutnicza im. Stanisława Staszica w Krakowie, Dział Zamówień Publicznych, Al. Mickiewicza 30, 30-059 Kraków,  </w:t>
      </w:r>
      <w:r w:rsidR="002A156F" w:rsidRPr="006207ED">
        <w:rPr>
          <w:sz w:val="20"/>
          <w:szCs w:val="20"/>
        </w:rPr>
        <w:t>p</w:t>
      </w:r>
      <w:r w:rsidRPr="006207ED">
        <w:rPr>
          <w:sz w:val="20"/>
          <w:szCs w:val="20"/>
        </w:rPr>
        <w:t>rzystępując do postępowania o udzielenie zamówienia publicznego, którego przedmiot</w:t>
      </w:r>
      <w:r w:rsidR="002A156F" w:rsidRPr="006207ED">
        <w:rPr>
          <w:sz w:val="20"/>
          <w:szCs w:val="20"/>
        </w:rPr>
        <w:t>em</w:t>
      </w:r>
      <w:r w:rsidR="00A5632D" w:rsidRPr="006207ED">
        <w:rPr>
          <w:sz w:val="20"/>
          <w:szCs w:val="20"/>
        </w:rPr>
        <w:t xml:space="preserve"> </w:t>
      </w:r>
      <w:r w:rsidRPr="006207ED">
        <w:rPr>
          <w:sz w:val="20"/>
          <w:szCs w:val="20"/>
        </w:rPr>
        <w:t>j</w:t>
      </w:r>
      <w:r w:rsidR="00A5632D" w:rsidRPr="006207ED">
        <w:rPr>
          <w:sz w:val="20"/>
          <w:szCs w:val="20"/>
        </w:rPr>
        <w:t xml:space="preserve">est </w:t>
      </w:r>
      <w:r w:rsidR="005E18F8" w:rsidRPr="006207ED">
        <w:rPr>
          <w:b/>
          <w:sz w:val="20"/>
          <w:szCs w:val="20"/>
        </w:rPr>
        <w:t xml:space="preserve"> dostaw</w:t>
      </w:r>
      <w:r w:rsidR="00536FDB" w:rsidRPr="006207ED">
        <w:rPr>
          <w:b/>
          <w:sz w:val="20"/>
          <w:szCs w:val="20"/>
        </w:rPr>
        <w:t>a</w:t>
      </w:r>
      <w:r w:rsidR="005E18F8" w:rsidRPr="006207ED">
        <w:rPr>
          <w:b/>
          <w:sz w:val="20"/>
          <w:szCs w:val="20"/>
        </w:rPr>
        <w:t>, instalacj</w:t>
      </w:r>
      <w:r w:rsidR="00536FDB" w:rsidRPr="006207ED">
        <w:rPr>
          <w:b/>
          <w:sz w:val="20"/>
          <w:szCs w:val="20"/>
        </w:rPr>
        <w:t>a</w:t>
      </w:r>
      <w:r w:rsidR="005E18F8" w:rsidRPr="006207ED">
        <w:rPr>
          <w:b/>
          <w:sz w:val="20"/>
          <w:szCs w:val="20"/>
        </w:rPr>
        <w:t xml:space="preserve"> i uruchomienie  zintegrowanego systemu spektroskopii </w:t>
      </w:r>
      <w:proofErr w:type="spellStart"/>
      <w:r w:rsidR="005E18F8" w:rsidRPr="006207ED">
        <w:rPr>
          <w:b/>
          <w:sz w:val="20"/>
          <w:szCs w:val="20"/>
        </w:rPr>
        <w:t>Mössbauera</w:t>
      </w:r>
      <w:proofErr w:type="spellEnd"/>
      <w:r w:rsidR="005E18F8" w:rsidRPr="006207ED">
        <w:rPr>
          <w:b/>
          <w:sz w:val="20"/>
          <w:szCs w:val="20"/>
        </w:rPr>
        <w:t xml:space="preserve"> dedykowanego do badań materiałów geologicznych z wysoką rozdzielczością energetyczną-  DE-dzp.272-96/24</w:t>
      </w:r>
      <w:r w:rsidRPr="006207ED">
        <w:rPr>
          <w:b/>
          <w:sz w:val="20"/>
          <w:szCs w:val="20"/>
        </w:rPr>
        <w:t xml:space="preserve">, </w:t>
      </w:r>
      <w:r w:rsidRPr="006207ED">
        <w:rPr>
          <w:sz w:val="20"/>
          <w:szCs w:val="20"/>
        </w:rPr>
        <w:t>oferuję realizację przedmiotu</w:t>
      </w:r>
      <w:r w:rsidR="002A156F" w:rsidRPr="006207ED">
        <w:rPr>
          <w:sz w:val="20"/>
          <w:szCs w:val="20"/>
        </w:rPr>
        <w:t xml:space="preserve"> </w:t>
      </w:r>
      <w:r w:rsidRPr="006207ED">
        <w:rPr>
          <w:sz w:val="20"/>
          <w:szCs w:val="20"/>
        </w:rPr>
        <w:t>zamówienia, zgodnie z zasadami określonymi w specyfikacji istotnych warunków zamówienia.</w:t>
      </w:r>
    </w:p>
    <w:p w14:paraId="30EA4286" w14:textId="77777777" w:rsidR="001A28F1" w:rsidRDefault="001A28F1" w:rsidP="001A28F1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</w:p>
    <w:p w14:paraId="71809405" w14:textId="7BC06BB3" w:rsidR="001A28F1" w:rsidRPr="006207ED" w:rsidRDefault="001A28F1" w:rsidP="001A28F1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6207ED">
        <w:rPr>
          <w:b/>
          <w:sz w:val="20"/>
          <w:szCs w:val="20"/>
        </w:rPr>
        <w:t xml:space="preserve">Cena netto za całość </w:t>
      </w:r>
      <w:r w:rsidR="00462F18" w:rsidRPr="006207ED">
        <w:rPr>
          <w:b/>
          <w:sz w:val="20"/>
          <w:szCs w:val="20"/>
        </w:rPr>
        <w:t xml:space="preserve">przedmiotu </w:t>
      </w:r>
      <w:r w:rsidRPr="006207ED">
        <w:rPr>
          <w:b/>
          <w:sz w:val="20"/>
          <w:szCs w:val="20"/>
        </w:rPr>
        <w:t>zamówienia:   .............................................................. PLN</w:t>
      </w:r>
    </w:p>
    <w:p w14:paraId="6CBB8644" w14:textId="77777777" w:rsidR="001A28F1" w:rsidRPr="006207ED" w:rsidRDefault="001A28F1" w:rsidP="001A28F1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711AC1AE" w14:textId="20742D42" w:rsidR="001A28F1" w:rsidRPr="006207ED" w:rsidRDefault="001A28F1" w:rsidP="001A28F1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6207ED">
        <w:rPr>
          <w:b/>
          <w:sz w:val="20"/>
          <w:szCs w:val="20"/>
        </w:rPr>
        <w:t>Cena brutto za całość</w:t>
      </w:r>
      <w:r w:rsidR="00462F18" w:rsidRPr="006207ED">
        <w:rPr>
          <w:b/>
          <w:sz w:val="20"/>
          <w:szCs w:val="20"/>
        </w:rPr>
        <w:t xml:space="preserve"> przedmiotu </w:t>
      </w:r>
      <w:r w:rsidRPr="006207ED">
        <w:rPr>
          <w:b/>
          <w:sz w:val="20"/>
          <w:szCs w:val="20"/>
        </w:rPr>
        <w:t xml:space="preserve"> zamówienia: .............................................................. PLN</w:t>
      </w:r>
    </w:p>
    <w:p w14:paraId="2A852E77" w14:textId="77777777" w:rsidR="001A28F1" w:rsidRPr="006207ED" w:rsidRDefault="001A28F1" w:rsidP="001A28F1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5254679E" w14:textId="77777777" w:rsidR="001A28F1" w:rsidRPr="006207ED" w:rsidRDefault="001A28F1" w:rsidP="001A28F1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6207ED">
        <w:rPr>
          <w:sz w:val="20"/>
          <w:szCs w:val="20"/>
        </w:rPr>
        <w:t>Słownie brutto: ...................................................................</w:t>
      </w:r>
    </w:p>
    <w:p w14:paraId="0B17F0D1" w14:textId="77777777" w:rsidR="001A28F1" w:rsidRPr="006207ED" w:rsidRDefault="001A28F1" w:rsidP="001A28F1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07E424A" w14:textId="2A89491C" w:rsidR="001A28F1" w:rsidRPr="006207ED" w:rsidRDefault="001A28F1" w:rsidP="001A28F1">
      <w:pPr>
        <w:pStyle w:val="Tekstpodstawowy"/>
        <w:rPr>
          <w:sz w:val="20"/>
          <w:szCs w:val="20"/>
        </w:rPr>
      </w:pPr>
      <w:r w:rsidRPr="006207ED">
        <w:rPr>
          <w:sz w:val="20"/>
          <w:szCs w:val="20"/>
        </w:rPr>
        <w:t>Powyższa cena zawiera podatek VAT w wysokości .....</w:t>
      </w:r>
      <w:r w:rsidR="00536FDB" w:rsidRPr="006207ED">
        <w:rPr>
          <w:sz w:val="20"/>
          <w:szCs w:val="20"/>
        </w:rPr>
        <w:t>......</w:t>
      </w:r>
      <w:r w:rsidRPr="006207ED">
        <w:rPr>
          <w:sz w:val="20"/>
          <w:szCs w:val="20"/>
        </w:rPr>
        <w:t>..... % tj. ……………… PLN</w:t>
      </w:r>
    </w:p>
    <w:p w14:paraId="6EBB6E4F" w14:textId="2E222F23" w:rsidR="00221E1F" w:rsidRPr="006207ED" w:rsidRDefault="001A28F1" w:rsidP="00221E1F">
      <w:pPr>
        <w:tabs>
          <w:tab w:val="right" w:pos="9000"/>
        </w:tabs>
        <w:rPr>
          <w:sz w:val="20"/>
          <w:szCs w:val="20"/>
        </w:rPr>
      </w:pPr>
      <w:r w:rsidRPr="006207ED">
        <w:rPr>
          <w:sz w:val="20"/>
          <w:szCs w:val="20"/>
        </w:rPr>
        <w:t>W tym</w:t>
      </w:r>
      <w:r w:rsidR="00BC3281" w:rsidRPr="006207ED">
        <w:rPr>
          <w:sz w:val="20"/>
          <w:szCs w:val="20"/>
        </w:rPr>
        <w:t xml:space="preserve">: </w:t>
      </w:r>
    </w:p>
    <w:tbl>
      <w:tblPr>
        <w:tblpPr w:leftFromText="141" w:rightFromText="141" w:vertAnchor="text" w:horzAnchor="margin" w:tblpY="60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"/>
        <w:gridCol w:w="2239"/>
        <w:gridCol w:w="1673"/>
        <w:gridCol w:w="985"/>
        <w:gridCol w:w="1124"/>
        <w:gridCol w:w="980"/>
        <w:gridCol w:w="682"/>
        <w:gridCol w:w="1541"/>
      </w:tblGrid>
      <w:tr w:rsidR="00BC3281" w14:paraId="36208035" w14:textId="77777777" w:rsidTr="00BC3281">
        <w:trPr>
          <w:trHeight w:val="398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2B1D10" w14:textId="77777777" w:rsidR="00BC3281" w:rsidRDefault="00BC3281" w:rsidP="00BC32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306C4C1" w14:textId="77777777" w:rsidR="00BC3281" w:rsidRDefault="00BC3281" w:rsidP="00BC32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elementu</w:t>
            </w:r>
          </w:p>
          <w:p w14:paraId="65B70710" w14:textId="77777777" w:rsidR="00BC3281" w:rsidRDefault="00BC3281" w:rsidP="00BC32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96E0D5" w14:textId="77777777" w:rsidR="00BC3281" w:rsidRDefault="00BC3281" w:rsidP="00BC32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Producent/model</w:t>
            </w:r>
          </w:p>
        </w:tc>
        <w:tc>
          <w:tcPr>
            <w:tcW w:w="9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3C140F" w14:textId="77777777" w:rsidR="00BC3281" w:rsidRDefault="00BC3281" w:rsidP="00BC32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57DA64A1" w14:textId="77777777" w:rsidR="00BC3281" w:rsidRDefault="00BC3281" w:rsidP="00BC32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5364F4" w14:textId="77777777" w:rsidR="00BC3281" w:rsidRDefault="00BC3281" w:rsidP="00BC32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54D721" w14:textId="77777777" w:rsidR="00BC3281" w:rsidRDefault="00BC3281" w:rsidP="00BC32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33CDFBCF" w14:textId="77777777" w:rsidR="00BC3281" w:rsidRDefault="00BC3281" w:rsidP="00BC32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042007B" w14:textId="77777777" w:rsidR="00BC3281" w:rsidRDefault="00BC3281" w:rsidP="00BC32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7F191EB6" w14:textId="77777777" w:rsidR="00BC3281" w:rsidRDefault="00BC3281" w:rsidP="00BC32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1BC1685" w14:textId="77777777" w:rsidR="00BC3281" w:rsidRDefault="00BC3281" w:rsidP="00BC32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7B8AB7C" w14:textId="77777777" w:rsidR="00BC3281" w:rsidRDefault="00BC3281" w:rsidP="00BC32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72976C3E" w14:textId="77777777" w:rsidR="00BC3281" w:rsidRDefault="00BC3281" w:rsidP="00BC32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BC3281" w14:paraId="7BCA1022" w14:textId="77777777" w:rsidTr="00BC3281">
        <w:trPr>
          <w:trHeight w:val="293"/>
        </w:trPr>
        <w:tc>
          <w:tcPr>
            <w:tcW w:w="7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E34A7F" w14:textId="77777777" w:rsidR="00BC3281" w:rsidRDefault="00BC3281" w:rsidP="00BC32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ADAA6E" w14:textId="77777777" w:rsidR="00BC3281" w:rsidRDefault="00BC3281" w:rsidP="00BC32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6FEB97" w14:textId="77777777" w:rsidR="00BC3281" w:rsidRDefault="00BC3281" w:rsidP="00BC32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ADF172" w14:textId="77777777" w:rsidR="00BC3281" w:rsidRDefault="00BC3281" w:rsidP="00BC32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E148A58" w14:textId="77777777" w:rsidR="00BC3281" w:rsidRDefault="00BC3281" w:rsidP="00BC32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50C02F9" w14:textId="77777777" w:rsidR="00BC3281" w:rsidRDefault="00BC3281" w:rsidP="00BC32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DADC5A" w14:textId="77777777" w:rsidR="00BC3281" w:rsidRDefault="00BC3281" w:rsidP="00BC32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F4456FC" w14:textId="77777777" w:rsidR="00BC3281" w:rsidRDefault="00BC3281" w:rsidP="00BC32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BC3281" w14:paraId="1416307F" w14:textId="77777777" w:rsidTr="00BC3281">
        <w:trPr>
          <w:trHeight w:val="137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9DBAB" w14:textId="77777777" w:rsidR="00BC3281" w:rsidRDefault="00BC3281" w:rsidP="00BC3281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CF793" w14:textId="77777777" w:rsidR="00BC3281" w:rsidRDefault="00BC3281" w:rsidP="00BC32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Zestaw komputerowy z monitorem 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2B50A" w14:textId="77777777" w:rsidR="00BC3281" w:rsidRDefault="00BC3281" w:rsidP="00BC3281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83D89" w14:textId="77777777" w:rsidR="00BC3281" w:rsidRDefault="00BC3281" w:rsidP="00BC32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DA92F" w14:textId="77777777" w:rsidR="00BC3281" w:rsidRDefault="00BC3281" w:rsidP="00BC3281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01FA7" w14:textId="77777777" w:rsidR="00BC3281" w:rsidRDefault="00BC3281" w:rsidP="00BC3281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2B309E" w14:textId="77777777" w:rsidR="00BC3281" w:rsidRDefault="00BC3281" w:rsidP="00BC3281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F50D45" w14:textId="77777777" w:rsidR="00BC3281" w:rsidRDefault="00BC3281" w:rsidP="00BC3281">
            <w:pPr>
              <w:ind w:right="425"/>
              <w:rPr>
                <w:sz w:val="20"/>
                <w:szCs w:val="20"/>
              </w:rPr>
            </w:pPr>
          </w:p>
          <w:p w14:paraId="170ACAE3" w14:textId="77777777" w:rsidR="00BC3281" w:rsidRDefault="00BC3281" w:rsidP="00BC3281">
            <w:pPr>
              <w:ind w:right="425"/>
              <w:rPr>
                <w:sz w:val="20"/>
                <w:szCs w:val="20"/>
              </w:rPr>
            </w:pPr>
          </w:p>
        </w:tc>
      </w:tr>
    </w:tbl>
    <w:p w14:paraId="00D41A5E" w14:textId="4067B90F" w:rsidR="00221E1F" w:rsidRPr="00446A53" w:rsidRDefault="00221E1F" w:rsidP="00221E1F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446A53">
        <w:rPr>
          <w:b/>
          <w:sz w:val="20"/>
          <w:szCs w:val="20"/>
        </w:rPr>
        <w:t xml:space="preserve">Termin realizacji umowy: </w:t>
      </w:r>
      <w:r w:rsidRPr="00446A53">
        <w:rPr>
          <w:sz w:val="20"/>
          <w:szCs w:val="20"/>
        </w:rPr>
        <w:t xml:space="preserve">do </w:t>
      </w:r>
      <w:r w:rsidR="00A5632D" w:rsidRPr="00446A53">
        <w:rPr>
          <w:sz w:val="20"/>
          <w:szCs w:val="20"/>
        </w:rPr>
        <w:t>…………………..</w:t>
      </w:r>
      <w:r w:rsidRPr="00446A53">
        <w:rPr>
          <w:sz w:val="20"/>
          <w:szCs w:val="20"/>
        </w:rPr>
        <w:t xml:space="preserve"> dni </w:t>
      </w:r>
      <w:r w:rsidR="000F741F" w:rsidRPr="00446A53">
        <w:rPr>
          <w:sz w:val="20"/>
          <w:szCs w:val="20"/>
        </w:rPr>
        <w:t xml:space="preserve">od daty otrzymania zamówienia potwierdzonego przez </w:t>
      </w:r>
      <w:proofErr w:type="spellStart"/>
      <w:r w:rsidR="000F741F" w:rsidRPr="00446A53">
        <w:rPr>
          <w:sz w:val="20"/>
          <w:szCs w:val="20"/>
        </w:rPr>
        <w:t>M</w:t>
      </w:r>
      <w:r w:rsidR="00611974" w:rsidRPr="00446A53">
        <w:rPr>
          <w:sz w:val="20"/>
          <w:szCs w:val="20"/>
        </w:rPr>
        <w:t>N</w:t>
      </w:r>
      <w:r w:rsidR="002A156F" w:rsidRPr="00446A53">
        <w:rPr>
          <w:sz w:val="20"/>
          <w:szCs w:val="20"/>
        </w:rPr>
        <w:t>iSW</w:t>
      </w:r>
      <w:proofErr w:type="spellEnd"/>
      <w:r w:rsidR="000F741F" w:rsidRPr="00446A53">
        <w:rPr>
          <w:sz w:val="20"/>
          <w:szCs w:val="20"/>
        </w:rPr>
        <w:t>.</w:t>
      </w:r>
    </w:p>
    <w:p w14:paraId="16B9636C" w14:textId="77777777" w:rsidR="00611974" w:rsidRPr="00611974" w:rsidRDefault="00611974" w:rsidP="00611974">
      <w:pPr>
        <w:widowControl w:val="0"/>
        <w:spacing w:line="360" w:lineRule="auto"/>
        <w:ind w:right="1"/>
        <w:jc w:val="both"/>
        <w:rPr>
          <w:i/>
        </w:rPr>
      </w:pPr>
      <w:r w:rsidRPr="00611974">
        <w:rPr>
          <w:b/>
          <w:sz w:val="22"/>
          <w:szCs w:val="22"/>
        </w:rPr>
        <w:t>Okres udzielonej gwarancji wynosi:</w:t>
      </w:r>
      <w:r w:rsidRPr="00611974">
        <w:rPr>
          <w:sz w:val="22"/>
          <w:szCs w:val="22"/>
        </w:rPr>
        <w:t xml:space="preserve"> …… miesięcy</w:t>
      </w:r>
      <w:r w:rsidRPr="00611974">
        <w:rPr>
          <w:i/>
          <w:sz w:val="22"/>
          <w:szCs w:val="22"/>
          <w:highlight w:val="yellow"/>
        </w:rPr>
        <w:t xml:space="preserve"> (kryterium oceny ofert)</w:t>
      </w:r>
      <w:r>
        <w:rPr>
          <w:i/>
          <w:sz w:val="22"/>
          <w:szCs w:val="22"/>
        </w:rPr>
        <w:t>*)</w:t>
      </w:r>
      <w:r w:rsidRPr="00611974">
        <w:rPr>
          <w:i/>
          <w:sz w:val="22"/>
          <w:szCs w:val="22"/>
        </w:rPr>
        <w:br/>
      </w:r>
      <w:r w:rsidRPr="00611974">
        <w:rPr>
          <w:i/>
          <w:sz w:val="16"/>
          <w:szCs w:val="16"/>
        </w:rPr>
        <w:t>*)</w:t>
      </w:r>
      <w:r w:rsidRPr="00611974">
        <w:rPr>
          <w:bCs/>
          <w:iCs/>
          <w:sz w:val="16"/>
          <w:szCs w:val="16"/>
        </w:rPr>
        <w:t xml:space="preserve"> w przypadku nie podania okresu gwarancji, Zamawiający przyjmie minimalny okres gwarancji, tj. 24 miesiące.</w:t>
      </w:r>
    </w:p>
    <w:p w14:paraId="12C08BAC" w14:textId="27AF9A26" w:rsidR="00221E1F" w:rsidRPr="00BC3281" w:rsidRDefault="00611974" w:rsidP="00221E1F">
      <w:pPr>
        <w:tabs>
          <w:tab w:val="left" w:pos="426"/>
        </w:tabs>
        <w:jc w:val="both"/>
        <w:rPr>
          <w:sz w:val="22"/>
          <w:szCs w:val="22"/>
        </w:rPr>
      </w:pPr>
      <w:r w:rsidRPr="00BC3281">
        <w:rPr>
          <w:b/>
          <w:sz w:val="22"/>
          <w:szCs w:val="22"/>
        </w:rPr>
        <w:t>Te</w:t>
      </w:r>
      <w:r w:rsidR="00221E1F" w:rsidRPr="00BC3281">
        <w:rPr>
          <w:b/>
          <w:sz w:val="22"/>
          <w:szCs w:val="22"/>
        </w:rPr>
        <w:t xml:space="preserve">rmin płatności w zadaniu: </w:t>
      </w:r>
      <w:r w:rsidR="00221E1F" w:rsidRPr="00BC3281">
        <w:rPr>
          <w:sz w:val="22"/>
          <w:szCs w:val="22"/>
        </w:rPr>
        <w:t xml:space="preserve">przelewem w terminie do 21 dni od daty otrzymania faktury </w:t>
      </w:r>
      <w:r w:rsidR="00221E1F" w:rsidRPr="00BC3281">
        <w:rPr>
          <w:sz w:val="22"/>
          <w:szCs w:val="22"/>
        </w:rPr>
        <w:br/>
        <w:t xml:space="preserve">przez Zamawiającego na rachunek Wykonawcy umieszczony na dzień zlecenia przelewu </w:t>
      </w:r>
      <w:r w:rsidR="00221E1F" w:rsidRPr="00BC3281">
        <w:rPr>
          <w:sz w:val="22"/>
          <w:szCs w:val="22"/>
        </w:rPr>
        <w:br/>
        <w:t xml:space="preserve">w wykazie podmiotów, o których mowa w art. 96b ust. 1) Ustawy o podatku od towarów </w:t>
      </w:r>
      <w:r w:rsidR="00221E1F" w:rsidRPr="00BC3281">
        <w:rPr>
          <w:sz w:val="22"/>
          <w:szCs w:val="22"/>
        </w:rPr>
        <w:br/>
        <w:t>i usług.</w:t>
      </w:r>
    </w:p>
    <w:p w14:paraId="7FBAEE2B" w14:textId="798A4DA6" w:rsidR="00221E1F" w:rsidRPr="000F741F" w:rsidRDefault="000F741F" w:rsidP="000F741F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lastRenderedPageBreak/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na </w:t>
      </w:r>
      <w:r w:rsidR="00EA0EB0">
        <w:rPr>
          <w:b/>
          <w:bCs/>
          <w:i/>
          <w:iCs/>
          <w:sz w:val="22"/>
          <w:szCs w:val="22"/>
        </w:rPr>
        <w:t xml:space="preserve">zestaw komputerowy </w:t>
      </w:r>
      <w:r w:rsidR="00A5632D">
        <w:rPr>
          <w:b/>
          <w:bCs/>
          <w:i/>
          <w:iCs/>
          <w:sz w:val="22"/>
          <w:szCs w:val="22"/>
        </w:rPr>
        <w:t xml:space="preserve"> 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414FD9AA" w14:textId="77777777" w:rsidR="00221E1F" w:rsidRPr="00485601" w:rsidRDefault="00221E1F" w:rsidP="00221E1F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t>Jednocześnie oświadczamy, że:</w:t>
      </w:r>
    </w:p>
    <w:p w14:paraId="2F5E13EB" w14:textId="77777777" w:rsidR="00221E1F" w:rsidRPr="00485601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jesteśmy związani niniejszą ofertą przez okres wskazany </w:t>
      </w:r>
      <w:r w:rsidRPr="00485601">
        <w:rPr>
          <w:color w:val="000000"/>
          <w:sz w:val="22"/>
          <w:szCs w:val="22"/>
          <w:lang w:eastAsia="ar-SA"/>
        </w:rPr>
        <w:br/>
        <w:t>w dokumentach zamówienia.</w:t>
      </w:r>
    </w:p>
    <w:p w14:paraId="472EEAF3" w14:textId="77777777" w:rsidR="00221E1F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</w:t>
      </w:r>
      <w:r w:rsidRPr="00485601">
        <w:rPr>
          <w:color w:val="000000"/>
          <w:sz w:val="22"/>
          <w:szCs w:val="22"/>
          <w:lang w:eastAsia="ar-SA"/>
        </w:rPr>
        <w:br/>
        <w:t>w  Specyfikacji Warunków Zamówienia i zobowiązujemy się, w przypadku wyboru naszej oferty,</w:t>
      </w:r>
      <w:r w:rsidR="007F40E1">
        <w:rPr>
          <w:color w:val="000000"/>
          <w:sz w:val="22"/>
          <w:szCs w:val="22"/>
          <w:lang w:eastAsia="ar-SA"/>
        </w:rPr>
        <w:t xml:space="preserve"> </w:t>
      </w:r>
      <w:r w:rsidRPr="00485601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485601">
        <w:rPr>
          <w:color w:val="000000"/>
          <w:sz w:val="22"/>
          <w:szCs w:val="22"/>
        </w:rPr>
        <w:t xml:space="preserve"> i nie wnosimy do nich żadnych zastrzeżeń.</w:t>
      </w:r>
    </w:p>
    <w:p w14:paraId="40444898" w14:textId="1E58E462" w:rsidR="007A06AC" w:rsidRDefault="007A06AC" w:rsidP="007A06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>
        <w:rPr>
          <w:color w:val="000000"/>
          <w:sz w:val="20"/>
          <w:szCs w:val="20"/>
          <w:lang w:eastAsia="ar-SA"/>
        </w:rPr>
        <w:t xml:space="preserve">Jesteśmy świadomi, że po rozstrzygnięciu przetargu, Zamawiający </w:t>
      </w:r>
      <w:r>
        <w:rPr>
          <w:sz w:val="20"/>
          <w:szCs w:val="20"/>
        </w:rPr>
        <w:t xml:space="preserve">zgodnie z ustawą z dnia 11 marca 2004 r. o podatku od towarów i usług (t. j. Dz. U. 2011 Nr 177 poz. 1054 z </w:t>
      </w:r>
      <w:proofErr w:type="spellStart"/>
      <w:r>
        <w:rPr>
          <w:sz w:val="20"/>
          <w:szCs w:val="20"/>
        </w:rPr>
        <w:t>późn</w:t>
      </w:r>
      <w:proofErr w:type="spellEnd"/>
      <w:r>
        <w:rPr>
          <w:sz w:val="20"/>
          <w:szCs w:val="20"/>
        </w:rPr>
        <w:t xml:space="preserve">. zm.) </w:t>
      </w:r>
      <w:r>
        <w:rPr>
          <w:color w:val="000000"/>
          <w:sz w:val="20"/>
          <w:szCs w:val="20"/>
          <w:lang w:eastAsia="ar-SA"/>
        </w:rPr>
        <w:t xml:space="preserve">będzie się ubiegał o zastosowanie przy zakupie 0% stawki VAT </w:t>
      </w:r>
      <w:r w:rsidR="00E5437C">
        <w:rPr>
          <w:rFonts w:eastAsia="Calibri"/>
          <w:b/>
          <w:sz w:val="20"/>
          <w:szCs w:val="20"/>
          <w:lang w:eastAsia="en-US"/>
        </w:rPr>
        <w:t xml:space="preserve">zestaw komputer </w:t>
      </w:r>
      <w:r>
        <w:rPr>
          <w:rFonts w:eastAsia="Calibri"/>
          <w:b/>
          <w:sz w:val="20"/>
          <w:szCs w:val="20"/>
          <w:lang w:eastAsia="en-US"/>
        </w:rPr>
        <w:t xml:space="preserve"> </w:t>
      </w:r>
      <w:r>
        <w:rPr>
          <w:sz w:val="20"/>
          <w:szCs w:val="20"/>
        </w:rPr>
        <w:t xml:space="preserve">w zakresie objętym zwolnieniem – zgodnie z art. 83 ust. 1 pkt 26 przywołanej ustawy. </w:t>
      </w:r>
    </w:p>
    <w:p w14:paraId="07FE425B" w14:textId="63A5E2C6" w:rsidR="007A06AC" w:rsidRPr="007A06AC" w:rsidRDefault="007A06AC" w:rsidP="007A06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>
        <w:rPr>
          <w:color w:val="000000"/>
          <w:sz w:val="20"/>
          <w:szCs w:val="20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E5437C">
        <w:rPr>
          <w:rFonts w:eastAsia="Calibri"/>
          <w:b/>
          <w:sz w:val="20"/>
          <w:szCs w:val="20"/>
          <w:lang w:eastAsia="en-US"/>
        </w:rPr>
        <w:t xml:space="preserve">zestaw komputer </w:t>
      </w:r>
      <w:r>
        <w:rPr>
          <w:rFonts w:eastAsia="Calibri"/>
          <w:b/>
          <w:sz w:val="20"/>
          <w:szCs w:val="20"/>
          <w:lang w:eastAsia="en-US"/>
        </w:rPr>
        <w:t xml:space="preserve"> </w:t>
      </w:r>
      <w:r>
        <w:rPr>
          <w:bCs/>
          <w:i/>
          <w:iCs/>
          <w:color w:val="000000"/>
          <w:sz w:val="20"/>
          <w:szCs w:val="20"/>
          <w:lang w:eastAsia="ar-SA"/>
        </w:rPr>
        <w:t>zgodnie z u</w:t>
      </w:r>
      <w:r>
        <w:rPr>
          <w:bCs/>
          <w:i/>
          <w:iCs/>
          <w:sz w:val="20"/>
          <w:szCs w:val="20"/>
        </w:rPr>
        <w:t>stawą</w:t>
      </w:r>
      <w:r>
        <w:rPr>
          <w:i/>
          <w:iCs/>
          <w:sz w:val="20"/>
          <w:szCs w:val="20"/>
        </w:rPr>
        <w:t xml:space="preserve"> z dnia 11 marca 2004 r. o podatku od towarów i usług (Dz.U. z dnia 5 kwietnia 2004 r.) </w:t>
      </w:r>
      <w:r>
        <w:rPr>
          <w:sz w:val="20"/>
          <w:szCs w:val="20"/>
        </w:rPr>
        <w:t xml:space="preserve">o podatku od towarów i usług (t. j. Dz. U. 2011 Nr 177 poz. 1054 z </w:t>
      </w:r>
      <w:proofErr w:type="spellStart"/>
      <w:r>
        <w:rPr>
          <w:sz w:val="20"/>
          <w:szCs w:val="20"/>
        </w:rPr>
        <w:t>późn</w:t>
      </w:r>
      <w:proofErr w:type="spellEnd"/>
      <w:r>
        <w:rPr>
          <w:sz w:val="20"/>
          <w:szCs w:val="20"/>
        </w:rPr>
        <w:t>. zm.)</w:t>
      </w:r>
    </w:p>
    <w:p w14:paraId="6DF8382D" w14:textId="77777777"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90169F" w14:textId="77777777" w:rsidR="00221E1F" w:rsidRPr="00485601" w:rsidRDefault="00221E1F" w:rsidP="00221E1F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C0D0C4" w14:textId="77777777" w:rsidR="00221E1F" w:rsidRPr="00485601" w:rsidRDefault="00221E1F" w:rsidP="00221E1F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15C479" w14:textId="77777777" w:rsidR="00221E1F" w:rsidRPr="00485601" w:rsidRDefault="00221E1F" w:rsidP="00221E1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21E1F" w:rsidRPr="00611974" w14:paraId="614736E5" w14:textId="77777777" w:rsidTr="000F129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1F248F" w14:textId="77777777" w:rsidR="00221E1F" w:rsidRPr="00611974" w:rsidRDefault="00221E1F" w:rsidP="000F129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197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CA4A2F" w14:textId="77777777" w:rsidR="00221E1F" w:rsidRPr="00611974" w:rsidRDefault="00221E1F" w:rsidP="000F129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1974">
              <w:rPr>
                <w:sz w:val="20"/>
                <w:szCs w:val="20"/>
              </w:rPr>
              <w:t xml:space="preserve">Opis części zamówienia, którą wykonawca </w:t>
            </w:r>
          </w:p>
          <w:p w14:paraId="0A8CA473" w14:textId="77777777" w:rsidR="00221E1F" w:rsidRPr="00611974" w:rsidRDefault="00221E1F" w:rsidP="000F129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197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8D8C2B" w14:textId="77777777" w:rsidR="00221E1F" w:rsidRPr="00611974" w:rsidRDefault="00221E1F" w:rsidP="000F129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1974">
              <w:rPr>
                <w:sz w:val="20"/>
                <w:szCs w:val="20"/>
              </w:rPr>
              <w:t>Nazwa podwykonawcy</w:t>
            </w:r>
            <w:r w:rsidRPr="00611974">
              <w:rPr>
                <w:sz w:val="20"/>
                <w:szCs w:val="20"/>
              </w:rPr>
              <w:br/>
              <w:t>(o ile jest znana)</w:t>
            </w:r>
          </w:p>
        </w:tc>
      </w:tr>
      <w:tr w:rsidR="00221E1F" w:rsidRPr="00611974" w14:paraId="3B794E0C" w14:textId="77777777" w:rsidTr="000F129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1D0E7" w14:textId="77777777" w:rsidR="00221E1F" w:rsidRPr="00611974" w:rsidRDefault="00221E1F" w:rsidP="000F1299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7DC00" w14:textId="77777777" w:rsidR="00221E1F" w:rsidRPr="00611974" w:rsidRDefault="00221E1F" w:rsidP="000F129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FBAAE" w14:textId="77777777" w:rsidR="00221E1F" w:rsidRPr="00611974" w:rsidRDefault="00221E1F" w:rsidP="000F129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0ED66297" w14:textId="38277B84" w:rsidR="00221E1F" w:rsidRPr="006207ED" w:rsidRDefault="00221E1F" w:rsidP="001B10B2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6207ED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6207ED">
        <w:rPr>
          <w:sz w:val="22"/>
          <w:szCs w:val="22"/>
        </w:rPr>
        <w:br/>
        <w:t>w przypadku gdy przypada na nich ponad 10% wartości zamówienia.</w:t>
      </w:r>
      <w:r w:rsidR="00446A53" w:rsidRPr="006207ED">
        <w:rPr>
          <w:sz w:val="22"/>
          <w:szCs w:val="22"/>
        </w:rPr>
        <w:br/>
      </w:r>
      <w:r w:rsidRPr="006207ED">
        <w:rPr>
          <w:sz w:val="22"/>
          <w:szCs w:val="22"/>
        </w:rPr>
        <w:t>Upoważnionymi do reprezentowania naszej firmy są następujące osoby:</w:t>
      </w:r>
    </w:p>
    <w:p w14:paraId="5190FA3E" w14:textId="77777777" w:rsidR="00221E1F" w:rsidRPr="00485601" w:rsidRDefault="00221E1F" w:rsidP="00221E1F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41DD0FFD" w14:textId="77777777" w:rsidR="00221E1F" w:rsidRPr="00485601" w:rsidRDefault="00221E1F" w:rsidP="00221E1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........................................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58BB333A" w14:textId="77777777"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dokumentu(ów)……………………………………..........................……które dołączamy do oferty.</w:t>
      </w:r>
    </w:p>
    <w:p w14:paraId="20A91B81" w14:textId="77777777"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załącznikami do niniejszej oferty są:</w:t>
      </w:r>
    </w:p>
    <w:p w14:paraId="1290D8C4" w14:textId="77777777" w:rsidR="00221E1F" w:rsidRPr="00485601" w:rsidRDefault="00221E1F" w:rsidP="00536FDB">
      <w:pPr>
        <w:spacing w:line="360" w:lineRule="auto"/>
        <w:ind w:left="108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………………………………………………………………………</w:t>
      </w:r>
    </w:p>
    <w:p w14:paraId="64ABB71A" w14:textId="5DBA3A89" w:rsidR="00FE545C" w:rsidRPr="006207ED" w:rsidRDefault="00221E1F" w:rsidP="006207ED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FE545C" w:rsidRPr="006207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0A3C81" w14:textId="77777777" w:rsidR="001F7638" w:rsidRDefault="001F7638">
      <w:r>
        <w:separator/>
      </w:r>
    </w:p>
  </w:endnote>
  <w:endnote w:type="continuationSeparator" w:id="0">
    <w:p w14:paraId="6A1F3551" w14:textId="77777777" w:rsidR="001F7638" w:rsidRDefault="001F7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50EC1" w14:textId="77777777" w:rsidR="008C62B6" w:rsidRDefault="008C62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CC0A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57CD4" w14:textId="77777777" w:rsidR="008C62B6" w:rsidRDefault="008C62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DF2E7" w14:textId="77777777" w:rsidR="001F7638" w:rsidRDefault="001F7638">
      <w:r>
        <w:separator/>
      </w:r>
    </w:p>
  </w:footnote>
  <w:footnote w:type="continuationSeparator" w:id="0">
    <w:p w14:paraId="7695C4D7" w14:textId="77777777" w:rsidR="001F7638" w:rsidRDefault="001F76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E579A" w14:textId="77777777" w:rsidR="008C62B6" w:rsidRDefault="008C62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3BE8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79187" w14:textId="77777777" w:rsidR="008C62B6" w:rsidRDefault="008C62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1E10B23"/>
    <w:multiLevelType w:val="hybridMultilevel"/>
    <w:tmpl w:val="F738B93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37921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49756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9080029">
    <w:abstractNumId w:val="0"/>
  </w:num>
  <w:num w:numId="4" w16cid:durableId="1657371797">
    <w:abstractNumId w:val="2"/>
  </w:num>
  <w:num w:numId="5" w16cid:durableId="3388986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6F0"/>
    <w:rsid w:val="00012286"/>
    <w:rsid w:val="00063DBD"/>
    <w:rsid w:val="000704FC"/>
    <w:rsid w:val="00071CCC"/>
    <w:rsid w:val="000B731D"/>
    <w:rsid w:val="000D6134"/>
    <w:rsid w:val="000E09C7"/>
    <w:rsid w:val="000F6589"/>
    <w:rsid w:val="000F741F"/>
    <w:rsid w:val="001016F0"/>
    <w:rsid w:val="00106636"/>
    <w:rsid w:val="00116EC6"/>
    <w:rsid w:val="001801DD"/>
    <w:rsid w:val="001A28F1"/>
    <w:rsid w:val="001D4612"/>
    <w:rsid w:val="001F7638"/>
    <w:rsid w:val="00207E98"/>
    <w:rsid w:val="00221E1F"/>
    <w:rsid w:val="00255C6E"/>
    <w:rsid w:val="00264FD6"/>
    <w:rsid w:val="002723B0"/>
    <w:rsid w:val="002A156F"/>
    <w:rsid w:val="002A5BFC"/>
    <w:rsid w:val="00315A4A"/>
    <w:rsid w:val="003932FD"/>
    <w:rsid w:val="00446A53"/>
    <w:rsid w:val="00462F18"/>
    <w:rsid w:val="004A00B5"/>
    <w:rsid w:val="004A153B"/>
    <w:rsid w:val="004B7300"/>
    <w:rsid w:val="004C6753"/>
    <w:rsid w:val="00536FDB"/>
    <w:rsid w:val="00595C87"/>
    <w:rsid w:val="005D2C65"/>
    <w:rsid w:val="005E18F8"/>
    <w:rsid w:val="005E6D94"/>
    <w:rsid w:val="00611974"/>
    <w:rsid w:val="006207ED"/>
    <w:rsid w:val="0063384F"/>
    <w:rsid w:val="00643C6F"/>
    <w:rsid w:val="00646202"/>
    <w:rsid w:val="0065290F"/>
    <w:rsid w:val="006815F6"/>
    <w:rsid w:val="00763F65"/>
    <w:rsid w:val="007748F0"/>
    <w:rsid w:val="007A06AC"/>
    <w:rsid w:val="007A4321"/>
    <w:rsid w:val="007F40E1"/>
    <w:rsid w:val="00833933"/>
    <w:rsid w:val="00853083"/>
    <w:rsid w:val="008B2F0C"/>
    <w:rsid w:val="008B38AA"/>
    <w:rsid w:val="008B4928"/>
    <w:rsid w:val="008C62B6"/>
    <w:rsid w:val="008D2AB8"/>
    <w:rsid w:val="008F1C66"/>
    <w:rsid w:val="00970FE4"/>
    <w:rsid w:val="00A0022B"/>
    <w:rsid w:val="00A32D48"/>
    <w:rsid w:val="00A346FE"/>
    <w:rsid w:val="00A47B4D"/>
    <w:rsid w:val="00A5632D"/>
    <w:rsid w:val="00A83018"/>
    <w:rsid w:val="00AE2A96"/>
    <w:rsid w:val="00B03C54"/>
    <w:rsid w:val="00B774DC"/>
    <w:rsid w:val="00BC3281"/>
    <w:rsid w:val="00C60F87"/>
    <w:rsid w:val="00C713FA"/>
    <w:rsid w:val="00C969A6"/>
    <w:rsid w:val="00CA7D36"/>
    <w:rsid w:val="00D24208"/>
    <w:rsid w:val="00D60C38"/>
    <w:rsid w:val="00D66893"/>
    <w:rsid w:val="00D90ACB"/>
    <w:rsid w:val="00DC1500"/>
    <w:rsid w:val="00E0329B"/>
    <w:rsid w:val="00E44371"/>
    <w:rsid w:val="00E5437C"/>
    <w:rsid w:val="00E949B0"/>
    <w:rsid w:val="00EA0EB0"/>
    <w:rsid w:val="00EC0BEA"/>
    <w:rsid w:val="00F00591"/>
    <w:rsid w:val="00F0753B"/>
    <w:rsid w:val="00F51688"/>
    <w:rsid w:val="00F53146"/>
    <w:rsid w:val="00F91018"/>
    <w:rsid w:val="00FA0F30"/>
    <w:rsid w:val="00FA4F76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7A424"/>
  <w15:chartTrackingRefBased/>
  <w15:docId w15:val="{AFACEB45-37B4-4E00-8331-7457F47A9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E1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21E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4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C37A6-F940-4997-A6D2-2C20C46EB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785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Katarzyna Breguła</cp:lastModifiedBy>
  <cp:revision>2</cp:revision>
  <cp:lastPrinted>2024-03-15T09:23:00Z</cp:lastPrinted>
  <dcterms:created xsi:type="dcterms:W3CDTF">2024-03-15T09:23:00Z</dcterms:created>
  <dcterms:modified xsi:type="dcterms:W3CDTF">2024-03-15T09:23:00Z</dcterms:modified>
</cp:coreProperties>
</file>