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6A7FB" w14:textId="77777777" w:rsidR="00866C1B" w:rsidRPr="00240E71" w:rsidRDefault="00B00C1D" w:rsidP="00866C1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E7AEF9A">
          <v:roundrect id="_x0000_s1027" style="position:absolute;left:0;text-align:left;margin-left:-25.5pt;margin-top:-13.15pt;width:162pt;height:1in;z-index:251659264" arcsize="10923f"/>
        </w:pict>
      </w:r>
      <w:r w:rsidR="00866C1B">
        <w:rPr>
          <w:b w:val="0"/>
          <w:sz w:val="22"/>
          <w:szCs w:val="22"/>
        </w:rPr>
        <w:tab/>
      </w:r>
      <w:r w:rsidR="00866C1B">
        <w:rPr>
          <w:b w:val="0"/>
          <w:sz w:val="22"/>
          <w:szCs w:val="22"/>
        </w:rPr>
        <w:tab/>
      </w:r>
      <w:r w:rsidR="00866C1B">
        <w:rPr>
          <w:b w:val="0"/>
          <w:sz w:val="22"/>
          <w:szCs w:val="22"/>
        </w:rPr>
        <w:tab/>
      </w:r>
      <w:r w:rsidR="00866C1B">
        <w:rPr>
          <w:b w:val="0"/>
          <w:sz w:val="22"/>
          <w:szCs w:val="22"/>
        </w:rPr>
        <w:tab/>
      </w:r>
      <w:r w:rsidR="00866C1B">
        <w:rPr>
          <w:b w:val="0"/>
          <w:sz w:val="22"/>
          <w:szCs w:val="22"/>
        </w:rPr>
        <w:tab/>
      </w:r>
      <w:r w:rsidR="00866C1B">
        <w:rPr>
          <w:b w:val="0"/>
          <w:sz w:val="22"/>
          <w:szCs w:val="22"/>
        </w:rPr>
        <w:tab/>
      </w:r>
      <w:r w:rsidR="00866C1B">
        <w:rPr>
          <w:b w:val="0"/>
          <w:sz w:val="22"/>
          <w:szCs w:val="22"/>
        </w:rPr>
        <w:tab/>
      </w:r>
      <w:r w:rsidR="00866C1B" w:rsidRPr="004C278E">
        <w:rPr>
          <w:rFonts w:ascii="Times New Roman" w:hAnsi="Times New Roman"/>
        </w:rPr>
        <w:t xml:space="preserve">Załącznik nr </w:t>
      </w:r>
      <w:r w:rsidR="00866C1B">
        <w:rPr>
          <w:rFonts w:ascii="Times New Roman" w:hAnsi="Times New Roman"/>
        </w:rPr>
        <w:t>1</w:t>
      </w:r>
    </w:p>
    <w:p w14:paraId="4AA73B7F" w14:textId="77777777" w:rsidR="00866C1B" w:rsidRDefault="00866C1B" w:rsidP="00866C1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871175" w14:textId="77777777" w:rsidR="00D0682A" w:rsidRDefault="00D0682A" w:rsidP="00D0682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  <w:r>
        <w:rPr>
          <w:b/>
          <w:sz w:val="30"/>
          <w:szCs w:val="30"/>
        </w:rPr>
        <w:br/>
      </w:r>
    </w:p>
    <w:p w14:paraId="34B572F2" w14:textId="77777777" w:rsidR="00D0682A" w:rsidRPr="008406B3" w:rsidRDefault="00D0682A" w:rsidP="00D068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406B3">
        <w:rPr>
          <w:sz w:val="22"/>
          <w:szCs w:val="22"/>
        </w:rPr>
        <w:t>NAZWA WYKONAWCY:……………………………………………………………………</w:t>
      </w:r>
    </w:p>
    <w:p w14:paraId="300785A8" w14:textId="77777777" w:rsidR="00D0682A" w:rsidRPr="008406B3" w:rsidRDefault="00D0682A" w:rsidP="00D068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406B3">
        <w:rPr>
          <w:sz w:val="22"/>
          <w:szCs w:val="22"/>
        </w:rPr>
        <w:t>FORMA PROWADZONEJ DZIAŁALNOŚCI: ......................................................................</w:t>
      </w:r>
    </w:p>
    <w:p w14:paraId="2B9F4C68" w14:textId="77777777" w:rsidR="00D0682A" w:rsidRPr="008406B3" w:rsidRDefault="00D0682A" w:rsidP="00D068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406B3">
        <w:rPr>
          <w:sz w:val="22"/>
          <w:szCs w:val="22"/>
        </w:rPr>
        <w:t>ADRES:……………………………………………………………………………………….</w:t>
      </w:r>
    </w:p>
    <w:p w14:paraId="19430B79" w14:textId="77777777" w:rsidR="00D0682A" w:rsidRPr="008406B3" w:rsidRDefault="00D0682A" w:rsidP="00D068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406B3">
        <w:rPr>
          <w:sz w:val="22"/>
          <w:szCs w:val="22"/>
        </w:rPr>
        <w:t>POWIAT:…………………………………WOJEWÓDZTWO …………………………….</w:t>
      </w:r>
    </w:p>
    <w:p w14:paraId="3C1BE4B1" w14:textId="77777777" w:rsidR="00D0682A" w:rsidRPr="008406B3" w:rsidRDefault="00D0682A" w:rsidP="00D0682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406B3">
        <w:rPr>
          <w:sz w:val="22"/>
          <w:szCs w:val="22"/>
          <w:lang w:val="de-DE"/>
        </w:rPr>
        <w:t>TEL./FAX/……………………</w:t>
      </w:r>
      <w:r>
        <w:rPr>
          <w:sz w:val="22"/>
          <w:szCs w:val="22"/>
          <w:lang w:val="de-DE"/>
        </w:rPr>
        <w:t>………..</w:t>
      </w:r>
      <w:r w:rsidRPr="008406B3">
        <w:rPr>
          <w:sz w:val="22"/>
          <w:szCs w:val="22"/>
          <w:lang w:val="de-DE"/>
        </w:rPr>
        <w:t>……………………………………………………..</w:t>
      </w:r>
    </w:p>
    <w:p w14:paraId="15213BEF" w14:textId="77777777" w:rsidR="00D0682A" w:rsidRPr="008406B3" w:rsidRDefault="00D0682A" w:rsidP="00D0682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406B3">
        <w:rPr>
          <w:sz w:val="22"/>
          <w:szCs w:val="22"/>
          <w:lang w:val="de-DE"/>
        </w:rPr>
        <w:t>E-MAIL…………</w:t>
      </w:r>
      <w:r>
        <w:rPr>
          <w:sz w:val="22"/>
          <w:szCs w:val="22"/>
          <w:lang w:val="de-DE"/>
        </w:rPr>
        <w:t>…………..</w:t>
      </w:r>
      <w:r w:rsidRPr="008406B3">
        <w:rPr>
          <w:sz w:val="22"/>
          <w:szCs w:val="22"/>
          <w:lang w:val="de-DE"/>
        </w:rPr>
        <w:t>………………………………………………………………..</w:t>
      </w:r>
    </w:p>
    <w:p w14:paraId="37050D4D" w14:textId="77777777" w:rsidR="00D0682A" w:rsidRPr="008406B3" w:rsidRDefault="00D0682A" w:rsidP="00D068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406B3">
        <w:rPr>
          <w:sz w:val="22"/>
          <w:szCs w:val="22"/>
          <w:lang w:val="de-DE"/>
        </w:rPr>
        <w:t xml:space="preserve">NIP…………………………………. </w:t>
      </w:r>
      <w:r w:rsidRPr="008406B3">
        <w:rPr>
          <w:sz w:val="22"/>
          <w:szCs w:val="22"/>
        </w:rPr>
        <w:t>REGON:………………………………………………</w:t>
      </w:r>
    </w:p>
    <w:p w14:paraId="57DC15C4" w14:textId="77777777" w:rsidR="00D0682A" w:rsidRPr="008406B3" w:rsidRDefault="00D0682A" w:rsidP="00D068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406B3">
        <w:rPr>
          <w:sz w:val="22"/>
          <w:szCs w:val="22"/>
        </w:rPr>
        <w:t>BANK/ NR KONTA ………………………………………………………………………….</w:t>
      </w:r>
    </w:p>
    <w:p w14:paraId="313BF564" w14:textId="77777777" w:rsidR="00D0682A" w:rsidRPr="008406B3" w:rsidRDefault="00D0682A" w:rsidP="00D0682A">
      <w:pPr>
        <w:spacing w:line="360" w:lineRule="auto"/>
        <w:rPr>
          <w:sz w:val="22"/>
          <w:szCs w:val="22"/>
        </w:rPr>
      </w:pPr>
      <w:r w:rsidRPr="008406B3">
        <w:rPr>
          <w:sz w:val="22"/>
          <w:szCs w:val="22"/>
        </w:rPr>
        <w:t>Do: Nazwa i siedziba Zamawiającego:</w:t>
      </w:r>
    </w:p>
    <w:p w14:paraId="6441DA76" w14:textId="77777777" w:rsidR="00D0682A" w:rsidRPr="008406B3" w:rsidRDefault="00D0682A" w:rsidP="00D0682A">
      <w:pPr>
        <w:ind w:right="-110"/>
        <w:rPr>
          <w:b/>
          <w:sz w:val="22"/>
          <w:szCs w:val="22"/>
        </w:rPr>
      </w:pPr>
      <w:r w:rsidRPr="008406B3">
        <w:rPr>
          <w:b/>
          <w:sz w:val="22"/>
          <w:szCs w:val="22"/>
        </w:rPr>
        <w:t>Akademia Górniczo - Hutnicza</w:t>
      </w:r>
    </w:p>
    <w:p w14:paraId="4D66D89A" w14:textId="77777777" w:rsidR="00D0682A" w:rsidRPr="008406B3" w:rsidRDefault="00D0682A" w:rsidP="00D0682A">
      <w:pPr>
        <w:ind w:right="-110"/>
        <w:rPr>
          <w:b/>
          <w:sz w:val="22"/>
          <w:szCs w:val="22"/>
        </w:rPr>
      </w:pPr>
      <w:r w:rsidRPr="008406B3">
        <w:rPr>
          <w:b/>
          <w:sz w:val="22"/>
          <w:szCs w:val="22"/>
        </w:rPr>
        <w:t>im. Stanisława Staszica w Krakowie</w:t>
      </w:r>
    </w:p>
    <w:p w14:paraId="7D906FD2" w14:textId="77777777" w:rsidR="00D0682A" w:rsidRPr="008406B3" w:rsidRDefault="00D0682A" w:rsidP="00D0682A">
      <w:pPr>
        <w:ind w:right="-110"/>
        <w:rPr>
          <w:b/>
          <w:sz w:val="22"/>
          <w:szCs w:val="22"/>
        </w:rPr>
      </w:pPr>
      <w:r w:rsidRPr="008406B3">
        <w:rPr>
          <w:b/>
          <w:sz w:val="22"/>
          <w:szCs w:val="22"/>
        </w:rPr>
        <w:t xml:space="preserve">Dział Zamówień Publicznych  </w:t>
      </w:r>
    </w:p>
    <w:p w14:paraId="291ED05D" w14:textId="77777777" w:rsidR="00D0682A" w:rsidRPr="008406B3" w:rsidRDefault="00D0682A" w:rsidP="00D0682A">
      <w:pPr>
        <w:ind w:right="-110"/>
        <w:rPr>
          <w:b/>
          <w:sz w:val="22"/>
          <w:szCs w:val="22"/>
        </w:rPr>
      </w:pPr>
      <w:r w:rsidRPr="008406B3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8406B3">
        <w:rPr>
          <w:b/>
          <w:sz w:val="22"/>
          <w:szCs w:val="22"/>
        </w:rPr>
        <w:t>30-059 Kraków</w:t>
      </w:r>
      <w:r>
        <w:rPr>
          <w:b/>
          <w:sz w:val="22"/>
          <w:szCs w:val="22"/>
        </w:rPr>
        <w:t>,</w:t>
      </w:r>
      <w:r w:rsidRPr="008406B3">
        <w:rPr>
          <w:b/>
          <w:sz w:val="22"/>
          <w:szCs w:val="22"/>
        </w:rPr>
        <w:t xml:space="preserve"> </w:t>
      </w:r>
    </w:p>
    <w:p w14:paraId="1E2C4A0B" w14:textId="1EB6B80B" w:rsidR="00D0682A" w:rsidRPr="00EA09AC" w:rsidRDefault="00D0682A" w:rsidP="00D0682A">
      <w:pPr>
        <w:jc w:val="both"/>
        <w:rPr>
          <w:b/>
        </w:rPr>
      </w:pPr>
      <w:r w:rsidRPr="00EA09AC">
        <w:t xml:space="preserve">Przystępując do postępowania o udzielenie zamówienia publicznego, którego przedmiotem jest </w:t>
      </w:r>
      <w:r w:rsidRPr="00D02DDD">
        <w:rPr>
          <w:b/>
        </w:rPr>
        <w:t>Przedłużenie subskrypcji zbiorowej na posiadany system operacyjny Microsoft Windows 10 Pro</w:t>
      </w:r>
      <w:r w:rsidR="00B00C1D">
        <w:rPr>
          <w:b/>
        </w:rPr>
        <w:t xml:space="preserve"> lub równoważnego </w:t>
      </w:r>
      <w:r w:rsidRPr="00D02DDD">
        <w:rPr>
          <w:b/>
        </w:rPr>
        <w:t>dla WI AGH na okres 36 miesięcy</w:t>
      </w:r>
      <w:r>
        <w:rPr>
          <w:b/>
        </w:rPr>
        <w:t>,</w:t>
      </w:r>
      <w:r w:rsidR="00B55FB9">
        <w:rPr>
          <w:b/>
        </w:rPr>
        <w:t xml:space="preserve"> </w:t>
      </w:r>
      <w:r w:rsidRPr="00EA09AC">
        <w:rPr>
          <w:b/>
        </w:rPr>
        <w:t xml:space="preserve"> – </w:t>
      </w:r>
      <w:r>
        <w:rPr>
          <w:b/>
        </w:rPr>
        <w:t>DE</w:t>
      </w:r>
      <w:r w:rsidRPr="00EA09AC">
        <w:rPr>
          <w:b/>
        </w:rPr>
        <w:t>-</w:t>
      </w:r>
      <w:r>
        <w:rPr>
          <w:b/>
        </w:rPr>
        <w:t>d</w:t>
      </w:r>
      <w:r w:rsidRPr="00EA09AC">
        <w:rPr>
          <w:b/>
        </w:rPr>
        <w:t>zp.</w:t>
      </w:r>
      <w:r>
        <w:rPr>
          <w:b/>
        </w:rPr>
        <w:t>272-93</w:t>
      </w:r>
      <w:r w:rsidRPr="00EA09AC">
        <w:rPr>
          <w:b/>
        </w:rPr>
        <w:t>/2</w:t>
      </w:r>
      <w:r>
        <w:rPr>
          <w:b/>
        </w:rPr>
        <w:t>4</w:t>
      </w:r>
      <w:r w:rsidRPr="00EA09AC">
        <w:rPr>
          <w:b/>
        </w:rPr>
        <w:t xml:space="preserve">,  </w:t>
      </w:r>
      <w:r w:rsidRPr="00EA09AC">
        <w:t xml:space="preserve">oferuję realizację przedmiotu zamówienia, zgodnie z zasadami określonymi </w:t>
      </w:r>
      <w:r w:rsidRPr="00EA09AC">
        <w:br/>
        <w:t>w specyfikacji istotnych warunków zamówienia.</w:t>
      </w:r>
    </w:p>
    <w:p w14:paraId="24213BB3" w14:textId="77777777" w:rsidR="00D0682A" w:rsidRDefault="00D0682A" w:rsidP="00D0682A">
      <w:pPr>
        <w:jc w:val="both"/>
        <w:rPr>
          <w:sz w:val="18"/>
          <w:szCs w:val="18"/>
        </w:rPr>
      </w:pPr>
    </w:p>
    <w:p w14:paraId="29FC023E" w14:textId="77777777" w:rsidR="00D0682A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zamówienia: ........................................................ PLN</w:t>
      </w:r>
    </w:p>
    <w:p w14:paraId="43EED18D" w14:textId="77777777" w:rsidR="00D0682A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</w:p>
    <w:p w14:paraId="3BE9DD93" w14:textId="77777777" w:rsidR="00D0682A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Słownie brutto: .……………………………………………………………………………</w:t>
      </w:r>
    </w:p>
    <w:p w14:paraId="15E61198" w14:textId="77777777" w:rsidR="00D0682A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</w:p>
    <w:p w14:paraId="363DA8BF" w14:textId="77777777" w:rsidR="00D0682A" w:rsidRPr="003473D1" w:rsidRDefault="00D0682A" w:rsidP="00D0682A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Do powyższej ceny Wykonawca doliczył podatek VAT w wysokości: ………………..PLN</w:t>
      </w:r>
    </w:p>
    <w:p w14:paraId="767F6786" w14:textId="77777777" w:rsidR="00D0682A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</w:p>
    <w:p w14:paraId="10B36C1B" w14:textId="77777777" w:rsidR="00D0682A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  <w:r w:rsidRPr="00096B57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096B57">
        <w:rPr>
          <w:b/>
          <w:sz w:val="22"/>
          <w:szCs w:val="22"/>
        </w:rPr>
        <w:t xml:space="preserve">: </w:t>
      </w:r>
      <w:r w:rsidRPr="00F70ADA">
        <w:rPr>
          <w:sz w:val="22"/>
          <w:szCs w:val="22"/>
        </w:rPr>
        <w:t>……………….</w:t>
      </w:r>
      <w:r>
        <w:rPr>
          <w:b/>
          <w:sz w:val="22"/>
          <w:szCs w:val="22"/>
        </w:rPr>
        <w:t xml:space="preserve"> dni od daty podpisania umowy </w:t>
      </w:r>
      <w:r w:rsidRPr="007A0053">
        <w:rPr>
          <w:b/>
          <w:color w:val="FF0000"/>
          <w:sz w:val="22"/>
          <w:szCs w:val="22"/>
        </w:rPr>
        <w:t>/kryterium oceny ofert</w:t>
      </w:r>
      <w:r>
        <w:rPr>
          <w:b/>
          <w:color w:val="FF0000"/>
          <w:sz w:val="22"/>
          <w:szCs w:val="22"/>
        </w:rPr>
        <w:t>/</w:t>
      </w:r>
    </w:p>
    <w:p w14:paraId="4E46F4FD" w14:textId="77777777" w:rsidR="00D0682A" w:rsidRPr="002A438D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</w:p>
    <w:p w14:paraId="13317C0F" w14:textId="6E89A1D1" w:rsidR="00D0682A" w:rsidRDefault="00D0682A" w:rsidP="00D0682A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sz w:val="22"/>
          <w:szCs w:val="22"/>
        </w:rPr>
        <w:t>Nazwa, wersja, producent oferowanego systemu operacyjnego</w:t>
      </w:r>
      <w:r>
        <w:rPr>
          <w:sz w:val="22"/>
          <w:szCs w:val="22"/>
        </w:rPr>
        <w:t xml:space="preserve">: </w:t>
      </w:r>
    </w:p>
    <w:p w14:paraId="6C70FF5F" w14:textId="77777777" w:rsidR="00D0682A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</w:p>
    <w:p w14:paraId="4601DAFE" w14:textId="77777777" w:rsidR="00D0682A" w:rsidRPr="00737058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  <w:r w:rsidRPr="00737058">
        <w:rPr>
          <w:b/>
          <w:sz w:val="22"/>
          <w:szCs w:val="22"/>
        </w:rPr>
        <w:t>………………………………………………………</w:t>
      </w:r>
      <w:r>
        <w:rPr>
          <w:b/>
          <w:sz w:val="22"/>
          <w:szCs w:val="22"/>
        </w:rPr>
        <w:t>……………………………………………………</w:t>
      </w:r>
    </w:p>
    <w:p w14:paraId="503B294D" w14:textId="77777777" w:rsidR="00D0682A" w:rsidRDefault="00D0682A" w:rsidP="00D0682A">
      <w:pPr>
        <w:widowControl w:val="0"/>
        <w:ind w:right="1"/>
        <w:jc w:val="both"/>
        <w:rPr>
          <w:b/>
          <w:sz w:val="22"/>
          <w:szCs w:val="22"/>
        </w:rPr>
      </w:pPr>
    </w:p>
    <w:p w14:paraId="08AC3F73" w14:textId="77777777" w:rsidR="00D0682A" w:rsidRDefault="00D0682A" w:rsidP="00D0682A">
      <w:pPr>
        <w:tabs>
          <w:tab w:val="left" w:pos="426"/>
        </w:tabs>
        <w:spacing w:after="120"/>
        <w:jc w:val="both"/>
      </w:pPr>
      <w:r>
        <w:rPr>
          <w:sz w:val="22"/>
        </w:rPr>
        <w:t>Oświadczamy, że zgodnie z ustawą z dnia 6 marca 2018 r. o swobodzie działalności gospodarczej należymy do małych lub średnich przedsiębiorców:</w:t>
      </w:r>
      <w:r>
        <w:rPr>
          <w:b/>
          <w:sz w:val="22"/>
        </w:rPr>
        <w:t xml:space="preserve"> TAK/NIE</w:t>
      </w:r>
    </w:p>
    <w:p w14:paraId="530AD566" w14:textId="77777777" w:rsidR="00D0682A" w:rsidRPr="008406B3" w:rsidRDefault="00D0682A" w:rsidP="00D0682A">
      <w:pPr>
        <w:tabs>
          <w:tab w:val="left" w:pos="426"/>
        </w:tabs>
        <w:jc w:val="both"/>
        <w:rPr>
          <w:b/>
          <w:sz w:val="22"/>
          <w:szCs w:val="22"/>
        </w:rPr>
      </w:pPr>
      <w:r w:rsidRPr="008406B3">
        <w:rPr>
          <w:b/>
          <w:sz w:val="22"/>
          <w:szCs w:val="22"/>
        </w:rPr>
        <w:t xml:space="preserve">Termin płatności: </w:t>
      </w:r>
      <w:r w:rsidRPr="008406B3">
        <w:rPr>
          <w:sz w:val="22"/>
          <w:szCs w:val="22"/>
        </w:rPr>
        <w:t>przelewem w terminie do 21 dni od daty otrzyma</w:t>
      </w:r>
      <w:r>
        <w:rPr>
          <w:sz w:val="22"/>
          <w:szCs w:val="22"/>
        </w:rPr>
        <w:t>nia faktury przez Zamawiającego oddzielnie dla każdego zadania częściowego.</w:t>
      </w:r>
    </w:p>
    <w:p w14:paraId="697FC3D8" w14:textId="77777777" w:rsidR="00866C1B" w:rsidRDefault="00866C1B" w:rsidP="00866C1B">
      <w:pPr>
        <w:jc w:val="both"/>
        <w:rPr>
          <w:sz w:val="18"/>
          <w:szCs w:val="18"/>
        </w:rPr>
      </w:pPr>
    </w:p>
    <w:p w14:paraId="65893418" w14:textId="77777777" w:rsidR="00866C1B" w:rsidRPr="002A16E2" w:rsidRDefault="00866C1B" w:rsidP="00866C1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BA07BDF" w14:textId="77777777" w:rsidR="00866C1B" w:rsidRPr="002A16E2" w:rsidRDefault="00866C1B" w:rsidP="00866C1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36BCFD38" w14:textId="77777777" w:rsidR="00866C1B" w:rsidRDefault="00866C1B" w:rsidP="00866C1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B4B13B4" w14:textId="77777777" w:rsidR="00866C1B" w:rsidRPr="003E2056" w:rsidRDefault="00866C1B" w:rsidP="00866C1B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A3FA95F" w14:textId="77777777" w:rsidR="00866C1B" w:rsidRPr="002A16E2" w:rsidRDefault="00866C1B" w:rsidP="00866C1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7517834" w14:textId="77777777" w:rsidR="00866C1B" w:rsidRPr="002A16E2" w:rsidRDefault="00866C1B" w:rsidP="00866C1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7D42CC" w14:textId="77777777" w:rsidR="00866C1B" w:rsidRPr="002A16E2" w:rsidRDefault="00866C1B" w:rsidP="00866C1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787921" w14:textId="77777777" w:rsidR="00866C1B" w:rsidRPr="002A16E2" w:rsidRDefault="00866C1B" w:rsidP="00866C1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66C1B" w:rsidRPr="002A16E2" w14:paraId="75BE8A62" w14:textId="77777777" w:rsidTr="006E19E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BCBEC" w14:textId="77777777" w:rsidR="00866C1B" w:rsidRPr="002A16E2" w:rsidRDefault="00866C1B" w:rsidP="006E19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AC38D" w14:textId="77777777" w:rsidR="00866C1B" w:rsidRPr="002A16E2" w:rsidRDefault="00866C1B" w:rsidP="006E19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90CAF25" w14:textId="77777777" w:rsidR="00866C1B" w:rsidRPr="002A16E2" w:rsidRDefault="00866C1B" w:rsidP="006E19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7FDC1" w14:textId="77777777" w:rsidR="00866C1B" w:rsidRPr="002A16E2" w:rsidRDefault="00866C1B" w:rsidP="006E19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66C1B" w:rsidRPr="002A16E2" w14:paraId="6BD7979C" w14:textId="77777777" w:rsidTr="006E19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D76D" w14:textId="77777777" w:rsidR="00866C1B" w:rsidRPr="002A16E2" w:rsidRDefault="00866C1B" w:rsidP="006E19E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833F6" w14:textId="77777777" w:rsidR="00866C1B" w:rsidRPr="002A16E2" w:rsidRDefault="00866C1B" w:rsidP="006E19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E2327" w14:textId="77777777" w:rsidR="00866C1B" w:rsidRPr="002A16E2" w:rsidRDefault="00866C1B" w:rsidP="006E19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66C1B" w:rsidRPr="002A16E2" w14:paraId="340ED8F1" w14:textId="77777777" w:rsidTr="006E19E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03308" w14:textId="77777777" w:rsidR="00866C1B" w:rsidRPr="002A16E2" w:rsidRDefault="00866C1B" w:rsidP="006E19E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2A161" w14:textId="77777777" w:rsidR="00866C1B" w:rsidRPr="002A16E2" w:rsidRDefault="00866C1B" w:rsidP="006E19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60085" w14:textId="77777777" w:rsidR="00866C1B" w:rsidRPr="002A16E2" w:rsidRDefault="00866C1B" w:rsidP="006E19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8A55B3C" w14:textId="77777777" w:rsidR="00866C1B" w:rsidRPr="002A16E2" w:rsidRDefault="00866C1B" w:rsidP="00866C1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AA9E3CA" w14:textId="77777777" w:rsidR="00866C1B" w:rsidRPr="002A16E2" w:rsidRDefault="00866C1B" w:rsidP="00866C1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29491CE" w14:textId="77777777" w:rsidR="00866C1B" w:rsidRPr="002A16E2" w:rsidRDefault="00866C1B" w:rsidP="00866C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8AA4203" w14:textId="77777777" w:rsidR="00866C1B" w:rsidRPr="002A16E2" w:rsidRDefault="00866C1B" w:rsidP="00866C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6B32D13" w14:textId="77777777" w:rsidR="00866C1B" w:rsidRPr="002A16E2" w:rsidRDefault="00866C1B" w:rsidP="00866C1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2D536C0" w14:textId="77777777" w:rsidR="00866C1B" w:rsidRPr="002A16E2" w:rsidRDefault="00866C1B" w:rsidP="00866C1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A23F89" w14:textId="77777777" w:rsidR="00866C1B" w:rsidRPr="002A16E2" w:rsidRDefault="00866C1B" w:rsidP="00866C1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36C582A" w14:textId="77777777" w:rsidR="00866C1B" w:rsidRPr="002A16E2" w:rsidRDefault="00866C1B" w:rsidP="00866C1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E7F2497" w14:textId="77777777" w:rsidR="00866C1B" w:rsidRPr="002A16E2" w:rsidRDefault="00866C1B" w:rsidP="00866C1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EAB8CD1" w14:textId="77777777" w:rsidR="00866C1B" w:rsidRPr="00F47191" w:rsidRDefault="00866C1B" w:rsidP="00866C1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6463792" w14:textId="77777777" w:rsidR="00866C1B" w:rsidRPr="00A65515" w:rsidRDefault="00866C1B" w:rsidP="00866C1B"/>
    <w:p w14:paraId="1ECEA971" w14:textId="77777777" w:rsidR="00866C1B" w:rsidRPr="00C35457" w:rsidRDefault="00866C1B" w:rsidP="00866C1B"/>
    <w:p w14:paraId="79471FE0" w14:textId="77777777" w:rsidR="00866C1B" w:rsidRPr="00565A3D" w:rsidRDefault="00866C1B" w:rsidP="00866C1B"/>
    <w:p w14:paraId="12F646E7" w14:textId="77777777" w:rsidR="00FE545C" w:rsidRPr="00866C1B" w:rsidRDefault="00FE545C" w:rsidP="00866C1B"/>
    <w:sectPr w:rsidR="00FE545C" w:rsidRPr="00866C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AEF90" w14:textId="77777777" w:rsidR="008C04E3" w:rsidRDefault="008C04E3">
      <w:r>
        <w:separator/>
      </w:r>
    </w:p>
  </w:endnote>
  <w:endnote w:type="continuationSeparator" w:id="0">
    <w:p w14:paraId="614999D5" w14:textId="77777777" w:rsidR="008C04E3" w:rsidRDefault="008C0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ADEA3" w14:textId="77777777" w:rsidR="004518ED" w:rsidRDefault="004518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694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8E819" w14:textId="77777777" w:rsidR="004518ED" w:rsidRDefault="004518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EA801" w14:textId="77777777" w:rsidR="008C04E3" w:rsidRDefault="008C04E3">
      <w:r>
        <w:separator/>
      </w:r>
    </w:p>
  </w:footnote>
  <w:footnote w:type="continuationSeparator" w:id="0">
    <w:p w14:paraId="2AD2BD95" w14:textId="77777777" w:rsidR="008C04E3" w:rsidRDefault="008C0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FFEE" w14:textId="77777777" w:rsidR="004518ED" w:rsidRDefault="00451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6DD8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2F213" w14:textId="77777777" w:rsidR="004518ED" w:rsidRDefault="004518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3999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10196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884481">
    <w:abstractNumId w:val="0"/>
  </w:num>
  <w:num w:numId="4" w16cid:durableId="12732473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4E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18E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6C1B"/>
    <w:rsid w:val="008B2F0C"/>
    <w:rsid w:val="008B4928"/>
    <w:rsid w:val="008C04E3"/>
    <w:rsid w:val="008D2AB8"/>
    <w:rsid w:val="008F1C66"/>
    <w:rsid w:val="00970FE4"/>
    <w:rsid w:val="00A0022B"/>
    <w:rsid w:val="00A346FE"/>
    <w:rsid w:val="00A47B4D"/>
    <w:rsid w:val="00A83018"/>
    <w:rsid w:val="00B00C1D"/>
    <w:rsid w:val="00B55FB9"/>
    <w:rsid w:val="00B774DC"/>
    <w:rsid w:val="00C969A6"/>
    <w:rsid w:val="00CA7D36"/>
    <w:rsid w:val="00D0682A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B3E2111"/>
  <w15:chartTrackingRefBased/>
  <w15:docId w15:val="{490D2466-66EF-4FAF-AD73-66108BF0D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6C1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68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68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507</Words>
  <Characters>3993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2024-03-13T12:24:00Z</cp:lastPrinted>
  <dcterms:created xsi:type="dcterms:W3CDTF">2024-03-13T12:24:00Z</dcterms:created>
  <dcterms:modified xsi:type="dcterms:W3CDTF">2024-03-13T12:24:00Z</dcterms:modified>
</cp:coreProperties>
</file>