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75C82" w14:textId="7AD704C5" w:rsidR="008D2AB8" w:rsidRPr="00FD3EAE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 w:rsidRPr="00FD3EAE">
        <w:rPr>
          <w:rFonts w:ascii="Verdana" w:hAnsi="Verdana"/>
          <w:b w:val="0"/>
          <w:sz w:val="20"/>
          <w:szCs w:val="20"/>
        </w:rPr>
        <w:tab/>
      </w:r>
      <w:r w:rsidRPr="00FD3EAE">
        <w:rPr>
          <w:rFonts w:ascii="Verdana" w:hAnsi="Verdana"/>
          <w:b w:val="0"/>
          <w:sz w:val="20"/>
          <w:szCs w:val="20"/>
        </w:rPr>
        <w:tab/>
      </w:r>
      <w:r w:rsidRPr="00FD3EAE">
        <w:rPr>
          <w:rFonts w:ascii="Verdana" w:hAnsi="Verdana"/>
          <w:b w:val="0"/>
          <w:sz w:val="20"/>
          <w:szCs w:val="20"/>
        </w:rPr>
        <w:tab/>
      </w:r>
      <w:r w:rsidRPr="00FD3EAE">
        <w:rPr>
          <w:rFonts w:ascii="Verdana" w:hAnsi="Verdana"/>
          <w:b w:val="0"/>
          <w:sz w:val="20"/>
          <w:szCs w:val="20"/>
        </w:rPr>
        <w:tab/>
      </w:r>
      <w:r w:rsidRPr="00FD3EAE">
        <w:rPr>
          <w:rFonts w:ascii="Verdana" w:hAnsi="Verdana"/>
          <w:b w:val="0"/>
          <w:sz w:val="20"/>
          <w:szCs w:val="20"/>
        </w:rPr>
        <w:tab/>
      </w:r>
      <w:r w:rsidRPr="00FD3EAE">
        <w:rPr>
          <w:rFonts w:ascii="Verdana" w:hAnsi="Verdana"/>
          <w:b w:val="0"/>
          <w:sz w:val="20"/>
          <w:szCs w:val="20"/>
        </w:rPr>
        <w:tab/>
      </w:r>
      <w:r w:rsidRPr="00FD3EAE">
        <w:rPr>
          <w:rFonts w:ascii="Verdana" w:hAnsi="Verdana"/>
          <w:b w:val="0"/>
          <w:sz w:val="20"/>
          <w:szCs w:val="20"/>
        </w:rPr>
        <w:tab/>
      </w:r>
      <w:r w:rsidRPr="00FD3EAE">
        <w:rPr>
          <w:rFonts w:ascii="Verdana" w:hAnsi="Verdana"/>
          <w:sz w:val="20"/>
          <w:szCs w:val="20"/>
        </w:rPr>
        <w:t xml:space="preserve">Załącznik nr </w:t>
      </w:r>
      <w:r w:rsidR="00012286" w:rsidRPr="00FD3EAE">
        <w:rPr>
          <w:rFonts w:ascii="Verdana" w:hAnsi="Verdana"/>
          <w:sz w:val="20"/>
          <w:szCs w:val="20"/>
        </w:rPr>
        <w:t>1</w:t>
      </w:r>
    </w:p>
    <w:p w14:paraId="3D6CFC66" w14:textId="77777777" w:rsidR="008D2AB8" w:rsidRPr="00FD3EA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FD3EAE">
        <w:rPr>
          <w:rFonts w:ascii="Verdana" w:hAnsi="Verdana"/>
          <w:b/>
          <w:sz w:val="20"/>
          <w:szCs w:val="20"/>
        </w:rPr>
        <w:t>FORMULARZ OFERTY</w:t>
      </w:r>
    </w:p>
    <w:p w14:paraId="191BB989" w14:textId="77777777" w:rsidR="008D2AB8" w:rsidRPr="00FD3EAE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7A9867F" w14:textId="77777777" w:rsidR="008D2AB8" w:rsidRPr="00FD3EA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FD3EAE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D99AC27" w14:textId="77777777" w:rsidR="008D2AB8" w:rsidRPr="00FD3EA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FD3EAE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2B6E0ADE" w14:textId="77777777" w:rsidR="008D2AB8" w:rsidRPr="00FD3EA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FD3EAE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7A3B10E" w14:textId="77777777" w:rsidR="008D2AB8" w:rsidRPr="00FD3EA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FD3EAE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1DCC27BA" w14:textId="77777777" w:rsidR="008D2AB8" w:rsidRPr="00FD3EA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FD3EAE">
        <w:rPr>
          <w:rFonts w:ascii="Verdana" w:hAnsi="Verdana"/>
          <w:sz w:val="20"/>
          <w:szCs w:val="20"/>
          <w:lang w:val="de-DE"/>
        </w:rPr>
        <w:t>TEL.</w:t>
      </w:r>
      <w:r w:rsidRPr="00FD3EAE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3C1CC28B" w14:textId="77777777" w:rsidR="008D2AB8" w:rsidRPr="00FD3EA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FD3EAE">
        <w:rPr>
          <w:rFonts w:ascii="Verdana" w:hAnsi="Verdana"/>
          <w:sz w:val="20"/>
          <w:szCs w:val="20"/>
          <w:lang w:val="de-DE"/>
        </w:rPr>
        <w:t xml:space="preserve">FAX </w:t>
      </w:r>
      <w:r w:rsidRPr="00FD3EAE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36601C46" w14:textId="77777777" w:rsidR="008D2AB8" w:rsidRPr="00FD3EA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FD3EAE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02971BD" w14:textId="77777777" w:rsidR="008D2AB8" w:rsidRPr="00FD3EA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FD3EAE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FD3EAE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0FD1DFF" w14:textId="77777777" w:rsidR="008D2AB8" w:rsidRPr="00FD3EA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FD3EAE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974C4A3" w14:textId="77777777" w:rsidR="008D2AB8" w:rsidRPr="00FD3EAE" w:rsidRDefault="008D2AB8" w:rsidP="008D2AB8">
      <w:pPr>
        <w:spacing w:line="360" w:lineRule="auto"/>
        <w:rPr>
          <w:rFonts w:ascii="Verdana" w:hAnsi="Verdana"/>
          <w:sz w:val="20"/>
          <w:szCs w:val="20"/>
        </w:rPr>
      </w:pPr>
      <w:r w:rsidRPr="00FD3EAE">
        <w:rPr>
          <w:rFonts w:ascii="Verdana" w:hAnsi="Verdana"/>
          <w:sz w:val="20"/>
          <w:szCs w:val="20"/>
        </w:rPr>
        <w:t>Do: Nazwa i siedziba Zamawiającego:</w:t>
      </w:r>
    </w:p>
    <w:p w14:paraId="0A27408F" w14:textId="6E11BE18" w:rsidR="00AB7BEF" w:rsidRPr="00FD3EAE" w:rsidRDefault="00AB7BEF" w:rsidP="002A57A1">
      <w:pPr>
        <w:ind w:right="-110"/>
        <w:rPr>
          <w:rFonts w:ascii="Verdana" w:hAnsi="Verdana"/>
          <w:b/>
          <w:sz w:val="20"/>
          <w:szCs w:val="20"/>
        </w:rPr>
      </w:pPr>
      <w:r w:rsidRPr="00FD3EAE">
        <w:rPr>
          <w:rFonts w:ascii="Verdana" w:hAnsi="Verdana"/>
          <w:b/>
          <w:sz w:val="20"/>
          <w:szCs w:val="20"/>
        </w:rPr>
        <w:t xml:space="preserve">Akademia Górniczo </w:t>
      </w:r>
      <w:r w:rsidR="002A57A1" w:rsidRPr="00FD3EAE">
        <w:rPr>
          <w:rFonts w:ascii="Verdana" w:hAnsi="Verdana"/>
          <w:b/>
          <w:sz w:val="20"/>
          <w:szCs w:val="20"/>
        </w:rPr>
        <w:t>–</w:t>
      </w:r>
      <w:r w:rsidRPr="00FD3EAE">
        <w:rPr>
          <w:rFonts w:ascii="Verdana" w:hAnsi="Verdana"/>
          <w:b/>
          <w:sz w:val="20"/>
          <w:szCs w:val="20"/>
        </w:rPr>
        <w:t xml:space="preserve"> Hutnicza</w:t>
      </w:r>
      <w:r w:rsidR="002A57A1" w:rsidRPr="00FD3EAE">
        <w:rPr>
          <w:rFonts w:ascii="Verdana" w:hAnsi="Verdana"/>
          <w:b/>
          <w:sz w:val="20"/>
          <w:szCs w:val="20"/>
        </w:rPr>
        <w:t xml:space="preserve"> </w:t>
      </w:r>
      <w:r w:rsidRPr="00FD3EAE">
        <w:rPr>
          <w:rFonts w:ascii="Verdana" w:hAnsi="Verdana"/>
          <w:b/>
          <w:sz w:val="20"/>
          <w:szCs w:val="20"/>
        </w:rPr>
        <w:t>im. Stanisława Staszica w Krakowie</w:t>
      </w:r>
    </w:p>
    <w:p w14:paraId="1EE469AB" w14:textId="77777777" w:rsidR="008D2AB8" w:rsidRPr="00FD3EAE" w:rsidRDefault="00AB7BEF" w:rsidP="002A57A1">
      <w:pPr>
        <w:ind w:right="-110"/>
        <w:rPr>
          <w:rFonts w:ascii="Verdana" w:hAnsi="Verdana"/>
          <w:b/>
          <w:sz w:val="20"/>
          <w:szCs w:val="20"/>
        </w:rPr>
      </w:pPr>
      <w:r w:rsidRPr="00FD3EAE">
        <w:rPr>
          <w:rFonts w:ascii="Verdana" w:hAnsi="Verdana"/>
          <w:b/>
          <w:sz w:val="20"/>
          <w:szCs w:val="20"/>
        </w:rPr>
        <w:t>Dział Zamówień Publicznych</w:t>
      </w:r>
      <w:r w:rsidR="008D2AB8" w:rsidRPr="00FD3EAE">
        <w:rPr>
          <w:rFonts w:ascii="Verdana" w:hAnsi="Verdana"/>
          <w:b/>
          <w:sz w:val="20"/>
          <w:szCs w:val="20"/>
        </w:rPr>
        <w:t xml:space="preserve">  </w:t>
      </w:r>
    </w:p>
    <w:p w14:paraId="66A7046D" w14:textId="2DB9B1DF" w:rsidR="008D2AB8" w:rsidRPr="00FD3EAE" w:rsidRDefault="00AB7BEF" w:rsidP="002A57A1">
      <w:pPr>
        <w:ind w:right="-110"/>
        <w:rPr>
          <w:rFonts w:ascii="Verdana" w:hAnsi="Verdana"/>
          <w:b/>
          <w:sz w:val="20"/>
          <w:szCs w:val="20"/>
        </w:rPr>
      </w:pPr>
      <w:r w:rsidRPr="00FD3EAE">
        <w:rPr>
          <w:rFonts w:ascii="Verdana" w:hAnsi="Verdana"/>
          <w:b/>
          <w:sz w:val="20"/>
          <w:szCs w:val="20"/>
        </w:rPr>
        <w:t>Al. Mickiewicza</w:t>
      </w:r>
      <w:r w:rsidR="008D2AB8" w:rsidRPr="00FD3EAE">
        <w:rPr>
          <w:rFonts w:ascii="Verdana" w:hAnsi="Verdana"/>
          <w:b/>
          <w:sz w:val="20"/>
          <w:szCs w:val="20"/>
        </w:rPr>
        <w:t xml:space="preserve"> </w:t>
      </w:r>
      <w:r w:rsidRPr="00FD3EAE">
        <w:rPr>
          <w:rFonts w:ascii="Verdana" w:hAnsi="Verdana"/>
          <w:b/>
          <w:sz w:val="20"/>
          <w:szCs w:val="20"/>
        </w:rPr>
        <w:t>30</w:t>
      </w:r>
      <w:r w:rsidR="002A57A1" w:rsidRPr="00FD3EAE">
        <w:rPr>
          <w:rFonts w:ascii="Verdana" w:hAnsi="Verdana"/>
          <w:b/>
          <w:sz w:val="20"/>
          <w:szCs w:val="20"/>
        </w:rPr>
        <w:t xml:space="preserve">, </w:t>
      </w:r>
      <w:r w:rsidRPr="00FD3EAE">
        <w:rPr>
          <w:rFonts w:ascii="Verdana" w:hAnsi="Verdana"/>
          <w:b/>
          <w:sz w:val="20"/>
          <w:szCs w:val="20"/>
        </w:rPr>
        <w:t>30-059</w:t>
      </w:r>
      <w:r w:rsidR="008D2AB8" w:rsidRPr="00FD3EAE">
        <w:rPr>
          <w:rFonts w:ascii="Verdana" w:hAnsi="Verdana"/>
          <w:b/>
          <w:sz w:val="20"/>
          <w:szCs w:val="20"/>
        </w:rPr>
        <w:t xml:space="preserve"> </w:t>
      </w:r>
      <w:r w:rsidRPr="00FD3EAE">
        <w:rPr>
          <w:rFonts w:ascii="Verdana" w:hAnsi="Verdana"/>
          <w:b/>
          <w:sz w:val="20"/>
          <w:szCs w:val="20"/>
        </w:rPr>
        <w:t>Kraków</w:t>
      </w:r>
      <w:r w:rsidR="008D2AB8" w:rsidRPr="00FD3EAE">
        <w:rPr>
          <w:rFonts w:ascii="Verdana" w:hAnsi="Verdana"/>
          <w:b/>
          <w:sz w:val="20"/>
          <w:szCs w:val="20"/>
        </w:rPr>
        <w:t xml:space="preserve">,  </w:t>
      </w:r>
    </w:p>
    <w:p w14:paraId="3061C109" w14:textId="77777777" w:rsidR="008D2AB8" w:rsidRPr="00FD3EAE" w:rsidRDefault="008D2AB8" w:rsidP="002A57A1">
      <w:pPr>
        <w:ind w:firstLine="3969"/>
        <w:rPr>
          <w:rFonts w:ascii="Verdana" w:hAnsi="Verdana"/>
          <w:b/>
          <w:sz w:val="20"/>
          <w:szCs w:val="20"/>
        </w:rPr>
      </w:pPr>
    </w:p>
    <w:p w14:paraId="31373E47" w14:textId="4DC76D56" w:rsidR="008D2AB8" w:rsidRPr="00FD3EAE" w:rsidRDefault="008D2AB8" w:rsidP="002A57A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FD3EAE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483187" w:rsidRPr="00483187">
        <w:rPr>
          <w:rFonts w:ascii="Verdana" w:hAnsi="Verdana"/>
          <w:b/>
          <w:sz w:val="20"/>
          <w:szCs w:val="20"/>
        </w:rPr>
        <w:t xml:space="preserve">Doposażenie spektrometru </w:t>
      </w:r>
      <w:proofErr w:type="spellStart"/>
      <w:r w:rsidR="00483187" w:rsidRPr="00483187">
        <w:rPr>
          <w:rFonts w:ascii="Verdana" w:hAnsi="Verdana"/>
          <w:b/>
          <w:sz w:val="20"/>
          <w:szCs w:val="20"/>
        </w:rPr>
        <w:t>ramanowskiego</w:t>
      </w:r>
      <w:proofErr w:type="spellEnd"/>
      <w:r w:rsidR="00483187" w:rsidRPr="00483187">
        <w:rPr>
          <w:rFonts w:ascii="Verdana" w:hAnsi="Verdana"/>
          <w:b/>
          <w:sz w:val="20"/>
          <w:szCs w:val="20"/>
        </w:rPr>
        <w:t xml:space="preserve"> w moduł z odpowiednimi filtrami do pomiarów przy linii Rayleigha do 2 linii laserowych i przystawką do pomiaru bezwzględnej mocy używanego lasera dla WIMIC - DE-dzp.272-111/24</w:t>
      </w:r>
      <w:r w:rsidRPr="00FD3EAE">
        <w:rPr>
          <w:rFonts w:ascii="Verdana" w:hAnsi="Verdana"/>
          <w:b/>
          <w:sz w:val="20"/>
          <w:szCs w:val="20"/>
        </w:rPr>
        <w:t xml:space="preserve">, </w:t>
      </w:r>
      <w:r w:rsidRPr="00FD3EAE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2F5CF2A0" w14:textId="77777777" w:rsidR="008D2AB8" w:rsidRPr="00FD3EAE" w:rsidRDefault="008D2AB8" w:rsidP="002A57A1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1BD4ACE2" w14:textId="7FCF67E1" w:rsidR="008D2AB8" w:rsidRPr="00FD3EAE" w:rsidRDefault="008D2AB8" w:rsidP="002A57A1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FD3EAE">
        <w:rPr>
          <w:rFonts w:ascii="Verdana" w:hAnsi="Verdana"/>
          <w:b/>
          <w:sz w:val="20"/>
          <w:szCs w:val="20"/>
        </w:rPr>
        <w:t>Cena netto</w:t>
      </w:r>
      <w:r w:rsidR="00FD3EAE" w:rsidRPr="00FD3EAE">
        <w:rPr>
          <w:rFonts w:ascii="Verdana" w:hAnsi="Verdana"/>
          <w:b/>
          <w:sz w:val="20"/>
          <w:szCs w:val="20"/>
        </w:rPr>
        <w:t xml:space="preserve"> za całość przedmiotu zamówienia</w:t>
      </w:r>
      <w:r w:rsidRPr="00FD3EAE">
        <w:rPr>
          <w:rFonts w:ascii="Verdana" w:hAnsi="Verdana"/>
          <w:b/>
          <w:sz w:val="20"/>
          <w:szCs w:val="20"/>
        </w:rPr>
        <w:t>:   .......................................PLN</w:t>
      </w:r>
    </w:p>
    <w:p w14:paraId="48F91BE3" w14:textId="77777777" w:rsidR="008D2AB8" w:rsidRPr="00FD3EAE" w:rsidRDefault="008D2AB8" w:rsidP="002A57A1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17AFBFBD" w14:textId="393AF6F6" w:rsidR="008D2AB8" w:rsidRPr="00FD3EAE" w:rsidRDefault="008D2AB8" w:rsidP="002A57A1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FD3EAE">
        <w:rPr>
          <w:rFonts w:ascii="Verdana" w:hAnsi="Verdana"/>
          <w:b/>
          <w:sz w:val="20"/>
          <w:szCs w:val="20"/>
        </w:rPr>
        <w:t>Cena brutto</w:t>
      </w:r>
      <w:r w:rsidR="00FD3EAE" w:rsidRPr="00FD3EAE">
        <w:rPr>
          <w:rFonts w:ascii="Verdana" w:hAnsi="Verdana"/>
          <w:b/>
          <w:sz w:val="20"/>
          <w:szCs w:val="20"/>
        </w:rPr>
        <w:t xml:space="preserve"> za całość przedmiotu zamówienia</w:t>
      </w:r>
      <w:r w:rsidRPr="00FD3EAE">
        <w:rPr>
          <w:rFonts w:ascii="Verdana" w:hAnsi="Verdana"/>
          <w:b/>
          <w:sz w:val="20"/>
          <w:szCs w:val="20"/>
        </w:rPr>
        <w:t>: .......................................PLN</w:t>
      </w:r>
    </w:p>
    <w:p w14:paraId="4C5B7B31" w14:textId="77777777" w:rsidR="008D2AB8" w:rsidRPr="00FD3EAE" w:rsidRDefault="008D2AB8" w:rsidP="002A57A1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C91F637" w14:textId="26211A3A" w:rsidR="008D2AB8" w:rsidRPr="00FD3EAE" w:rsidRDefault="008D2AB8" w:rsidP="002A57A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FD3EAE">
        <w:rPr>
          <w:rFonts w:ascii="Verdana" w:hAnsi="Verdana"/>
          <w:sz w:val="20"/>
          <w:szCs w:val="20"/>
        </w:rPr>
        <w:t>Słownie brutto :..................................................................</w:t>
      </w:r>
    </w:p>
    <w:p w14:paraId="369FA001" w14:textId="77777777" w:rsidR="008D2AB8" w:rsidRPr="00FD3EAE" w:rsidRDefault="008D2AB8" w:rsidP="002A57A1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4CA224D" w14:textId="6A6F0B29" w:rsidR="008D2AB8" w:rsidRPr="00FD3EAE" w:rsidRDefault="008D2AB8" w:rsidP="002A57A1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FD3EAE">
        <w:rPr>
          <w:rFonts w:ascii="Verdana" w:hAnsi="Verdana"/>
          <w:sz w:val="20"/>
          <w:szCs w:val="20"/>
        </w:rPr>
        <w:t>Powyższa cena zawiera podatek VAT w wysokości .......... % tj.…………………PLN</w:t>
      </w:r>
    </w:p>
    <w:p w14:paraId="3F5AE11F" w14:textId="49B9BD6C" w:rsidR="00FD3EAE" w:rsidRPr="00125E14" w:rsidRDefault="00CE0431" w:rsidP="002A57A1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125E14">
        <w:rPr>
          <w:rFonts w:ascii="Verdana" w:hAnsi="Verdana"/>
          <w:sz w:val="20"/>
          <w:szCs w:val="20"/>
        </w:rPr>
        <w:t>P</w:t>
      </w:r>
      <w:r w:rsidR="00FE545C" w:rsidRPr="00125E14">
        <w:rPr>
          <w:rFonts w:ascii="Verdana" w:hAnsi="Verdana"/>
          <w:sz w:val="20"/>
          <w:szCs w:val="20"/>
        </w:rPr>
        <w:t>roducent</w:t>
      </w:r>
      <w:r w:rsidR="00125E14" w:rsidRPr="00125E14">
        <w:rPr>
          <w:rFonts w:ascii="Verdana" w:hAnsi="Verdana"/>
          <w:sz w:val="20"/>
          <w:szCs w:val="20"/>
        </w:rPr>
        <w:t xml:space="preserve"> </w:t>
      </w:r>
      <w:r w:rsidR="00FE545C" w:rsidRPr="00125E14">
        <w:rPr>
          <w:rFonts w:ascii="Verdana" w:hAnsi="Verdana"/>
          <w:sz w:val="20"/>
          <w:szCs w:val="20"/>
        </w:rPr>
        <w:t>zaoferowan</w:t>
      </w:r>
      <w:r w:rsidR="00FD3EAE" w:rsidRPr="00125E14">
        <w:rPr>
          <w:rFonts w:ascii="Verdana" w:hAnsi="Verdana"/>
          <w:sz w:val="20"/>
          <w:szCs w:val="20"/>
        </w:rPr>
        <w:t xml:space="preserve">ych </w:t>
      </w:r>
      <w:r w:rsidRPr="00125E14">
        <w:rPr>
          <w:rFonts w:ascii="Verdana" w:hAnsi="Verdana"/>
          <w:sz w:val="20"/>
          <w:szCs w:val="20"/>
        </w:rPr>
        <w:t>komponentów</w:t>
      </w:r>
      <w:r w:rsidR="00FD3EAE" w:rsidRPr="00125E14">
        <w:rPr>
          <w:rFonts w:ascii="Verdana" w:hAnsi="Verdana"/>
          <w:sz w:val="20"/>
          <w:szCs w:val="20"/>
        </w:rPr>
        <w:t>:</w:t>
      </w:r>
      <w:r w:rsidR="00125E14" w:rsidRPr="00125E14">
        <w:rPr>
          <w:rFonts w:ascii="Verdana" w:hAnsi="Verdana"/>
          <w:sz w:val="20"/>
          <w:szCs w:val="20"/>
        </w:rPr>
        <w:t xml:space="preserve"> …………………….</w:t>
      </w:r>
    </w:p>
    <w:p w14:paraId="73B63C4C" w14:textId="178F0CA8" w:rsidR="00125E14" w:rsidRDefault="00125E14" w:rsidP="002A57A1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Zaoferowane komponenty: …………………………………..</w:t>
      </w:r>
    </w:p>
    <w:p w14:paraId="0CCDCEA5" w14:textId="4BED8FE6" w:rsidR="008D2AB8" w:rsidRPr="00FD3EAE" w:rsidRDefault="008D2AB8" w:rsidP="002A57A1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FD3EAE">
        <w:rPr>
          <w:rFonts w:ascii="Verdana" w:hAnsi="Verdana"/>
          <w:b/>
          <w:sz w:val="20"/>
          <w:szCs w:val="20"/>
        </w:rPr>
        <w:t xml:space="preserve">Termin realizacji umowy: </w:t>
      </w:r>
      <w:r w:rsidRPr="00FD3EAE">
        <w:rPr>
          <w:rFonts w:ascii="Verdana" w:hAnsi="Verdana"/>
          <w:sz w:val="20"/>
          <w:szCs w:val="20"/>
        </w:rPr>
        <w:t>………………………………</w:t>
      </w:r>
      <w:r w:rsidR="005E7A3D" w:rsidRPr="005E7A3D">
        <w:rPr>
          <w:rFonts w:ascii="Verdana" w:hAnsi="Verdana"/>
          <w:b/>
          <w:bCs/>
          <w:sz w:val="20"/>
          <w:szCs w:val="20"/>
        </w:rPr>
        <w:t>dni</w:t>
      </w:r>
      <w:r w:rsidR="002267A4">
        <w:rPr>
          <w:rFonts w:ascii="Verdana" w:hAnsi="Verdana"/>
          <w:sz w:val="20"/>
          <w:szCs w:val="20"/>
        </w:rPr>
        <w:t xml:space="preserve"> </w:t>
      </w:r>
      <w:r w:rsidRPr="00FD3EAE">
        <w:rPr>
          <w:rFonts w:ascii="Verdana" w:hAnsi="Verdana"/>
          <w:i/>
          <w:sz w:val="20"/>
          <w:szCs w:val="20"/>
          <w:highlight w:val="yellow"/>
        </w:rPr>
        <w:t>(kryterium oceny ofert)</w:t>
      </w:r>
    </w:p>
    <w:p w14:paraId="4E7D425E" w14:textId="61B9BFE4" w:rsidR="008D2AB8" w:rsidRPr="00FD3EAE" w:rsidRDefault="008D2AB8" w:rsidP="002A57A1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FD3EAE">
        <w:rPr>
          <w:rFonts w:ascii="Verdana" w:hAnsi="Verdana"/>
          <w:b/>
          <w:sz w:val="20"/>
          <w:szCs w:val="20"/>
        </w:rPr>
        <w:t>Okres udzielonej gwarancji wynosi:</w:t>
      </w:r>
      <w:r w:rsidRPr="00FD3EAE">
        <w:rPr>
          <w:rFonts w:ascii="Verdana" w:hAnsi="Verdana"/>
          <w:sz w:val="20"/>
          <w:szCs w:val="20"/>
        </w:rPr>
        <w:t xml:space="preserve"> ………………………</w:t>
      </w:r>
      <w:r w:rsidR="002267A4">
        <w:rPr>
          <w:rFonts w:ascii="Verdana" w:hAnsi="Verdana"/>
          <w:sz w:val="20"/>
          <w:szCs w:val="20"/>
        </w:rPr>
        <w:t xml:space="preserve"> </w:t>
      </w:r>
      <w:r w:rsidR="00FD3EAE" w:rsidRPr="00FD3EAE">
        <w:rPr>
          <w:rFonts w:ascii="Verdana" w:hAnsi="Verdana"/>
          <w:b/>
          <w:bCs/>
          <w:sz w:val="20"/>
          <w:szCs w:val="20"/>
        </w:rPr>
        <w:t>miesięcy</w:t>
      </w:r>
      <w:r w:rsidR="002267A4">
        <w:rPr>
          <w:rFonts w:ascii="Verdana" w:hAnsi="Verdana"/>
          <w:sz w:val="20"/>
          <w:szCs w:val="20"/>
        </w:rPr>
        <w:t xml:space="preserve"> </w:t>
      </w:r>
      <w:r w:rsidRPr="00FD3EAE">
        <w:rPr>
          <w:rFonts w:ascii="Verdana" w:hAnsi="Verdana"/>
          <w:sz w:val="20"/>
          <w:szCs w:val="20"/>
        </w:rPr>
        <w:t>(</w:t>
      </w:r>
      <w:r w:rsidRPr="00FD3EAE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019D093A" w14:textId="77777777" w:rsidR="00FD3EAE" w:rsidRPr="006535DA" w:rsidRDefault="00FD3EAE" w:rsidP="00FD3EAE">
      <w:pPr>
        <w:widowControl w:val="0"/>
        <w:jc w:val="both"/>
        <w:rPr>
          <w:rFonts w:ascii="Verdana" w:hAnsi="Verdana"/>
          <w:bCs/>
          <w:i/>
          <w:sz w:val="16"/>
          <w:szCs w:val="16"/>
        </w:rPr>
      </w:pPr>
      <w:r w:rsidRPr="006535DA">
        <w:rPr>
          <w:rFonts w:ascii="Verdana" w:hAnsi="Verdana"/>
          <w:bCs/>
          <w:i/>
          <w:sz w:val="16"/>
          <w:szCs w:val="16"/>
        </w:rPr>
        <w:t>*W przypadku nie podania okresu gwarancji, Zamawiający przyjmie minimalny okres gwarancji tj. 36 miesięcy.</w:t>
      </w:r>
    </w:p>
    <w:p w14:paraId="00779CE3" w14:textId="77777777" w:rsidR="00FD3EAE" w:rsidRPr="001D5B41" w:rsidRDefault="00FD3EAE" w:rsidP="00FD3EAE">
      <w:pPr>
        <w:widowControl w:val="0"/>
        <w:jc w:val="both"/>
        <w:rPr>
          <w:rFonts w:ascii="Verdana" w:hAnsi="Verdana"/>
          <w:bCs/>
          <w:i/>
          <w:sz w:val="18"/>
          <w:szCs w:val="18"/>
        </w:rPr>
      </w:pPr>
    </w:p>
    <w:p w14:paraId="07CA6764" w14:textId="77777777" w:rsidR="00FD3EAE" w:rsidRDefault="00FD3EAE" w:rsidP="00FD3EAE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1D5B41">
        <w:rPr>
          <w:rFonts w:ascii="Verdana" w:hAnsi="Verdana"/>
          <w:b/>
          <w:sz w:val="20"/>
          <w:szCs w:val="20"/>
        </w:rPr>
        <w:t xml:space="preserve"> TAK/NIE</w:t>
      </w:r>
    </w:p>
    <w:p w14:paraId="7AED2BC5" w14:textId="77777777" w:rsidR="00FD3EAE" w:rsidRPr="001D5B41" w:rsidRDefault="00FD3EAE" w:rsidP="00FD3EAE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7B51E38" w14:textId="3210CEDC" w:rsidR="00FD3EAE" w:rsidRPr="001D5B41" w:rsidRDefault="00FD3EAE" w:rsidP="00FD3EAE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 xml:space="preserve">Termin płatności: </w:t>
      </w:r>
      <w:r w:rsidRPr="001D5B41">
        <w:rPr>
          <w:rFonts w:ascii="Verdana" w:hAnsi="Verdana"/>
          <w:b w:val="0"/>
          <w:bCs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</w:t>
      </w:r>
      <w:r>
        <w:rPr>
          <w:rFonts w:ascii="Verdana" w:hAnsi="Verdana"/>
          <w:b w:val="0"/>
          <w:bCs/>
          <w:sz w:val="20"/>
          <w:szCs w:val="20"/>
        </w:rPr>
        <w:t> </w:t>
      </w:r>
      <w:r w:rsidRPr="001D5B41">
        <w:rPr>
          <w:rFonts w:ascii="Verdana" w:hAnsi="Verdana"/>
          <w:b w:val="0"/>
          <w:bCs/>
          <w:sz w:val="20"/>
          <w:szCs w:val="20"/>
        </w:rPr>
        <w:t>art. 96b ust. 1) Ustawy o podatku od towarów i usług.</w:t>
      </w:r>
    </w:p>
    <w:p w14:paraId="7A55429A" w14:textId="77777777" w:rsidR="00FD3EAE" w:rsidRPr="001D5B41" w:rsidRDefault="00FD3EAE" w:rsidP="00FD3EAE">
      <w:pPr>
        <w:jc w:val="both"/>
        <w:rPr>
          <w:rFonts w:ascii="Verdana" w:hAnsi="Verdana"/>
          <w:sz w:val="20"/>
          <w:szCs w:val="20"/>
        </w:rPr>
      </w:pPr>
    </w:p>
    <w:p w14:paraId="33E8FC51" w14:textId="77777777" w:rsidR="00FD3EAE" w:rsidRPr="001D5B41" w:rsidRDefault="00FD3EAE" w:rsidP="00FD3EAE">
      <w:pPr>
        <w:rPr>
          <w:rFonts w:ascii="Verdana" w:hAnsi="Verdana"/>
          <w:b/>
          <w:sz w:val="20"/>
          <w:szCs w:val="20"/>
          <w:u w:val="single"/>
        </w:rPr>
      </w:pPr>
      <w:r w:rsidRPr="001D5B41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C247856" w14:textId="77777777" w:rsidR="00FD3EAE" w:rsidRPr="001D5B41" w:rsidRDefault="00FD3EAE" w:rsidP="00FD3EA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1D5B41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6E29249A" w14:textId="77777777" w:rsidR="00FD3EAE" w:rsidRPr="001D5B41" w:rsidRDefault="00FD3EAE" w:rsidP="00FD3EA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1D5B41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 i zobowiązujemy się, w przypadku wyboru naszej </w:t>
      </w:r>
      <w:r w:rsidRPr="001D5B41">
        <w:rPr>
          <w:rFonts w:ascii="Verdana" w:hAnsi="Verdana"/>
          <w:color w:val="000000"/>
          <w:sz w:val="20"/>
          <w:szCs w:val="20"/>
          <w:lang w:eastAsia="ar-SA"/>
        </w:rPr>
        <w:lastRenderedPageBreak/>
        <w:t>oferty, do zawarcia umowy zgodnej z niniejszą ofertą, na warunkach określonych w Specyfikacji Warunków Zamówienia, w miejscu i terminie wyznaczonym przez zamawiającego</w:t>
      </w:r>
      <w:r w:rsidRPr="001D5B41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3B6E0BFA" w14:textId="77777777" w:rsidR="00FD3EAE" w:rsidRPr="00652C6A" w:rsidRDefault="00FD3EAE" w:rsidP="00FD3EAE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652C6A">
        <w:rPr>
          <w:rFonts w:ascii="Verdana" w:hAnsi="Verdana"/>
          <w:color w:val="000000"/>
          <w:sz w:val="20"/>
          <w:szCs w:val="20"/>
          <w:lang w:eastAsia="ar-SA"/>
        </w:rPr>
        <w:t>Oświadczamy, że zaoferowane urządzenie posiada deklarację CE</w:t>
      </w:r>
    </w:p>
    <w:p w14:paraId="07CE3C2F" w14:textId="77777777" w:rsidR="00FD3EAE" w:rsidRPr="001D5B41" w:rsidRDefault="00FD3EAE" w:rsidP="00FD3EAE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1D5B41"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DE779B2" w14:textId="77777777" w:rsidR="00FD3EAE" w:rsidRPr="001D5B41" w:rsidRDefault="00FD3EAE" w:rsidP="00FD3EAE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43451FF" w14:textId="77777777" w:rsidR="00FD3EAE" w:rsidRPr="002267A4" w:rsidRDefault="00FD3EAE" w:rsidP="00FD3EAE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2267A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63A5D2E" w14:textId="77777777" w:rsidR="00FD3EAE" w:rsidRPr="002267A4" w:rsidRDefault="00FD3EAE" w:rsidP="00FD3EAE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2267A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159ABB" w14:textId="77777777" w:rsidR="00FD3EAE" w:rsidRPr="001D5B41" w:rsidRDefault="00FD3EAE" w:rsidP="00FD3EAE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D3EAE" w:rsidRPr="001D5B41" w14:paraId="5DEEE696" w14:textId="77777777" w:rsidTr="00A43A6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DDDCCA" w14:textId="77777777" w:rsidR="00FD3EAE" w:rsidRPr="001D5B41" w:rsidRDefault="00FD3EAE" w:rsidP="00A43A6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D5B4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BF798" w14:textId="77777777" w:rsidR="00FD3EAE" w:rsidRPr="001D5B41" w:rsidRDefault="00FD3EAE" w:rsidP="00A43A6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D5B41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2063D43" w14:textId="77777777" w:rsidR="00FD3EAE" w:rsidRPr="001D5B41" w:rsidRDefault="00FD3EAE" w:rsidP="00A43A6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D5B41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691246" w14:textId="77777777" w:rsidR="00FD3EAE" w:rsidRPr="001D5B41" w:rsidRDefault="00FD3EAE" w:rsidP="00A43A6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D5B41">
              <w:rPr>
                <w:rFonts w:ascii="Verdana" w:hAnsi="Verdana"/>
                <w:sz w:val="20"/>
                <w:szCs w:val="20"/>
              </w:rPr>
              <w:t>Nazwa podwykonawcy</w:t>
            </w:r>
            <w:r w:rsidRPr="001D5B41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FD3EAE" w:rsidRPr="001D5B41" w14:paraId="06B8B64F" w14:textId="77777777" w:rsidTr="00A43A6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0FC8F" w14:textId="77777777" w:rsidR="00FD3EAE" w:rsidRPr="001D5B41" w:rsidRDefault="00FD3EAE" w:rsidP="00A43A6F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5BB49" w14:textId="77777777" w:rsidR="00FD3EAE" w:rsidRPr="001D5B41" w:rsidRDefault="00FD3EAE" w:rsidP="00A43A6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EC859" w14:textId="77777777" w:rsidR="00FD3EAE" w:rsidRPr="001D5B41" w:rsidRDefault="00FD3EAE" w:rsidP="00A43A6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FD3EAE" w:rsidRPr="001D5B41" w14:paraId="03BD1BB5" w14:textId="77777777" w:rsidTr="00A43A6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69C1C" w14:textId="77777777" w:rsidR="00FD3EAE" w:rsidRPr="001D5B41" w:rsidRDefault="00FD3EAE" w:rsidP="00A43A6F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FCCD8" w14:textId="77777777" w:rsidR="00FD3EAE" w:rsidRPr="001D5B41" w:rsidRDefault="00FD3EAE" w:rsidP="00A43A6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238E2" w14:textId="77777777" w:rsidR="00FD3EAE" w:rsidRPr="001D5B41" w:rsidRDefault="00FD3EAE" w:rsidP="00A43A6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8DCADEC" w14:textId="77777777" w:rsidR="00FD3EAE" w:rsidRPr="001D5B41" w:rsidRDefault="00FD3EAE" w:rsidP="00FD3EA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1508EEEF" w14:textId="77777777" w:rsidR="00FD3EAE" w:rsidRPr="001D5B41" w:rsidRDefault="00FD3EAE" w:rsidP="00FD3EAE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1D5B41">
        <w:rPr>
          <w:rFonts w:ascii="Verdana" w:hAnsi="Verdana" w:cs="Times New Roman"/>
          <w:sz w:val="20"/>
          <w:szCs w:val="20"/>
        </w:rPr>
        <w:tab/>
        <w:t>Imię i Nazwisko</w:t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</w:p>
    <w:p w14:paraId="12C30325" w14:textId="77777777" w:rsidR="00FD3EAE" w:rsidRPr="001D5B41" w:rsidRDefault="00FD3EAE" w:rsidP="00FD3EAE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D5B41">
        <w:rPr>
          <w:rFonts w:ascii="Verdana" w:hAnsi="Verdana"/>
          <w:sz w:val="20"/>
          <w:szCs w:val="20"/>
        </w:rPr>
        <w:tab/>
      </w:r>
      <w:r w:rsidRPr="001D5B41">
        <w:rPr>
          <w:rFonts w:ascii="Verdana" w:hAnsi="Verdana"/>
          <w:sz w:val="20"/>
          <w:szCs w:val="20"/>
        </w:rPr>
        <w:tab/>
      </w:r>
    </w:p>
    <w:p w14:paraId="5E5C5E62" w14:textId="77777777" w:rsidR="00FD3EAE" w:rsidRPr="001D5B41" w:rsidRDefault="00FD3EAE" w:rsidP="00FD3EA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1D5B41">
        <w:rPr>
          <w:rFonts w:ascii="Verdana" w:hAnsi="Verdana"/>
          <w:sz w:val="20"/>
          <w:szCs w:val="20"/>
        </w:rPr>
        <w:t>ych</w:t>
      </w:r>
      <w:proofErr w:type="spellEnd"/>
      <w:r w:rsidRPr="001D5B41">
        <w:rPr>
          <w:rFonts w:ascii="Verdana" w:hAnsi="Verdana"/>
          <w:sz w:val="20"/>
          <w:szCs w:val="20"/>
        </w:rPr>
        <w:t>) dokumentu(ów)</w:t>
      </w:r>
    </w:p>
    <w:p w14:paraId="189DBB6F" w14:textId="77777777" w:rsidR="00FD3EAE" w:rsidRPr="001D5B41" w:rsidRDefault="00FD3EAE" w:rsidP="00FD3EAE">
      <w:p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762C3F07" w14:textId="77777777" w:rsidR="00FD3EAE" w:rsidRPr="001D5B41" w:rsidRDefault="00FD3EAE" w:rsidP="00FD3EA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załącznikami do niniejszej oferty są:</w:t>
      </w:r>
    </w:p>
    <w:p w14:paraId="1A7AE81B" w14:textId="77777777" w:rsidR="00FD3EAE" w:rsidRPr="001D5B41" w:rsidRDefault="00FD3EAE" w:rsidP="00FD3EAE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8271152" w14:textId="77777777" w:rsidR="00FD3EAE" w:rsidRPr="001D5B41" w:rsidRDefault="00FD3EAE" w:rsidP="00FD3EAE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0DD07BDD" w14:textId="77777777" w:rsidR="00FD3EAE" w:rsidRPr="001D5B41" w:rsidRDefault="00FD3EAE" w:rsidP="00FD3EAE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122C978B" w14:textId="77777777" w:rsidR="00FD3EAE" w:rsidRPr="001D5B41" w:rsidRDefault="00FD3EAE" w:rsidP="00FD3EAE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3BE6332" w14:textId="77777777" w:rsidR="00FD3EAE" w:rsidRPr="001D5B41" w:rsidRDefault="00FD3EAE" w:rsidP="00FD3EAE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49F05BBE" w14:textId="77777777" w:rsidR="00FD3EAE" w:rsidRPr="001D5B41" w:rsidRDefault="00FD3EAE" w:rsidP="00FD3EAE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1D5B41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24D69312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143EC" w14:textId="77777777" w:rsidR="00F458C5" w:rsidRDefault="00F458C5">
      <w:r>
        <w:separator/>
      </w:r>
    </w:p>
  </w:endnote>
  <w:endnote w:type="continuationSeparator" w:id="0">
    <w:p w14:paraId="20282556" w14:textId="77777777" w:rsidR="00F458C5" w:rsidRDefault="00F45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6B0E7" w14:textId="77777777" w:rsidR="00AB7BEF" w:rsidRDefault="00AB7B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64D2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237FF" w14:textId="77777777" w:rsidR="00AB7BEF" w:rsidRDefault="00AB7B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DE9B6" w14:textId="77777777" w:rsidR="00F458C5" w:rsidRDefault="00F458C5">
      <w:r>
        <w:separator/>
      </w:r>
    </w:p>
  </w:footnote>
  <w:footnote w:type="continuationSeparator" w:id="0">
    <w:p w14:paraId="255EA833" w14:textId="77777777" w:rsidR="00F458C5" w:rsidRDefault="00F458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9E53A" w14:textId="77777777" w:rsidR="00AB7BEF" w:rsidRDefault="00AB7B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8947F" w14:textId="25DEE803" w:rsidR="00F53146" w:rsidRPr="002A57A1" w:rsidRDefault="00F53146" w:rsidP="002A57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C37B8" w14:textId="77777777" w:rsidR="00AB7BEF" w:rsidRDefault="00AB7B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660347"/>
    <w:multiLevelType w:val="hybridMultilevel"/>
    <w:tmpl w:val="9BB023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21356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865807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2886073">
    <w:abstractNumId w:val="0"/>
  </w:num>
  <w:num w:numId="4" w16cid:durableId="359353303">
    <w:abstractNumId w:val="2"/>
  </w:num>
  <w:num w:numId="5" w16cid:durableId="20270549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58C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5E14"/>
    <w:rsid w:val="001801DD"/>
    <w:rsid w:val="001D4612"/>
    <w:rsid w:val="00207E98"/>
    <w:rsid w:val="002267A4"/>
    <w:rsid w:val="002723B0"/>
    <w:rsid w:val="002A57A1"/>
    <w:rsid w:val="00315A4A"/>
    <w:rsid w:val="00483187"/>
    <w:rsid w:val="004B7300"/>
    <w:rsid w:val="004C6753"/>
    <w:rsid w:val="00595C87"/>
    <w:rsid w:val="005D2C65"/>
    <w:rsid w:val="005E6D94"/>
    <w:rsid w:val="005E7A3D"/>
    <w:rsid w:val="0063384F"/>
    <w:rsid w:val="00643C6F"/>
    <w:rsid w:val="00646202"/>
    <w:rsid w:val="0065290F"/>
    <w:rsid w:val="006815F6"/>
    <w:rsid w:val="006911B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D1682"/>
    <w:rsid w:val="00A0022B"/>
    <w:rsid w:val="00A346FE"/>
    <w:rsid w:val="00A47B4D"/>
    <w:rsid w:val="00A83018"/>
    <w:rsid w:val="00AB7BEF"/>
    <w:rsid w:val="00B774DC"/>
    <w:rsid w:val="00C969A6"/>
    <w:rsid w:val="00CA7D36"/>
    <w:rsid w:val="00CE0431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458C5"/>
    <w:rsid w:val="00F51688"/>
    <w:rsid w:val="00F53146"/>
    <w:rsid w:val="00F91018"/>
    <w:rsid w:val="00FA0F30"/>
    <w:rsid w:val="00FA51A4"/>
    <w:rsid w:val="00FD3EA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937CE7"/>
  <w15:chartTrackingRefBased/>
  <w15:docId w15:val="{2DB9F421-E483-4DA5-BD74-323DDA50B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579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2024-03-14T08:36:00Z</dcterms:created>
  <dcterms:modified xsi:type="dcterms:W3CDTF">2024-03-14T08:36:00Z</dcterms:modified>
</cp:coreProperties>
</file>