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28B0B" w14:textId="77777777" w:rsidR="00FB7F50" w:rsidRPr="002245BE" w:rsidRDefault="00AE380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E380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E3802">
        <w:rPr>
          <w:sz w:val="22"/>
          <w:szCs w:val="22"/>
        </w:rPr>
        <w:t>2024-03-15</w:t>
      </w:r>
    </w:p>
    <w:p w14:paraId="152D019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AA384A0" w14:textId="77777777" w:rsidR="00AE3802" w:rsidRPr="00AE3802" w:rsidRDefault="00AE3802" w:rsidP="00FB7F50">
      <w:pPr>
        <w:spacing w:after="40"/>
        <w:rPr>
          <w:b/>
          <w:bCs/>
          <w:sz w:val="22"/>
          <w:szCs w:val="22"/>
        </w:rPr>
      </w:pPr>
      <w:r w:rsidRPr="00AE3802">
        <w:rPr>
          <w:b/>
          <w:bCs/>
          <w:sz w:val="22"/>
          <w:szCs w:val="22"/>
        </w:rPr>
        <w:t>Akademia Górniczo - Hutnicza</w:t>
      </w:r>
    </w:p>
    <w:p w14:paraId="6E23EED9" w14:textId="77777777" w:rsidR="00AE3802" w:rsidRPr="00AE3802" w:rsidRDefault="00AE3802" w:rsidP="00FB7F50">
      <w:pPr>
        <w:spacing w:after="40"/>
        <w:rPr>
          <w:b/>
          <w:bCs/>
          <w:sz w:val="22"/>
          <w:szCs w:val="22"/>
        </w:rPr>
      </w:pPr>
      <w:r w:rsidRPr="00AE3802">
        <w:rPr>
          <w:b/>
          <w:bCs/>
          <w:sz w:val="22"/>
          <w:szCs w:val="22"/>
        </w:rPr>
        <w:t>im. Stanisława Staszica w Krakowie</w:t>
      </w:r>
    </w:p>
    <w:p w14:paraId="738EFD6E" w14:textId="77777777" w:rsidR="00FB7F50" w:rsidRPr="002245BE" w:rsidRDefault="00AE3802" w:rsidP="00FB7F50">
      <w:pPr>
        <w:spacing w:after="40"/>
        <w:rPr>
          <w:b/>
          <w:bCs/>
          <w:sz w:val="22"/>
          <w:szCs w:val="22"/>
        </w:rPr>
      </w:pPr>
      <w:r w:rsidRPr="00AE3802">
        <w:rPr>
          <w:b/>
          <w:bCs/>
          <w:sz w:val="22"/>
          <w:szCs w:val="22"/>
        </w:rPr>
        <w:t>Dział Zamówień Publicznych</w:t>
      </w:r>
    </w:p>
    <w:p w14:paraId="4F9D55E1" w14:textId="77777777" w:rsidR="00FB7F50" w:rsidRPr="002245BE" w:rsidRDefault="00AE3802" w:rsidP="00FB7F50">
      <w:pPr>
        <w:rPr>
          <w:sz w:val="22"/>
          <w:szCs w:val="22"/>
        </w:rPr>
      </w:pPr>
      <w:r w:rsidRPr="00AE380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E3802">
        <w:rPr>
          <w:sz w:val="22"/>
          <w:szCs w:val="22"/>
        </w:rPr>
        <w:t>30</w:t>
      </w:r>
    </w:p>
    <w:p w14:paraId="61F46863" w14:textId="77777777" w:rsidR="00FB7F50" w:rsidRPr="002245BE" w:rsidRDefault="00AE3802" w:rsidP="00FB7F50">
      <w:pPr>
        <w:rPr>
          <w:sz w:val="22"/>
          <w:szCs w:val="22"/>
        </w:rPr>
      </w:pPr>
      <w:r w:rsidRPr="00AE380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E3802">
        <w:rPr>
          <w:sz w:val="22"/>
          <w:szCs w:val="22"/>
        </w:rPr>
        <w:t>Kraków</w:t>
      </w:r>
    </w:p>
    <w:p w14:paraId="78557B0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25D85F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E3802" w:rsidRPr="00607F9B" w14:paraId="7D59ADA2" w14:textId="77777777" w:rsidTr="00E5766C">
        <w:trPr>
          <w:trHeight w:val="638"/>
        </w:trPr>
        <w:tc>
          <w:tcPr>
            <w:tcW w:w="1023" w:type="dxa"/>
            <w:shd w:val="clear" w:color="auto" w:fill="auto"/>
          </w:tcPr>
          <w:p w14:paraId="58E87CFD" w14:textId="77777777" w:rsidR="00AE3802" w:rsidRPr="00607F9B" w:rsidRDefault="00AE3802" w:rsidP="000F47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A0FDB37" w14:textId="68806339" w:rsidR="00AE3802" w:rsidRPr="00607F9B" w:rsidRDefault="00AE3802" w:rsidP="000F47F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E3802">
              <w:rPr>
                <w:sz w:val="22"/>
                <w:szCs w:val="22"/>
              </w:rPr>
              <w:t>podstawowy</w:t>
            </w:r>
            <w:r w:rsidR="008F0A2E">
              <w:rPr>
                <w:sz w:val="22"/>
                <w:szCs w:val="22"/>
              </w:rPr>
              <w:t>m</w:t>
            </w:r>
            <w:r w:rsidRPr="00AE380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E380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E3802">
              <w:rPr>
                <w:b/>
                <w:bCs/>
                <w:sz w:val="22"/>
                <w:szCs w:val="22"/>
              </w:rPr>
              <w:t>Dostaw</w:t>
            </w:r>
            <w:r w:rsidR="008F0A2E">
              <w:rPr>
                <w:b/>
                <w:bCs/>
                <w:sz w:val="22"/>
                <w:szCs w:val="22"/>
              </w:rPr>
              <w:t>ę</w:t>
            </w:r>
            <w:r w:rsidRPr="00AE3802">
              <w:rPr>
                <w:b/>
                <w:bCs/>
                <w:sz w:val="22"/>
                <w:szCs w:val="22"/>
              </w:rPr>
              <w:t xml:space="preserve">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E3802">
              <w:rPr>
                <w:b/>
                <w:sz w:val="22"/>
                <w:szCs w:val="22"/>
              </w:rPr>
              <w:t>DE-dzp.272-99/24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29FE7B53" w14:textId="77777777" w:rsidR="00E5766C" w:rsidRDefault="00E5766C" w:rsidP="00E5766C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BB02F8">
        <w:t xml:space="preserve"> </w:t>
      </w:r>
      <w:r w:rsidRPr="00BB02F8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BB02F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5766C" w14:paraId="7A1886B4" w14:textId="77777777" w:rsidTr="000F47FF">
        <w:trPr>
          <w:cantSplit/>
        </w:trPr>
        <w:tc>
          <w:tcPr>
            <w:tcW w:w="10150" w:type="dxa"/>
          </w:tcPr>
          <w:p w14:paraId="22CDDAA6" w14:textId="77777777" w:rsidR="00E5766C" w:rsidRPr="00D26ED6" w:rsidRDefault="00E5766C" w:rsidP="000F47F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35750">
              <w:rPr>
                <w:b/>
                <w:sz w:val="22"/>
                <w:szCs w:val="22"/>
              </w:rPr>
              <w:t>Compnor</w:t>
            </w:r>
            <w:proofErr w:type="spellEnd"/>
            <w:r w:rsidRPr="00835750">
              <w:rPr>
                <w:b/>
                <w:sz w:val="22"/>
                <w:szCs w:val="22"/>
              </w:rPr>
              <w:t xml:space="preserve"> Miłosława Lechowska</w:t>
            </w:r>
          </w:p>
          <w:p w14:paraId="4E49CE52" w14:textId="77777777" w:rsidR="00E5766C" w:rsidRPr="009F0E5C" w:rsidRDefault="00E5766C" w:rsidP="000F47FF">
            <w:pPr>
              <w:jc w:val="both"/>
              <w:rPr>
                <w:bCs/>
                <w:sz w:val="22"/>
                <w:szCs w:val="22"/>
              </w:rPr>
            </w:pPr>
            <w:r w:rsidRPr="00835750">
              <w:rPr>
                <w:bCs/>
                <w:sz w:val="22"/>
                <w:szCs w:val="22"/>
              </w:rPr>
              <w:t>Owsiana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5750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35750">
              <w:rPr>
                <w:bCs/>
                <w:sz w:val="22"/>
                <w:szCs w:val="22"/>
              </w:rPr>
              <w:t>/11</w:t>
            </w:r>
          </w:p>
          <w:p w14:paraId="007D0C97" w14:textId="77777777" w:rsidR="00E5766C" w:rsidRPr="009F0E5C" w:rsidRDefault="00E5766C" w:rsidP="000F47FF">
            <w:pPr>
              <w:jc w:val="both"/>
              <w:rPr>
                <w:bCs/>
                <w:sz w:val="22"/>
                <w:szCs w:val="22"/>
              </w:rPr>
            </w:pPr>
            <w:r w:rsidRPr="00835750">
              <w:rPr>
                <w:bCs/>
                <w:sz w:val="22"/>
                <w:szCs w:val="22"/>
              </w:rPr>
              <w:t>61-666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5750">
              <w:rPr>
                <w:bCs/>
                <w:sz w:val="22"/>
                <w:szCs w:val="22"/>
              </w:rPr>
              <w:t>Poznań</w:t>
            </w:r>
          </w:p>
          <w:p w14:paraId="5858A671" w14:textId="77777777" w:rsidR="00E5766C" w:rsidRPr="00D26ED6" w:rsidRDefault="00E5766C" w:rsidP="000F47F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BF60F9F" w14:textId="77777777" w:rsidR="00E5766C" w:rsidRPr="00D26ED6" w:rsidRDefault="00E5766C" w:rsidP="000F47FF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35750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835750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35750">
              <w:rPr>
                <w:b/>
                <w:sz w:val="22"/>
                <w:szCs w:val="22"/>
              </w:rPr>
              <w:t>29 970.18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9C23283" w14:textId="77777777" w:rsidR="00E5766C" w:rsidRDefault="00E5766C" w:rsidP="000F47F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9F4B3A9" w14:textId="77777777" w:rsidR="00E5766C" w:rsidRPr="00756CDA" w:rsidRDefault="00E5766C" w:rsidP="00E5766C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E5766C" w:rsidRPr="008567C7" w14:paraId="0E9C4A2C" w14:textId="77777777" w:rsidTr="000F47FF">
        <w:trPr>
          <w:trHeight w:val="510"/>
        </w:trPr>
        <w:tc>
          <w:tcPr>
            <w:tcW w:w="709" w:type="dxa"/>
            <w:vAlign w:val="center"/>
          </w:tcPr>
          <w:p w14:paraId="5B9D0F11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357F39E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029B237" w14:textId="77777777" w:rsidR="00E5766C" w:rsidRPr="008567C7" w:rsidRDefault="00E5766C" w:rsidP="000F47F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6AA6BC33" w14:textId="77777777" w:rsidR="00E5766C" w:rsidRPr="008567C7" w:rsidRDefault="00E5766C" w:rsidP="000F47F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198ED0AA" w14:textId="77777777" w:rsidR="00E5766C" w:rsidRPr="008567C7" w:rsidRDefault="00E5766C" w:rsidP="000F47F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E7BEF6" w14:textId="77777777" w:rsidR="00E5766C" w:rsidRPr="008567C7" w:rsidRDefault="00E5766C" w:rsidP="000F47F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395957E" w14:textId="77777777" w:rsidR="00E5766C" w:rsidRPr="008567C7" w:rsidRDefault="00E5766C" w:rsidP="000F47F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C94F078" w14:textId="77777777" w:rsidR="00E5766C" w:rsidRPr="008567C7" w:rsidRDefault="00E5766C" w:rsidP="000F47FF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8DA026F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5766C" w:rsidRPr="008567C7" w14:paraId="4A017F18" w14:textId="77777777" w:rsidTr="000F47FF">
        <w:tc>
          <w:tcPr>
            <w:tcW w:w="709" w:type="dxa"/>
            <w:vAlign w:val="center"/>
          </w:tcPr>
          <w:p w14:paraId="1CD63867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613E86A8" w14:textId="77777777" w:rsidR="00E5766C" w:rsidRPr="002B6761" w:rsidRDefault="00E5766C" w:rsidP="000F47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>Compnor</w:t>
            </w:r>
            <w:proofErr w:type="spellEnd"/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Miłosława Lechowska</w:t>
            </w:r>
          </w:p>
          <w:p w14:paraId="36C0C08F" w14:textId="77777777" w:rsidR="00E5766C" w:rsidRPr="008567C7" w:rsidRDefault="00E5766C" w:rsidP="000F47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Owsiana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/11</w:t>
            </w:r>
          </w:p>
          <w:p w14:paraId="1BA80C83" w14:textId="77777777" w:rsidR="00E5766C" w:rsidRPr="001B7815" w:rsidRDefault="00E5766C" w:rsidP="000F47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61-666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18F4B9E9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F8CDB95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9D0EF52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F79F0EF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41CD9FD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1E39E99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4480556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5766C" w:rsidRPr="008567C7" w14:paraId="7E355CE2" w14:textId="77777777" w:rsidTr="000F47FF">
        <w:tc>
          <w:tcPr>
            <w:tcW w:w="709" w:type="dxa"/>
            <w:vAlign w:val="center"/>
          </w:tcPr>
          <w:p w14:paraId="3675A72B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27" w:type="dxa"/>
            <w:vAlign w:val="center"/>
          </w:tcPr>
          <w:p w14:paraId="5A9AE23A" w14:textId="77777777" w:rsidR="00E5766C" w:rsidRPr="002B6761" w:rsidRDefault="00E5766C" w:rsidP="000F47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>FaxPol</w:t>
            </w:r>
            <w:proofErr w:type="spellEnd"/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Andrzej </w:t>
            </w:r>
            <w:proofErr w:type="spellStart"/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>Iwanowicz</w:t>
            </w:r>
            <w:proofErr w:type="spellEnd"/>
          </w:p>
          <w:p w14:paraId="02E5C176" w14:textId="77777777" w:rsidR="00E5766C" w:rsidRPr="008567C7" w:rsidRDefault="00E5766C" w:rsidP="000F47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Dzielna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33B7F0B" w14:textId="77777777" w:rsidR="00E5766C" w:rsidRPr="001B7815" w:rsidRDefault="00E5766C" w:rsidP="000F47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01-029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5C85A529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59,38</w:t>
            </w:r>
          </w:p>
        </w:tc>
        <w:tc>
          <w:tcPr>
            <w:tcW w:w="1134" w:type="dxa"/>
            <w:vAlign w:val="center"/>
          </w:tcPr>
          <w:p w14:paraId="0E1DF069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D9CAFCE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F114C7F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5B09C1A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3613D94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4843015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99,38</w:t>
            </w:r>
          </w:p>
        </w:tc>
      </w:tr>
      <w:tr w:rsidR="00E5766C" w:rsidRPr="008567C7" w14:paraId="6473FDA4" w14:textId="77777777" w:rsidTr="000F47FF">
        <w:tc>
          <w:tcPr>
            <w:tcW w:w="709" w:type="dxa"/>
            <w:vAlign w:val="center"/>
          </w:tcPr>
          <w:p w14:paraId="60394056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F66155C" w14:textId="77777777" w:rsidR="00E5766C" w:rsidRPr="002B6761" w:rsidRDefault="00E5766C" w:rsidP="000F47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sp. jawna</w:t>
            </w:r>
          </w:p>
          <w:p w14:paraId="5A4E3666" w14:textId="77777777" w:rsidR="00E5766C" w:rsidRPr="008567C7" w:rsidRDefault="00E5766C" w:rsidP="000F47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ul. 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589C7F1" w14:textId="77777777" w:rsidR="00E5766C" w:rsidRPr="001B7815" w:rsidRDefault="00E5766C" w:rsidP="000F47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Wrzaąsowice</w:t>
            </w:r>
            <w:proofErr w:type="spellEnd"/>
          </w:p>
        </w:tc>
        <w:tc>
          <w:tcPr>
            <w:tcW w:w="1134" w:type="dxa"/>
            <w:vAlign w:val="center"/>
          </w:tcPr>
          <w:p w14:paraId="11C816B6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58,36</w:t>
            </w:r>
          </w:p>
        </w:tc>
        <w:tc>
          <w:tcPr>
            <w:tcW w:w="1134" w:type="dxa"/>
            <w:vAlign w:val="center"/>
          </w:tcPr>
          <w:p w14:paraId="441BF366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F555B21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8960158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DBE4649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79B5D01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E4B93DA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98,36</w:t>
            </w:r>
          </w:p>
        </w:tc>
      </w:tr>
      <w:tr w:rsidR="00E5766C" w:rsidRPr="008567C7" w14:paraId="6D0D134D" w14:textId="77777777" w:rsidTr="000F47FF">
        <w:tc>
          <w:tcPr>
            <w:tcW w:w="709" w:type="dxa"/>
            <w:vAlign w:val="center"/>
          </w:tcPr>
          <w:p w14:paraId="50D668B3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4C7B78FD" w14:textId="77777777" w:rsidR="00E5766C" w:rsidRPr="002B6761" w:rsidRDefault="00E5766C" w:rsidP="000F47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>13p Sp. z o.o.</w:t>
            </w:r>
          </w:p>
          <w:p w14:paraId="37DD5335" w14:textId="77777777" w:rsidR="00E5766C" w:rsidRPr="008567C7" w:rsidRDefault="00E5766C" w:rsidP="000F47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Międzyleska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2-4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0CDF52A" w14:textId="77777777" w:rsidR="00E5766C" w:rsidRPr="001B7815" w:rsidRDefault="00E5766C" w:rsidP="000F47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50-514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14:paraId="38432F17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57,85</w:t>
            </w:r>
          </w:p>
        </w:tc>
        <w:tc>
          <w:tcPr>
            <w:tcW w:w="1134" w:type="dxa"/>
            <w:vAlign w:val="center"/>
          </w:tcPr>
          <w:p w14:paraId="04724F3D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0568E62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3A11A6D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67F6C63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16DF2EB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20D2339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97,85</w:t>
            </w:r>
          </w:p>
        </w:tc>
      </w:tr>
      <w:tr w:rsidR="00E5766C" w:rsidRPr="008567C7" w14:paraId="474D322F" w14:textId="77777777" w:rsidTr="000F47FF">
        <w:tc>
          <w:tcPr>
            <w:tcW w:w="709" w:type="dxa"/>
            <w:vAlign w:val="center"/>
          </w:tcPr>
          <w:p w14:paraId="29AA69C2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09A809D4" w14:textId="77777777" w:rsidR="00E5766C" w:rsidRPr="002B6761" w:rsidRDefault="00E5766C" w:rsidP="000F47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0E8DAF09" w14:textId="77777777" w:rsidR="00E5766C" w:rsidRPr="008567C7" w:rsidRDefault="00E5766C" w:rsidP="000F47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C809567" w14:textId="77777777" w:rsidR="00E5766C" w:rsidRPr="001B7815" w:rsidRDefault="00E5766C" w:rsidP="000F47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1BF085E8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55,38</w:t>
            </w:r>
          </w:p>
        </w:tc>
        <w:tc>
          <w:tcPr>
            <w:tcW w:w="1134" w:type="dxa"/>
            <w:vAlign w:val="center"/>
          </w:tcPr>
          <w:p w14:paraId="754DE7ED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8C75659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24879DD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177CB7B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BC6105C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86EA217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95,38</w:t>
            </w:r>
          </w:p>
        </w:tc>
      </w:tr>
      <w:tr w:rsidR="00E5766C" w:rsidRPr="008567C7" w14:paraId="38652E16" w14:textId="77777777" w:rsidTr="000F47FF">
        <w:tc>
          <w:tcPr>
            <w:tcW w:w="709" w:type="dxa"/>
            <w:vAlign w:val="center"/>
          </w:tcPr>
          <w:p w14:paraId="778B0937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BED8283" w14:textId="77777777" w:rsidR="00E5766C" w:rsidRPr="002B6761" w:rsidRDefault="00E5766C" w:rsidP="000F47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51B4950F" w14:textId="77777777" w:rsidR="00E5766C" w:rsidRPr="008567C7" w:rsidRDefault="00E5766C" w:rsidP="000F47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7C74681" w14:textId="77777777" w:rsidR="00E5766C" w:rsidRPr="001B7815" w:rsidRDefault="00E5766C" w:rsidP="000F47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2E88579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55,08</w:t>
            </w:r>
          </w:p>
        </w:tc>
        <w:tc>
          <w:tcPr>
            <w:tcW w:w="1134" w:type="dxa"/>
            <w:vAlign w:val="center"/>
          </w:tcPr>
          <w:p w14:paraId="3D555F27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F30401A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917CC42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103DD43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C4C32A5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23FE5F2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95,08</w:t>
            </w:r>
          </w:p>
        </w:tc>
      </w:tr>
      <w:tr w:rsidR="00E5766C" w:rsidRPr="008567C7" w14:paraId="4261E20E" w14:textId="77777777" w:rsidTr="000F47FF">
        <w:tc>
          <w:tcPr>
            <w:tcW w:w="709" w:type="dxa"/>
            <w:vAlign w:val="center"/>
          </w:tcPr>
          <w:p w14:paraId="1CA5CC2C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1F968715" w14:textId="77777777" w:rsidR="00E5766C" w:rsidRPr="002B6761" w:rsidRDefault="00E5766C" w:rsidP="000F47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>Kognita</w:t>
            </w:r>
            <w:proofErr w:type="spellEnd"/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6CC8F4F6" w14:textId="77777777" w:rsidR="00E5766C" w:rsidRPr="008567C7" w:rsidRDefault="00E5766C" w:rsidP="000F47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al. Rzeczpospolitej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/96</w:t>
            </w:r>
          </w:p>
          <w:p w14:paraId="746A7461" w14:textId="77777777" w:rsidR="00E5766C" w:rsidRPr="001B7815" w:rsidRDefault="00E5766C" w:rsidP="000F47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02-972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32FFA68C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54,88</w:t>
            </w:r>
          </w:p>
        </w:tc>
        <w:tc>
          <w:tcPr>
            <w:tcW w:w="1134" w:type="dxa"/>
            <w:vAlign w:val="center"/>
          </w:tcPr>
          <w:p w14:paraId="14A525B3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EA3F987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3A87E0C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1F84935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D1D4E98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85CFCFB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94,88</w:t>
            </w:r>
          </w:p>
        </w:tc>
      </w:tr>
      <w:tr w:rsidR="00E5766C" w:rsidRPr="008567C7" w14:paraId="5742D9E4" w14:textId="77777777" w:rsidTr="000F47FF">
        <w:tc>
          <w:tcPr>
            <w:tcW w:w="709" w:type="dxa"/>
            <w:vAlign w:val="center"/>
          </w:tcPr>
          <w:p w14:paraId="402A07C1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127" w:type="dxa"/>
            <w:vAlign w:val="center"/>
          </w:tcPr>
          <w:p w14:paraId="27785AB2" w14:textId="77777777" w:rsidR="00E5766C" w:rsidRPr="002B6761" w:rsidRDefault="00E5766C" w:rsidP="000F47F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CEZAR Cezary </w:t>
            </w:r>
            <w:proofErr w:type="spellStart"/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>Machnio</w:t>
            </w:r>
            <w:proofErr w:type="spellEnd"/>
            <w:r w:rsidRPr="00835750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i Piotr Gębka Sp. z o. o.</w:t>
            </w:r>
          </w:p>
          <w:p w14:paraId="4F3C2180" w14:textId="77777777" w:rsidR="00E5766C" w:rsidRPr="008567C7" w:rsidRDefault="00E5766C" w:rsidP="000F47F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ul. Wolność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14:paraId="50DE063D" w14:textId="77777777" w:rsidR="00E5766C" w:rsidRPr="001B7815" w:rsidRDefault="00E5766C" w:rsidP="000F47F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26-600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5750">
              <w:rPr>
                <w:rFonts w:ascii="Times New Roman" w:hAnsi="Times New Roman" w:cs="Times New Roman"/>
                <w:bCs/>
                <w:sz w:val="18"/>
                <w:szCs w:val="18"/>
              </w:rPr>
              <w:t>Radom</w:t>
            </w:r>
          </w:p>
        </w:tc>
        <w:tc>
          <w:tcPr>
            <w:tcW w:w="1134" w:type="dxa"/>
            <w:vAlign w:val="center"/>
          </w:tcPr>
          <w:p w14:paraId="70A22AB9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53,09</w:t>
            </w:r>
          </w:p>
        </w:tc>
        <w:tc>
          <w:tcPr>
            <w:tcW w:w="1134" w:type="dxa"/>
            <w:vAlign w:val="center"/>
          </w:tcPr>
          <w:p w14:paraId="184DEFE0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00F810D0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A9A406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065751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8509B43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7613534" w14:textId="77777777" w:rsidR="00E5766C" w:rsidRPr="008567C7" w:rsidRDefault="00E5766C" w:rsidP="000F47F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5750">
              <w:rPr>
                <w:rFonts w:ascii="Times New Roman" w:hAnsi="Times New Roman" w:cs="Times New Roman"/>
                <w:sz w:val="18"/>
                <w:szCs w:val="18"/>
              </w:rPr>
              <w:t xml:space="preserve">  93,09</w:t>
            </w:r>
          </w:p>
        </w:tc>
      </w:tr>
    </w:tbl>
    <w:p w14:paraId="3AADDD0A" w14:textId="77777777" w:rsidR="00E5766C" w:rsidRDefault="00E5766C" w:rsidP="00E5766C">
      <w:pPr>
        <w:spacing w:before="120"/>
        <w:ind w:firstLine="709"/>
        <w:jc w:val="both"/>
        <w:rPr>
          <w:color w:val="000000"/>
        </w:rPr>
      </w:pPr>
    </w:p>
    <w:p w14:paraId="3B05A0F9" w14:textId="77777777" w:rsidR="00E5766C" w:rsidRPr="001B7815" w:rsidRDefault="00E5766C" w:rsidP="00E5766C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61FD5037" w14:textId="77777777" w:rsidR="00E5766C" w:rsidRDefault="00E5766C" w:rsidP="00E5766C">
      <w:pPr>
        <w:spacing w:before="120" w:after="120"/>
        <w:jc w:val="both"/>
        <w:rPr>
          <w:color w:val="000000"/>
          <w:sz w:val="16"/>
          <w:szCs w:val="16"/>
        </w:rPr>
      </w:pPr>
    </w:p>
    <w:p w14:paraId="14EE22DE" w14:textId="77777777" w:rsidR="00F960D7" w:rsidRDefault="00F960D7" w:rsidP="008F0A2E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CB60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B0380A" w14:textId="77777777" w:rsidR="00CB6099" w:rsidRDefault="00CB6099">
      <w:r>
        <w:separator/>
      </w:r>
    </w:p>
  </w:endnote>
  <w:endnote w:type="continuationSeparator" w:id="0">
    <w:p w14:paraId="3A1C1424" w14:textId="77777777" w:rsidR="00CB6099" w:rsidRDefault="00CB6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3DAE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A437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B6A6DE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D0698D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4FCB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1BD99" w14:textId="77777777" w:rsidR="00CB6099" w:rsidRDefault="00CB6099">
      <w:r>
        <w:separator/>
      </w:r>
    </w:p>
  </w:footnote>
  <w:footnote w:type="continuationSeparator" w:id="0">
    <w:p w14:paraId="44A36DBB" w14:textId="77777777" w:rsidR="00CB6099" w:rsidRDefault="00CB6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800B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705E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81E2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09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0A2E"/>
    <w:rsid w:val="00915B9E"/>
    <w:rsid w:val="00952256"/>
    <w:rsid w:val="0097748A"/>
    <w:rsid w:val="009F0E5C"/>
    <w:rsid w:val="00A029B8"/>
    <w:rsid w:val="00A17CDB"/>
    <w:rsid w:val="00AA02AC"/>
    <w:rsid w:val="00AE3802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6099"/>
    <w:rsid w:val="00CC324B"/>
    <w:rsid w:val="00D01E5B"/>
    <w:rsid w:val="00D04203"/>
    <w:rsid w:val="00D26ED6"/>
    <w:rsid w:val="00D42C90"/>
    <w:rsid w:val="00D8427E"/>
    <w:rsid w:val="00DE4BF6"/>
    <w:rsid w:val="00E30B2D"/>
    <w:rsid w:val="00E5766C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3D921E"/>
  <w15:chartTrackingRefBased/>
  <w15:docId w15:val="{577123EF-08EE-4D7B-9205-BFE1B91D9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E5766C"/>
    <w:rPr>
      <w:sz w:val="24"/>
      <w:szCs w:val="24"/>
    </w:rPr>
  </w:style>
  <w:style w:type="character" w:customStyle="1" w:styleId="ZwykytekstZnak">
    <w:name w:val="Zwykły tekst Znak"/>
    <w:link w:val="Zwykytekst"/>
    <w:rsid w:val="00E5766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297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2024-03-15T13:18:00Z</cp:lastPrinted>
  <dcterms:created xsi:type="dcterms:W3CDTF">2024-03-15T13:17:00Z</dcterms:created>
  <dcterms:modified xsi:type="dcterms:W3CDTF">2024-03-15T13:26:00Z</dcterms:modified>
</cp:coreProperties>
</file>