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BEF0" w14:textId="3E75C50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630F33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EE9CF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3FAA32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711489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A2D937B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117F82A5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3C3A6D1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63E38693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AAEAFC3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0A999712" w14:textId="77777777" w:rsidR="00716846" w:rsidRPr="00E40801" w:rsidRDefault="00716846" w:rsidP="0071684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1454F1A" w14:textId="77777777" w:rsidR="00716846" w:rsidRDefault="00716846" w:rsidP="00716846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1AF86FD0" w14:textId="77777777" w:rsidR="00716846" w:rsidRDefault="00716846" w:rsidP="0071684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E65075" w14:textId="77777777" w:rsidR="00716846" w:rsidRDefault="00716846" w:rsidP="00716846">
      <w:pPr>
        <w:spacing w:line="360" w:lineRule="auto"/>
      </w:pPr>
      <w:r>
        <w:t>Do: Nazwa i siedziba Zamawiającego:</w:t>
      </w:r>
    </w:p>
    <w:p w14:paraId="69A986CC" w14:textId="77777777" w:rsidR="00716846" w:rsidRPr="002F3454" w:rsidRDefault="00716846" w:rsidP="00716846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27A52856" w14:textId="77777777" w:rsidR="00716846" w:rsidRPr="002F3454" w:rsidRDefault="00716846" w:rsidP="00716846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0609381F" w14:textId="77777777" w:rsidR="00716846" w:rsidRDefault="00716846" w:rsidP="00716846">
      <w:pPr>
        <w:ind w:right="-110"/>
        <w:rPr>
          <w:b/>
        </w:rPr>
      </w:pPr>
      <w:r w:rsidRPr="002F3454">
        <w:rPr>
          <w:b/>
        </w:rPr>
        <w:t>Dział Zamówień Publicznych</w:t>
      </w:r>
      <w:r>
        <w:rPr>
          <w:b/>
        </w:rPr>
        <w:t xml:space="preserve">  </w:t>
      </w:r>
    </w:p>
    <w:p w14:paraId="2ABABEAD" w14:textId="77777777" w:rsidR="00716846" w:rsidRDefault="00716846" w:rsidP="00716846">
      <w:pPr>
        <w:ind w:right="-110"/>
        <w:rPr>
          <w:b/>
        </w:rPr>
      </w:pPr>
      <w:r w:rsidRPr="002F3454">
        <w:rPr>
          <w:b/>
        </w:rPr>
        <w:t>Al. Mickiewicza</w:t>
      </w:r>
      <w:r>
        <w:rPr>
          <w:b/>
        </w:rPr>
        <w:t xml:space="preserve"> </w:t>
      </w:r>
      <w:r w:rsidRPr="002F3454">
        <w:rPr>
          <w:b/>
        </w:rPr>
        <w:t>30</w:t>
      </w:r>
      <w:r>
        <w:rPr>
          <w:b/>
        </w:rPr>
        <w:t xml:space="preserve"> </w:t>
      </w:r>
    </w:p>
    <w:p w14:paraId="5931BC47" w14:textId="77777777" w:rsidR="00716846" w:rsidRDefault="00716846" w:rsidP="00716846">
      <w:pPr>
        <w:rPr>
          <w:b/>
        </w:rPr>
      </w:pPr>
      <w:r w:rsidRPr="002F3454">
        <w:rPr>
          <w:b/>
        </w:rPr>
        <w:t>30-059</w:t>
      </w:r>
      <w:r>
        <w:rPr>
          <w:b/>
        </w:rPr>
        <w:t xml:space="preserve"> </w:t>
      </w:r>
      <w:r w:rsidRPr="002F3454">
        <w:rPr>
          <w:b/>
        </w:rPr>
        <w:t>Kraków</w:t>
      </w:r>
      <w:r>
        <w:rPr>
          <w:b/>
        </w:rPr>
        <w:t xml:space="preserve">,  </w:t>
      </w:r>
    </w:p>
    <w:p w14:paraId="33AAB40F" w14:textId="7210992A" w:rsidR="008D2AB8" w:rsidRPr="008749B6" w:rsidRDefault="008D2AB8" w:rsidP="00716846">
      <w:pPr>
        <w:ind w:right="-110"/>
        <w:rPr>
          <w:b/>
          <w:sz w:val="22"/>
          <w:szCs w:val="22"/>
        </w:rPr>
      </w:pPr>
    </w:p>
    <w:p w14:paraId="36CA8468" w14:textId="3B7526A3" w:rsidR="008D2AB8" w:rsidRPr="008749B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49B6">
        <w:rPr>
          <w:sz w:val="22"/>
          <w:szCs w:val="22"/>
        </w:rPr>
        <w:t xml:space="preserve">Przystępując do postępowania o udzielenie zamówienia publicznego, którego przedmiotem jest </w:t>
      </w:r>
      <w:r w:rsidR="002B3FE9" w:rsidRPr="002B3FE9">
        <w:rPr>
          <w:b/>
          <w:sz w:val="22"/>
          <w:szCs w:val="22"/>
        </w:rPr>
        <w:t>Projekt, wykonanie i dostawa materiałów promocyjnych na potrzeby Centrum Technologii Kosmicznych AGH, w tym projektu UNIVERSEH2.0 i projektu NAWA/UNIVERSEH Extended for Ukraine- DE-dzp.272-113/24</w:t>
      </w:r>
      <w:r w:rsidRPr="008749B6">
        <w:rPr>
          <w:b/>
          <w:sz w:val="22"/>
          <w:szCs w:val="22"/>
        </w:rPr>
        <w:t xml:space="preserve">, </w:t>
      </w:r>
      <w:r w:rsidRPr="008749B6">
        <w:rPr>
          <w:sz w:val="22"/>
          <w:szCs w:val="22"/>
        </w:rPr>
        <w:t>oferuję realizację przedmiotu zamówienia, zgodnie z zasadami określonymi w specyfikacji warunków zamówienia.</w:t>
      </w:r>
    </w:p>
    <w:p w14:paraId="12466546" w14:textId="77777777" w:rsidR="008D2AB8" w:rsidRPr="008749B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7329FE" w:rsidRPr="007329FE" w14:paraId="3DA00D6C" w14:textId="77777777" w:rsidTr="008749B6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F463B6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22D6F" w14:textId="77777777" w:rsidR="008749B6" w:rsidRPr="007329FE" w:rsidRDefault="008749B6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14:paraId="6DB5DFE0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14:paraId="755A8B6F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A4134B" w14:textId="77777777" w:rsidR="008749B6" w:rsidRPr="007329FE" w:rsidRDefault="008749B6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84E25E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14:paraId="26ECD384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7B3E9A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1D7702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14:paraId="026B5222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AA3FD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14:paraId="66B1FF3F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14:paraId="5599F8AA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E5775D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14:paraId="1420E9F4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14:paraId="4DBBEDD6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7329FE" w:rsidRPr="007329FE" w14:paraId="1E704988" w14:textId="77777777" w:rsidTr="008749B6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2FCA8A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79F5F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DB270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1344E3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4675E8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261D0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343D8F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2A4A4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7329FE" w:rsidRPr="007329FE" w14:paraId="6209E7B8" w14:textId="77777777" w:rsidTr="008749B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C1A1AC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643753" w14:textId="649D71B3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 xml:space="preserve">Smycz materiałowa </w:t>
            </w:r>
            <w:r w:rsidR="003D5409">
              <w:rPr>
                <w:kern w:val="3"/>
                <w:sz w:val="20"/>
                <w:szCs w:val="20"/>
                <w:lang w:eastAsia="zh-CN" w:bidi="hi-IN"/>
              </w:rPr>
              <w:t xml:space="preserve">- </w:t>
            </w:r>
            <w:r w:rsidR="002B3FE9">
              <w:rPr>
                <w:kern w:val="3"/>
                <w:sz w:val="20"/>
                <w:szCs w:val="20"/>
                <w:lang w:eastAsia="zh-CN" w:bidi="hi-IN"/>
              </w:rPr>
              <w:t>A1)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B3DF2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74621B" w14:textId="043D0077" w:rsidR="008749B6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45C95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09180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AD662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F433F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176392F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473719CE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0B5D74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0CFC4A" w14:textId="68C7BCFC" w:rsidR="008749B6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Brelok - A2)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771DC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17C9A2" w14:textId="1231C512" w:rsidR="008749B6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F14FB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4C5CF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5944E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42B6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05FEE05C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E5DDF0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7FFB75" w14:textId="333DE6B0" w:rsidR="008749B6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Brelok - A3)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E84FB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A063FB" w14:textId="5F4AD87F" w:rsidR="008749B6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86303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B20DD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88FA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C03E9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7BE42CB0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78FDF" w14:textId="7B93511F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745DD" w14:textId="2305D03F" w:rsidR="008749B6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Przypinka – A4)</w:t>
            </w:r>
            <w:r w:rsidR="008749B6" w:rsidRPr="007329FE">
              <w:rPr>
                <w:kern w:val="3"/>
                <w:sz w:val="20"/>
                <w:szCs w:val="20"/>
                <w:lang w:eastAsia="zh-CN" w:bidi="hi-IN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FFFAE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0B298" w14:textId="01F981CA" w:rsidR="008749B6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038C6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EEFAD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DA17A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8B929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6FD2F3BC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11F0" w14:textId="0ADD595A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AD74A" w14:textId="2D5D2C8F" w:rsidR="007329FE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Naszywka duża – A5)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20714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651E5" w14:textId="43899AF7" w:rsidR="007329FE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0B0E8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F91A5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326DC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67714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018290BE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A4BEA" w14:textId="08F783FF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6F18C3" w14:textId="0099F51E" w:rsidR="007329FE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Naszywka mała – A6)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5D8FD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24E2E" w14:textId="09215FC8" w:rsidR="007329FE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E269B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BF7BA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B783C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04B39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6CF84133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89C88" w14:textId="0AEA2E7A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A1494" w14:textId="1F9AB6E3" w:rsidR="007329FE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Naklejka duża – A7)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43F51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DE031" w14:textId="4D291C4B" w:rsidR="007329FE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300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9E8281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16C5F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76CB9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2EAD8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2733760D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79937" w14:textId="7C448864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DA7B9" w14:textId="0803F0AB" w:rsidR="007329FE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Naklejka mała – A8)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84EC1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22731" w14:textId="5EABAAB1" w:rsidR="007329FE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65DEB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DAF0E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165C8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A89C1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257A0D17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3BEF2" w14:textId="5654EABE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12CAC" w14:textId="2934FE34" w:rsidR="007329FE" w:rsidRPr="007329FE" w:rsidRDefault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Piłeczka antystresowa – A9)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B8566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95565" w14:textId="1A4BB085" w:rsidR="007329FE" w:rsidRPr="007329FE" w:rsidRDefault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FE7F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9432D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2E48D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6A87A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5C63BEA6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EFFAA" w14:textId="5619417F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30E33" w14:textId="21F27F0E" w:rsidR="002B3FE9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Podkoszulek – A10)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49485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26B8F" w14:textId="613735F1" w:rsidR="002B3FE9" w:rsidRDefault="007A2B0A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54475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03D4F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CBC77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06FC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191A96B4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9518C" w14:textId="0EE34757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A375B" w14:textId="78A9E4F9" w:rsidR="002B3FE9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Koszulka polo męska – B1)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A938D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B3481" w14:textId="39F7054C" w:rsidR="002B3FE9" w:rsidRDefault="002B3FE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A201D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EDDE9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A42AA1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4D6A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4D00F182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6A400" w14:textId="2A27F1BC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E5D0E" w14:textId="0C83E914" w:rsidR="002B3FE9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Worek/plecak ze sznurkiem – C1)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4BFBE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A42E7" w14:textId="77777777" w:rsidR="002B3FE9" w:rsidRDefault="002B3FE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  <w:p w14:paraId="63DCDE2C" w14:textId="0F4A9670" w:rsidR="002B3FE9" w:rsidRDefault="002B3FE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42B75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3E970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F67E5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19FEC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19F5C0D3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2082E" w14:textId="26571148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08F19" w14:textId="0B3C3F7B" w:rsidR="002B3FE9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Notes A5 – C2)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E8960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D8F2CD" w14:textId="0444D5D0" w:rsidR="002B3FE9" w:rsidRDefault="002B3FE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794E2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7B051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3E3FA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DAB6A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315065A7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21222" w14:textId="1179076C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E6A6F" w14:textId="68599B81" w:rsidR="002B3FE9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Długopis wielofunkcyjny – C3)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5F420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33442" w14:textId="1E337F1A" w:rsidR="002B3FE9" w:rsidRDefault="002B3FE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8B080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80740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7AF98A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4146D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521EAA3F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28E93C" w14:textId="65DF35AD" w:rsidR="002B3FE9" w:rsidRPr="007329FE" w:rsidRDefault="002B3FE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89D9A" w14:textId="4CA0E657" w:rsidR="002B3FE9" w:rsidRDefault="003D540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Przypinka – C4)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31210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EF8B3" w14:textId="77777777" w:rsidR="002B3FE9" w:rsidRDefault="003D540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  <w:p w14:paraId="2EA89F9E" w14:textId="7E19CF20" w:rsidR="003D5409" w:rsidRDefault="003D540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0045E5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61F56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CE21C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B2B08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2C500081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57017" w14:textId="0FBD93D6" w:rsidR="002B3FE9" w:rsidRPr="007329FE" w:rsidRDefault="003D540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A14C5" w14:textId="6DDC7D39" w:rsidR="002B3FE9" w:rsidRDefault="003D540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Smycz – C5)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BB16B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2266A" w14:textId="3DE74F5D" w:rsidR="002B3FE9" w:rsidRDefault="003D540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8BAD3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4167B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F40C1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3FE4F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5E295A8A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CF13C" w14:textId="6D87D5C6" w:rsidR="002B3FE9" w:rsidRPr="007329FE" w:rsidRDefault="003D540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F5068" w14:textId="2250E7EE" w:rsidR="002B3FE9" w:rsidRDefault="003D540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Naklejka – C6)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C75CE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03961" w14:textId="439AB34E" w:rsidR="002B3FE9" w:rsidRDefault="003D540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5F40A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FE726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3432B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4A276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793E29D9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DEE2E" w14:textId="6C205F29" w:rsidR="002B3FE9" w:rsidRPr="007329FE" w:rsidRDefault="003D5409" w:rsidP="002B3FE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70D97" w14:textId="3228C6BF" w:rsidR="002B3FE9" w:rsidRDefault="003D540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Banner – C7)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11A26" w14:textId="77777777" w:rsidR="002B3FE9" w:rsidRPr="007329FE" w:rsidRDefault="002B3FE9" w:rsidP="002B3FE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4D170" w14:textId="615D492E" w:rsidR="002B3FE9" w:rsidRDefault="003D5409" w:rsidP="002B3FE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380E9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578F0" w14:textId="77777777" w:rsidR="002B3FE9" w:rsidRPr="007329FE" w:rsidRDefault="002B3FE9" w:rsidP="002B3FE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D4045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74992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268E5A95" w14:textId="77777777" w:rsidTr="008749B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1CD51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605E5020" w14:textId="77777777" w:rsidR="002B3FE9" w:rsidRPr="007329FE" w:rsidRDefault="002B3FE9" w:rsidP="002B3FE9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14:paraId="1D34C234" w14:textId="77777777" w:rsidR="002B3FE9" w:rsidRPr="007329FE" w:rsidRDefault="002B3FE9" w:rsidP="002B3FE9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B11EC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B33B9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C0164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2B3FE9" w:rsidRPr="007329FE" w14:paraId="7FA90BAB" w14:textId="77777777" w:rsidTr="008749B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35C658" w14:textId="77777777" w:rsidR="002B3FE9" w:rsidRPr="007329FE" w:rsidRDefault="002B3FE9" w:rsidP="002B3FE9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14:paraId="3006EAFF" w14:textId="77777777" w:rsidR="002B3FE9" w:rsidRPr="007329FE" w:rsidRDefault="002B3FE9" w:rsidP="002B3FE9">
            <w:pPr>
              <w:rPr>
                <w:kern w:val="3"/>
                <w:lang w:eastAsia="zh-CN" w:bidi="hi-IN"/>
              </w:rPr>
            </w:pPr>
            <w:r w:rsidRPr="007329FE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207FD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93618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D37F8" w14:textId="77777777" w:rsidR="002B3FE9" w:rsidRPr="007329FE" w:rsidRDefault="002B3FE9" w:rsidP="002B3FE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13319297" w14:textId="77777777" w:rsidR="008749B6" w:rsidRDefault="008749B6" w:rsidP="008749B6">
      <w:pPr>
        <w:widowControl w:val="0"/>
        <w:spacing w:line="360" w:lineRule="auto"/>
        <w:ind w:right="1"/>
        <w:rPr>
          <w:b/>
        </w:rPr>
      </w:pPr>
    </w:p>
    <w:p w14:paraId="609BF3C5" w14:textId="6E8F0D1B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B7A39" w:rsidRPr="003D5409">
        <w:rPr>
          <w:b/>
          <w:sz w:val="22"/>
          <w:szCs w:val="22"/>
          <w:highlight w:val="yellow"/>
        </w:rPr>
        <w:t>do</w:t>
      </w:r>
      <w:r w:rsidR="003D5409" w:rsidRPr="003D5409">
        <w:rPr>
          <w:b/>
          <w:sz w:val="22"/>
          <w:szCs w:val="22"/>
          <w:highlight w:val="yellow"/>
        </w:rPr>
        <w:t xml:space="preserve"> 21</w:t>
      </w:r>
      <w:r w:rsidR="00EB7A39" w:rsidRPr="003D5409">
        <w:rPr>
          <w:b/>
          <w:sz w:val="22"/>
          <w:szCs w:val="22"/>
          <w:highlight w:val="yellow"/>
        </w:rPr>
        <w:t xml:space="preserve"> dni od </w:t>
      </w:r>
      <w:r w:rsidR="00EB7A39" w:rsidRPr="003D5409">
        <w:rPr>
          <w:b/>
          <w:bCs/>
          <w:iCs/>
          <w:sz w:val="22"/>
          <w:szCs w:val="22"/>
          <w:highlight w:val="yellow"/>
        </w:rPr>
        <w:t>daty podpisania umowy</w:t>
      </w:r>
      <w:r w:rsidR="002377F6">
        <w:rPr>
          <w:b/>
          <w:sz w:val="22"/>
          <w:szCs w:val="22"/>
        </w:rPr>
        <w:t>.</w:t>
      </w:r>
    </w:p>
    <w:p w14:paraId="106A9350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442CD46" w14:textId="77777777" w:rsidR="00FE60A4" w:rsidRDefault="00FE60A4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0E881B4E" w14:textId="77777777" w:rsidR="00FE60A4" w:rsidRDefault="00FE60A4" w:rsidP="00FE60A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68C452C" w14:textId="77777777" w:rsidR="00FE60A4" w:rsidRDefault="00FE60A4" w:rsidP="00FE60A4">
      <w:pPr>
        <w:tabs>
          <w:tab w:val="left" w:pos="426"/>
        </w:tabs>
        <w:jc w:val="both"/>
        <w:rPr>
          <w:sz w:val="22"/>
          <w:szCs w:val="22"/>
        </w:rPr>
      </w:pPr>
    </w:p>
    <w:p w14:paraId="1E46678D" w14:textId="77777777" w:rsidR="00FE60A4" w:rsidRDefault="00FE60A4" w:rsidP="00FE60A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FF5967" w14:textId="77777777" w:rsidR="00FE60A4" w:rsidRDefault="00FE60A4" w:rsidP="00FE60A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8157B58" w14:textId="77777777" w:rsidR="00FE60A4" w:rsidRDefault="00FE60A4" w:rsidP="00FE60A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2997EB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B5C7A5" w14:textId="77777777" w:rsidR="00FE60A4" w:rsidRDefault="00FE60A4" w:rsidP="00FE60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B8E467" w14:textId="77777777" w:rsidR="00FE60A4" w:rsidRDefault="00FE60A4" w:rsidP="00FE60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F06A2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0A4" w14:paraId="30DF955D" w14:textId="77777777" w:rsidTr="007A0B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E25B5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954B6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003C0A8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2AE24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E60A4" w14:paraId="3FB99654" w14:textId="77777777" w:rsidTr="007A0B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1D50C" w14:textId="77777777" w:rsidR="00FE60A4" w:rsidRDefault="00FE60A4" w:rsidP="007A0B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6F30C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6C3FD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E60A4" w14:paraId="050D42AE" w14:textId="77777777" w:rsidTr="007A0B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F10D" w14:textId="77777777" w:rsidR="00FE60A4" w:rsidRDefault="00FE60A4" w:rsidP="007A0B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46613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CC563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C3CD46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A6DBE2" w14:textId="77777777" w:rsidR="00FE60A4" w:rsidRDefault="00FE60A4" w:rsidP="00FE60A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4E44B2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BAE211B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238C461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6D28039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48DF363" w14:textId="77777777" w:rsidR="00FE60A4" w:rsidRDefault="00FE60A4" w:rsidP="00FE60A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BEC6ED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E24126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3EA1A7C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706CC0F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CF1A16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28B87F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3ADFBE" w14:textId="77777777" w:rsidR="00FE60A4" w:rsidRDefault="00FE60A4" w:rsidP="00FE60A4">
      <w:pPr>
        <w:ind w:left="1440"/>
        <w:jc w:val="both"/>
        <w:rPr>
          <w:sz w:val="22"/>
          <w:szCs w:val="22"/>
        </w:rPr>
      </w:pPr>
    </w:p>
    <w:p w14:paraId="54A63C63" w14:textId="43B76BE5" w:rsidR="00FE60A4" w:rsidRDefault="00FE60A4" w:rsidP="00FE60A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3D5409">
        <w:rPr>
          <w:rFonts w:eastAsia="Calibri"/>
          <w:b/>
          <w:sz w:val="22"/>
          <w:szCs w:val="22"/>
          <w:highlight w:val="yellow"/>
          <w:lang w:eastAsia="zh-CN"/>
        </w:rPr>
        <w:t xml:space="preserve">elektronicznym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8677CEE" w14:textId="77777777" w:rsidR="00FE60A4" w:rsidRDefault="00FE60A4" w:rsidP="00FE60A4">
      <w:pPr>
        <w:widowControl w:val="0"/>
        <w:ind w:right="1"/>
        <w:rPr>
          <w:sz w:val="22"/>
          <w:szCs w:val="22"/>
        </w:rPr>
      </w:pPr>
    </w:p>
    <w:p w14:paraId="05307D92" w14:textId="77777777" w:rsidR="00FE60A4" w:rsidRDefault="00FE60A4" w:rsidP="00FE60A4"/>
    <w:p w14:paraId="572DAE64" w14:textId="77777777" w:rsidR="00FE60A4" w:rsidRPr="00FE545C" w:rsidRDefault="00FE60A4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3209CEAB" w14:textId="208C04F8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85E1E" w14:textId="77777777" w:rsidR="00B329D9" w:rsidRDefault="00B329D9">
      <w:r>
        <w:separator/>
      </w:r>
    </w:p>
  </w:endnote>
  <w:endnote w:type="continuationSeparator" w:id="0">
    <w:p w14:paraId="46118D0C" w14:textId="77777777" w:rsidR="00B329D9" w:rsidRDefault="00B3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7A54B" w14:textId="77777777" w:rsidR="00DE6698" w:rsidRDefault="00DE66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93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08320" w14:textId="77777777" w:rsidR="00DE6698" w:rsidRDefault="00DE66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DBD9B" w14:textId="77777777" w:rsidR="00B329D9" w:rsidRDefault="00B329D9">
      <w:r>
        <w:separator/>
      </w:r>
    </w:p>
  </w:footnote>
  <w:footnote w:type="continuationSeparator" w:id="0">
    <w:p w14:paraId="6E712942" w14:textId="77777777" w:rsidR="00B329D9" w:rsidRDefault="00B32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FEC7" w14:textId="77777777" w:rsidR="00DE6698" w:rsidRDefault="00DE6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F011" w14:textId="71096656" w:rsidR="007329FE" w:rsidRDefault="002377F6">
    <w:pPr>
      <w:pStyle w:val="Nagwek"/>
    </w:pPr>
    <w:r>
      <w:pict w14:anchorId="4C9B0B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3.5pt;height:57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14:paraId="75FA1E28" w14:textId="7E753C9B" w:rsidR="00DE6698" w:rsidRPr="00CD3340" w:rsidRDefault="002377F6" w:rsidP="00DE6698">
    <w:pPr>
      <w:pStyle w:val="Standard"/>
      <w:rPr>
        <w:rFonts w:ascii="Verdana" w:hAnsi="Verdana" w:cs="Arial"/>
        <w:color w:val="000000"/>
        <w:sz w:val="16"/>
        <w:szCs w:val="16"/>
      </w:rPr>
    </w:pPr>
    <w:r>
      <w:rPr>
        <w:noProof/>
      </w:rPr>
      <w:pict w14:anchorId="4136DF2F">
        <v:shape id="Obraz 1723552795" o:spid="_x0000_s1027" type="#_x0000_t75" style="position:absolute;margin-left:226.1pt;margin-top:8.6pt;width:189.1pt;height:20.35pt;z-index:-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wrapcoords="-86 0 -86 20800 10371 20800 16629 20800 21600 17600 21600 3200 9171 0 -86 0">
          <v:imagedata r:id="rId2" o:title=""/>
          <w10:wrap type="tight" anchorx="margin"/>
        </v:shape>
      </w:pict>
    </w:r>
    <w:r w:rsidR="00DE6698" w:rsidRPr="00CD3340">
      <w:rPr>
        <w:rFonts w:ascii="Verdana" w:hAnsi="Verdana" w:cs="Arial"/>
        <w:color w:val="000000"/>
        <w:sz w:val="16"/>
        <w:szCs w:val="16"/>
      </w:rPr>
      <w:t>Projekt jest finansowany</w:t>
    </w:r>
  </w:p>
  <w:p w14:paraId="7229ADC0" w14:textId="77777777" w:rsidR="00DE6698" w:rsidRDefault="00DE6698" w:rsidP="00DE6698">
    <w:pPr>
      <w:pStyle w:val="Standard"/>
      <w:rPr>
        <w:rFonts w:ascii="Verdana" w:hAnsi="Verdana" w:cs="Arial"/>
        <w:color w:val="000000"/>
        <w:sz w:val="16"/>
        <w:szCs w:val="16"/>
      </w:rPr>
    </w:pPr>
    <w:r w:rsidRPr="00CD3340">
      <w:rPr>
        <w:rFonts w:ascii="Verdana" w:hAnsi="Verdana" w:cs="Arial"/>
        <w:color w:val="000000"/>
        <w:sz w:val="16"/>
        <w:szCs w:val="16"/>
      </w:rPr>
      <w:t xml:space="preserve">przez Narodową Agencję Wymiany Akademickiej </w:t>
    </w:r>
  </w:p>
  <w:p w14:paraId="1763C903" w14:textId="72A2FF51" w:rsidR="00DE6698" w:rsidRPr="00CD3340" w:rsidRDefault="00DE6698" w:rsidP="00DE6698">
    <w:pPr>
      <w:pStyle w:val="Standard"/>
      <w:rPr>
        <w:rFonts w:ascii="Verdana" w:hAnsi="Verdana" w:cs="Arial"/>
        <w:color w:val="000000"/>
        <w:sz w:val="16"/>
        <w:szCs w:val="16"/>
      </w:rPr>
    </w:pPr>
    <w:r w:rsidRPr="00CD3340">
      <w:rPr>
        <w:rFonts w:ascii="Verdana" w:hAnsi="Verdana" w:cs="Arial"/>
        <w:color w:val="000000"/>
        <w:sz w:val="16"/>
        <w:szCs w:val="16"/>
      </w:rPr>
      <w:t>w ramach zadania zleconego MEiN pn.</w:t>
    </w:r>
  </w:p>
  <w:p w14:paraId="6A2341E4" w14:textId="77777777" w:rsidR="00DE6698" w:rsidRPr="00CD3340" w:rsidRDefault="00DE6698" w:rsidP="00DE6698">
    <w:pPr>
      <w:pStyle w:val="Standard"/>
      <w:rPr>
        <w:rFonts w:ascii="Verdana" w:hAnsi="Verdana"/>
        <w:sz w:val="16"/>
        <w:szCs w:val="16"/>
      </w:rPr>
    </w:pPr>
    <w:r w:rsidRPr="00CD3340">
      <w:rPr>
        <w:rFonts w:ascii="Verdana" w:hAnsi="Verdana" w:cs="Arial"/>
        <w:color w:val="000000"/>
        <w:sz w:val="16"/>
        <w:szCs w:val="16"/>
      </w:rPr>
      <w:t>Solidarni z Ukrainą – Uniwersytety Europejskie”</w:t>
    </w:r>
  </w:p>
  <w:p w14:paraId="6CAA1DDA" w14:textId="04086E4D" w:rsidR="00365EB4" w:rsidRDefault="00365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2903" w14:textId="77777777" w:rsidR="00DE6698" w:rsidRDefault="00DE66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90422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0675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860085">
    <w:abstractNumId w:val="0"/>
  </w:num>
  <w:num w:numId="4" w16cid:durableId="1186334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D53"/>
    <w:rsid w:val="00012286"/>
    <w:rsid w:val="000414B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C4C"/>
    <w:rsid w:val="002377F6"/>
    <w:rsid w:val="002723B0"/>
    <w:rsid w:val="002B3FE9"/>
    <w:rsid w:val="00315A4A"/>
    <w:rsid w:val="00365EB4"/>
    <w:rsid w:val="003D5409"/>
    <w:rsid w:val="00431DF4"/>
    <w:rsid w:val="004B7300"/>
    <w:rsid w:val="004C6753"/>
    <w:rsid w:val="00595C87"/>
    <w:rsid w:val="005D2C65"/>
    <w:rsid w:val="005E6D94"/>
    <w:rsid w:val="0063384F"/>
    <w:rsid w:val="00637BB8"/>
    <w:rsid w:val="00643C6F"/>
    <w:rsid w:val="00646202"/>
    <w:rsid w:val="0065290F"/>
    <w:rsid w:val="006815F6"/>
    <w:rsid w:val="00716846"/>
    <w:rsid w:val="0072043B"/>
    <w:rsid w:val="007329FE"/>
    <w:rsid w:val="007748F0"/>
    <w:rsid w:val="007A2B0A"/>
    <w:rsid w:val="007A4321"/>
    <w:rsid w:val="007F4D53"/>
    <w:rsid w:val="00833933"/>
    <w:rsid w:val="00853083"/>
    <w:rsid w:val="008749B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4A1A"/>
    <w:rsid w:val="00B329D9"/>
    <w:rsid w:val="00B774DC"/>
    <w:rsid w:val="00BC51A9"/>
    <w:rsid w:val="00C969A6"/>
    <w:rsid w:val="00CA7D36"/>
    <w:rsid w:val="00D03324"/>
    <w:rsid w:val="00D24208"/>
    <w:rsid w:val="00D60C38"/>
    <w:rsid w:val="00D66893"/>
    <w:rsid w:val="00D90ACB"/>
    <w:rsid w:val="00DC1500"/>
    <w:rsid w:val="00DD1EA7"/>
    <w:rsid w:val="00DE6698"/>
    <w:rsid w:val="00E141AF"/>
    <w:rsid w:val="00E32A89"/>
    <w:rsid w:val="00E44371"/>
    <w:rsid w:val="00E949B0"/>
    <w:rsid w:val="00EB7A39"/>
    <w:rsid w:val="00EC0BEA"/>
    <w:rsid w:val="00F00591"/>
    <w:rsid w:val="00F51688"/>
    <w:rsid w:val="00F53146"/>
    <w:rsid w:val="00F91018"/>
    <w:rsid w:val="00FA0F30"/>
    <w:rsid w:val="00FA51A4"/>
    <w:rsid w:val="00FE545C"/>
    <w:rsid w:val="00FE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43573"/>
  <w15:chartTrackingRefBased/>
  <w15:docId w15:val="{504AFC99-0360-4997-80E6-322220743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DE6698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8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601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16</cp:revision>
  <cp:lastPrinted>2024-01-30T07:46:00Z</cp:lastPrinted>
  <dcterms:created xsi:type="dcterms:W3CDTF">2024-03-07T16:32:00Z</dcterms:created>
  <dcterms:modified xsi:type="dcterms:W3CDTF">2024-03-14T10:13:00Z</dcterms:modified>
</cp:coreProperties>
</file>