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BBD03" w14:textId="7618EA51" w:rsidR="008D2AB8" w:rsidRPr="00D91615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 w:val="0"/>
          <w:sz w:val="20"/>
          <w:szCs w:val="20"/>
        </w:rPr>
        <w:tab/>
      </w:r>
      <w:r w:rsidRPr="00D91615">
        <w:rPr>
          <w:rFonts w:ascii="Verdana" w:hAnsi="Verdana"/>
          <w:b w:val="0"/>
          <w:sz w:val="20"/>
          <w:szCs w:val="20"/>
        </w:rPr>
        <w:tab/>
      </w:r>
      <w:r w:rsidRPr="00D91615">
        <w:rPr>
          <w:rFonts w:ascii="Verdana" w:hAnsi="Verdana"/>
          <w:b w:val="0"/>
          <w:sz w:val="20"/>
          <w:szCs w:val="20"/>
        </w:rPr>
        <w:tab/>
      </w:r>
      <w:r w:rsidRPr="00D91615">
        <w:rPr>
          <w:rFonts w:ascii="Verdana" w:hAnsi="Verdana"/>
          <w:b w:val="0"/>
          <w:sz w:val="20"/>
          <w:szCs w:val="20"/>
        </w:rPr>
        <w:tab/>
      </w:r>
      <w:r w:rsidRPr="00D91615">
        <w:rPr>
          <w:rFonts w:ascii="Verdana" w:hAnsi="Verdana"/>
          <w:b w:val="0"/>
          <w:sz w:val="20"/>
          <w:szCs w:val="20"/>
        </w:rPr>
        <w:tab/>
      </w:r>
      <w:r w:rsidRPr="00D91615">
        <w:rPr>
          <w:rFonts w:ascii="Verdana" w:hAnsi="Verdana"/>
          <w:b w:val="0"/>
          <w:sz w:val="20"/>
          <w:szCs w:val="20"/>
        </w:rPr>
        <w:tab/>
      </w:r>
      <w:r w:rsidRPr="00D91615">
        <w:rPr>
          <w:rFonts w:ascii="Verdana" w:hAnsi="Verdana"/>
          <w:b w:val="0"/>
          <w:sz w:val="20"/>
          <w:szCs w:val="20"/>
        </w:rPr>
        <w:tab/>
      </w:r>
      <w:r w:rsidRPr="00D91615">
        <w:rPr>
          <w:rFonts w:ascii="Verdana" w:hAnsi="Verdana"/>
          <w:sz w:val="20"/>
          <w:szCs w:val="20"/>
        </w:rPr>
        <w:t xml:space="preserve">Załącznik nr </w:t>
      </w:r>
      <w:r w:rsidR="00012286" w:rsidRPr="00D91615">
        <w:rPr>
          <w:rFonts w:ascii="Verdana" w:hAnsi="Verdana"/>
          <w:sz w:val="20"/>
          <w:szCs w:val="20"/>
        </w:rPr>
        <w:t>1</w:t>
      </w:r>
    </w:p>
    <w:p w14:paraId="73B53AB0" w14:textId="77777777" w:rsidR="008D2AB8" w:rsidRPr="00D9161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FORMULARZ OFERTY</w:t>
      </w:r>
    </w:p>
    <w:p w14:paraId="67FFC736" w14:textId="77777777" w:rsidR="00D91615" w:rsidRPr="00D91615" w:rsidRDefault="00D91615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3C74988C" w14:textId="61C1EF22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00D1803" w14:textId="77777777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715F0D2B" w14:textId="77777777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68921E8" w14:textId="77777777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5E6A1B7" w14:textId="77777777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D91615">
        <w:rPr>
          <w:rFonts w:ascii="Verdana" w:hAnsi="Verdana"/>
          <w:sz w:val="20"/>
          <w:szCs w:val="20"/>
          <w:lang w:val="de-DE"/>
        </w:rPr>
        <w:t>TEL.</w:t>
      </w:r>
      <w:r w:rsidRPr="00D9161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BD6BA8D" w14:textId="77777777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D91615">
        <w:rPr>
          <w:rFonts w:ascii="Verdana" w:hAnsi="Verdana"/>
          <w:sz w:val="20"/>
          <w:szCs w:val="20"/>
          <w:lang w:val="de-DE"/>
        </w:rPr>
        <w:t xml:space="preserve">FAX </w:t>
      </w:r>
      <w:r w:rsidRPr="00D9161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7BFA198" w14:textId="77777777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D91615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DA70D1F" w14:textId="77777777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91615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CAF545A" w14:textId="77777777" w:rsidR="008D2AB8" w:rsidRPr="00D91615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D43BE5D" w14:textId="77777777" w:rsidR="008D2AB8" w:rsidRPr="00D91615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Do: Nazwa i siedziba Zamawiającego:</w:t>
      </w:r>
    </w:p>
    <w:p w14:paraId="4A3DC08D" w14:textId="7A11B9A9" w:rsidR="00845CA7" w:rsidRPr="00D91615" w:rsidRDefault="00845CA7" w:rsidP="008D2AB8">
      <w:pPr>
        <w:ind w:right="-110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 xml:space="preserve">Akademia Górniczo </w:t>
      </w:r>
      <w:r w:rsidR="00D91615" w:rsidRPr="00D91615">
        <w:rPr>
          <w:rFonts w:ascii="Verdana" w:hAnsi="Verdana"/>
          <w:b/>
          <w:sz w:val="20"/>
          <w:szCs w:val="20"/>
        </w:rPr>
        <w:t>–</w:t>
      </w:r>
      <w:r w:rsidRPr="00D91615">
        <w:rPr>
          <w:rFonts w:ascii="Verdana" w:hAnsi="Verdana"/>
          <w:b/>
          <w:sz w:val="20"/>
          <w:szCs w:val="20"/>
        </w:rPr>
        <w:t xml:space="preserve"> Hutnicza</w:t>
      </w:r>
      <w:r w:rsidR="00D91615" w:rsidRPr="00D91615">
        <w:rPr>
          <w:rFonts w:ascii="Verdana" w:hAnsi="Verdana"/>
          <w:b/>
          <w:sz w:val="20"/>
          <w:szCs w:val="20"/>
        </w:rPr>
        <w:t xml:space="preserve"> </w:t>
      </w:r>
      <w:r w:rsidRPr="00D91615">
        <w:rPr>
          <w:rFonts w:ascii="Verdana" w:hAnsi="Verdana"/>
          <w:b/>
          <w:sz w:val="20"/>
          <w:szCs w:val="20"/>
        </w:rPr>
        <w:t>im. Stanisława Staszica w Krakowie</w:t>
      </w:r>
    </w:p>
    <w:p w14:paraId="3E10BC1C" w14:textId="77777777" w:rsidR="008D2AB8" w:rsidRPr="00D91615" w:rsidRDefault="00845CA7" w:rsidP="008D2AB8">
      <w:pPr>
        <w:ind w:right="-110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Dział Zamówień Publicznych</w:t>
      </w:r>
      <w:r w:rsidR="008D2AB8" w:rsidRPr="00D91615">
        <w:rPr>
          <w:rFonts w:ascii="Verdana" w:hAnsi="Verdana"/>
          <w:b/>
          <w:sz w:val="20"/>
          <w:szCs w:val="20"/>
        </w:rPr>
        <w:t xml:space="preserve">  </w:t>
      </w:r>
    </w:p>
    <w:p w14:paraId="53DC06E8" w14:textId="2162C6AD" w:rsidR="008D2AB8" w:rsidRPr="00D91615" w:rsidRDefault="00845CA7" w:rsidP="00D91615">
      <w:pPr>
        <w:ind w:right="-110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Al. Mickiewicza</w:t>
      </w:r>
      <w:r w:rsidR="008D2AB8" w:rsidRPr="00D91615">
        <w:rPr>
          <w:rFonts w:ascii="Verdana" w:hAnsi="Verdana"/>
          <w:b/>
          <w:sz w:val="20"/>
          <w:szCs w:val="20"/>
        </w:rPr>
        <w:t xml:space="preserve"> </w:t>
      </w:r>
      <w:r w:rsidRPr="00D91615">
        <w:rPr>
          <w:rFonts w:ascii="Verdana" w:hAnsi="Verdana"/>
          <w:b/>
          <w:sz w:val="20"/>
          <w:szCs w:val="20"/>
        </w:rPr>
        <w:t>30</w:t>
      </w:r>
      <w:r w:rsidR="00D91615" w:rsidRPr="00D91615">
        <w:rPr>
          <w:rFonts w:ascii="Verdana" w:hAnsi="Verdana"/>
          <w:b/>
          <w:sz w:val="20"/>
          <w:szCs w:val="20"/>
        </w:rPr>
        <w:t xml:space="preserve">, </w:t>
      </w:r>
      <w:r w:rsidRPr="00D91615">
        <w:rPr>
          <w:rFonts w:ascii="Verdana" w:hAnsi="Verdana"/>
          <w:b/>
          <w:sz w:val="20"/>
          <w:szCs w:val="20"/>
        </w:rPr>
        <w:t>30-059</w:t>
      </w:r>
      <w:r w:rsidR="008D2AB8" w:rsidRPr="00D91615">
        <w:rPr>
          <w:rFonts w:ascii="Verdana" w:hAnsi="Verdana"/>
          <w:b/>
          <w:sz w:val="20"/>
          <w:szCs w:val="20"/>
        </w:rPr>
        <w:t xml:space="preserve"> </w:t>
      </w:r>
      <w:r w:rsidRPr="00D91615">
        <w:rPr>
          <w:rFonts w:ascii="Verdana" w:hAnsi="Verdana"/>
          <w:b/>
          <w:sz w:val="20"/>
          <w:szCs w:val="20"/>
        </w:rPr>
        <w:t>Kraków</w:t>
      </w:r>
      <w:r w:rsidR="008D2AB8" w:rsidRPr="00D91615">
        <w:rPr>
          <w:rFonts w:ascii="Verdana" w:hAnsi="Verdana"/>
          <w:b/>
          <w:sz w:val="20"/>
          <w:szCs w:val="20"/>
        </w:rPr>
        <w:t xml:space="preserve">,  </w:t>
      </w:r>
    </w:p>
    <w:p w14:paraId="3B01C5C1" w14:textId="77777777" w:rsidR="008D2AB8" w:rsidRPr="00D91615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4E0C3DED" w14:textId="54DFAEBF" w:rsidR="008D2AB8" w:rsidRPr="00D91615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45CA7" w:rsidRPr="00D91615">
        <w:rPr>
          <w:rFonts w:ascii="Verdana" w:hAnsi="Verdana"/>
          <w:b/>
          <w:sz w:val="20"/>
          <w:szCs w:val="20"/>
        </w:rPr>
        <w:t xml:space="preserve">konserwacja systemów klucza centralnego typu Wilka </w:t>
      </w:r>
      <w:proofErr w:type="spellStart"/>
      <w:r w:rsidR="00845CA7" w:rsidRPr="00D91615">
        <w:rPr>
          <w:rFonts w:ascii="Verdana" w:hAnsi="Verdana"/>
          <w:b/>
          <w:sz w:val="20"/>
          <w:szCs w:val="20"/>
        </w:rPr>
        <w:t>Schliesstechnik</w:t>
      </w:r>
      <w:proofErr w:type="spellEnd"/>
      <w:r w:rsidR="00845CA7" w:rsidRPr="00D91615">
        <w:rPr>
          <w:rFonts w:ascii="Verdana" w:hAnsi="Verdana"/>
          <w:b/>
          <w:sz w:val="20"/>
          <w:szCs w:val="20"/>
        </w:rPr>
        <w:t xml:space="preserve"> i </w:t>
      </w:r>
      <w:proofErr w:type="spellStart"/>
      <w:r w:rsidR="00845CA7" w:rsidRPr="00D91615">
        <w:rPr>
          <w:rFonts w:ascii="Verdana" w:hAnsi="Verdana"/>
          <w:b/>
          <w:sz w:val="20"/>
          <w:szCs w:val="20"/>
        </w:rPr>
        <w:t>Abus</w:t>
      </w:r>
      <w:proofErr w:type="spellEnd"/>
      <w:r w:rsidR="00845CA7" w:rsidRPr="00D91615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845CA7" w:rsidRPr="00D91615">
        <w:rPr>
          <w:rFonts w:ascii="Verdana" w:hAnsi="Verdana"/>
          <w:b/>
          <w:sz w:val="20"/>
          <w:szCs w:val="20"/>
        </w:rPr>
        <w:t>Pfaffenheim</w:t>
      </w:r>
      <w:proofErr w:type="spellEnd"/>
      <w:r w:rsidR="00845CA7" w:rsidRPr="00D91615">
        <w:rPr>
          <w:rFonts w:ascii="Verdana" w:hAnsi="Verdana"/>
          <w:b/>
          <w:sz w:val="20"/>
          <w:szCs w:val="20"/>
        </w:rPr>
        <w:t xml:space="preserve"> w obiektach MS AGH w Krakowie oraz świadczenie usługi pogotowia ślusarskiego - DE-dzp.272-51/24</w:t>
      </w:r>
      <w:r w:rsidRPr="00D91615">
        <w:rPr>
          <w:rFonts w:ascii="Verdana" w:hAnsi="Verdana"/>
          <w:b/>
          <w:sz w:val="20"/>
          <w:szCs w:val="20"/>
        </w:rPr>
        <w:t xml:space="preserve">, </w:t>
      </w:r>
      <w:r w:rsidRPr="00D91615">
        <w:rPr>
          <w:rFonts w:ascii="Verdana" w:hAnsi="Verdana"/>
          <w:sz w:val="20"/>
          <w:szCs w:val="20"/>
        </w:rPr>
        <w:t>oferuję realizację przedmiotu zamówienia , zgodnie z zasadami określonymi w specyfikacji</w:t>
      </w:r>
      <w:r w:rsidR="00D91615">
        <w:rPr>
          <w:rFonts w:ascii="Verdana" w:hAnsi="Verdana"/>
          <w:sz w:val="20"/>
          <w:szCs w:val="20"/>
        </w:rPr>
        <w:t xml:space="preserve"> </w:t>
      </w:r>
      <w:r w:rsidRPr="00D91615">
        <w:rPr>
          <w:rFonts w:ascii="Verdana" w:hAnsi="Verdana"/>
          <w:sz w:val="20"/>
          <w:szCs w:val="20"/>
        </w:rPr>
        <w:t>warunków zamówienia.</w:t>
      </w:r>
    </w:p>
    <w:p w14:paraId="46B08B82" w14:textId="77777777" w:rsidR="008D2AB8" w:rsidRPr="00D91615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1BC2B60" w14:textId="77777777" w:rsidR="00D91615" w:rsidRPr="00D91615" w:rsidRDefault="00D91615" w:rsidP="00D91615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  <w:r w:rsidRPr="00D91615">
        <w:rPr>
          <w:rFonts w:ascii="Verdana" w:hAnsi="Verdana"/>
          <w:b/>
          <w:bCs/>
          <w:sz w:val="20"/>
          <w:szCs w:val="20"/>
          <w:highlight w:val="cyan"/>
        </w:rPr>
        <w:t>Zadanie częściowe nr 1</w:t>
      </w:r>
      <w:r w:rsidRPr="00D91615">
        <w:rPr>
          <w:rFonts w:ascii="Verdana" w:hAnsi="Verdana"/>
          <w:b/>
          <w:bCs/>
          <w:sz w:val="20"/>
          <w:szCs w:val="20"/>
        </w:rPr>
        <w:t xml:space="preserve"> - utrzymanie w stałej sprawności systemów klucza centralnego typu Wilka </w:t>
      </w:r>
      <w:proofErr w:type="spellStart"/>
      <w:r w:rsidRPr="00D91615">
        <w:rPr>
          <w:rFonts w:ascii="Verdana" w:hAnsi="Verdana"/>
          <w:b/>
          <w:bCs/>
          <w:sz w:val="20"/>
          <w:szCs w:val="20"/>
        </w:rPr>
        <w:t>Schliesstechnik</w:t>
      </w:r>
      <w:proofErr w:type="spellEnd"/>
      <w:r w:rsidRPr="00D91615">
        <w:rPr>
          <w:rFonts w:ascii="Verdana" w:hAnsi="Verdana"/>
          <w:b/>
          <w:bCs/>
          <w:sz w:val="20"/>
          <w:szCs w:val="20"/>
        </w:rPr>
        <w:t xml:space="preserve"> w domach studenckich Miasteczka Studenckiego AGH w Krakowie oraz świadczenie usługi pogotowia ślusarskiego</w:t>
      </w:r>
    </w:p>
    <w:p w14:paraId="4AD8D5DF" w14:textId="77777777" w:rsidR="00D91615" w:rsidRPr="00D91615" w:rsidRDefault="00D91615" w:rsidP="00D91615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B91973D" w14:textId="77777777" w:rsidR="00D91615" w:rsidRPr="00D91615" w:rsidRDefault="00D91615" w:rsidP="00D91615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1B63E717" w14:textId="77777777" w:rsidR="00D91615" w:rsidRPr="00D91615" w:rsidRDefault="00D91615" w:rsidP="00D91615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62A50E6F" w14:textId="77777777" w:rsidR="00D91615" w:rsidRPr="00D91615" w:rsidRDefault="00D91615" w:rsidP="00D91615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71279130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5F9C89D" w14:textId="32F78571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Słownie brutto :..........................................................................</w:t>
      </w:r>
    </w:p>
    <w:p w14:paraId="2A91F159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BE4B3A8" w14:textId="77777777" w:rsidR="00D91615" w:rsidRPr="00D91615" w:rsidRDefault="00D91615" w:rsidP="00D91615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 xml:space="preserve">Powyższa cena zawiera podatek VAT w wysokości </w:t>
      </w:r>
      <w:r w:rsidRPr="00D91615">
        <w:rPr>
          <w:rFonts w:ascii="Verdana" w:hAnsi="Verdana"/>
          <w:color w:val="FF0000"/>
          <w:sz w:val="20"/>
          <w:szCs w:val="20"/>
        </w:rPr>
        <w:t>8%</w:t>
      </w:r>
      <w:r w:rsidRPr="00D91615">
        <w:rPr>
          <w:rFonts w:ascii="Verdana" w:hAnsi="Verdana"/>
          <w:sz w:val="20"/>
          <w:szCs w:val="20"/>
        </w:rPr>
        <w:t xml:space="preserve"> tj.…………………….PLN</w:t>
      </w:r>
    </w:p>
    <w:p w14:paraId="4FCD0314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06FC084F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070B81">
        <w:rPr>
          <w:rFonts w:ascii="Verdana" w:hAnsi="Verdana"/>
          <w:b/>
          <w:sz w:val="20"/>
          <w:szCs w:val="20"/>
        </w:rPr>
        <w:t>Czas przybycia na miejsce awarii</w:t>
      </w:r>
      <w:r w:rsidRPr="00D91615">
        <w:rPr>
          <w:rFonts w:ascii="Verdana" w:hAnsi="Verdana"/>
          <w:b/>
          <w:sz w:val="20"/>
          <w:szCs w:val="20"/>
        </w:rPr>
        <w:t xml:space="preserve"> …………… godzin od otrzymania zgłoszenia telefonicznego lub faksowego o awarii </w:t>
      </w:r>
      <w:r w:rsidRPr="00D91615">
        <w:rPr>
          <w:rFonts w:ascii="Verdana" w:hAnsi="Verdana"/>
          <w:bCs/>
          <w:sz w:val="20"/>
          <w:szCs w:val="20"/>
        </w:rPr>
        <w:t>(kryterium oceny ofert).</w:t>
      </w:r>
    </w:p>
    <w:p w14:paraId="0DD783B6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FE49BC2" w14:textId="2B99885A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 xml:space="preserve">Termin realizacji umowy: </w:t>
      </w:r>
      <w:r w:rsidRPr="00D91615">
        <w:rPr>
          <w:rFonts w:ascii="Verdana" w:hAnsi="Verdana"/>
          <w:b/>
          <w:bCs/>
          <w:sz w:val="20"/>
          <w:szCs w:val="20"/>
        </w:rPr>
        <w:t xml:space="preserve">sukcesywnie w okresie </w:t>
      </w:r>
      <w:r>
        <w:rPr>
          <w:rFonts w:ascii="Verdana" w:hAnsi="Verdana"/>
          <w:b/>
          <w:bCs/>
          <w:sz w:val="20"/>
          <w:szCs w:val="20"/>
        </w:rPr>
        <w:t>24</w:t>
      </w:r>
      <w:r w:rsidRPr="00D91615">
        <w:rPr>
          <w:rFonts w:ascii="Verdana" w:hAnsi="Verdana"/>
          <w:b/>
          <w:bCs/>
          <w:sz w:val="20"/>
          <w:szCs w:val="20"/>
        </w:rPr>
        <w:t xml:space="preserve"> miesi</w:t>
      </w:r>
      <w:r>
        <w:rPr>
          <w:rFonts w:ascii="Verdana" w:hAnsi="Verdana"/>
          <w:b/>
          <w:bCs/>
          <w:sz w:val="20"/>
          <w:szCs w:val="20"/>
        </w:rPr>
        <w:t>ące</w:t>
      </w:r>
      <w:r w:rsidRPr="00D91615">
        <w:rPr>
          <w:rFonts w:ascii="Verdana" w:hAnsi="Verdana"/>
          <w:b/>
          <w:bCs/>
          <w:sz w:val="20"/>
          <w:szCs w:val="20"/>
        </w:rPr>
        <w:t xml:space="preserve"> </w:t>
      </w:r>
    </w:p>
    <w:p w14:paraId="203835A0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76DEDEE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Okres udzielonej gwarancji na usługi wynosi:</w:t>
      </w:r>
      <w:r w:rsidRPr="00D91615">
        <w:rPr>
          <w:rFonts w:ascii="Verdana" w:hAnsi="Verdana"/>
          <w:sz w:val="20"/>
          <w:szCs w:val="20"/>
        </w:rPr>
        <w:t xml:space="preserve"> ……………………      </w:t>
      </w:r>
    </w:p>
    <w:p w14:paraId="3F4D7CC8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AB8DCC6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Okres udzielonej gwarancji na zamontowane elementy (wkładki do systemu klucza centralnego) wynosi:</w:t>
      </w:r>
      <w:r w:rsidRPr="00D91615">
        <w:rPr>
          <w:rFonts w:ascii="Verdana" w:hAnsi="Verdana"/>
          <w:sz w:val="20"/>
          <w:szCs w:val="20"/>
        </w:rPr>
        <w:t xml:space="preserve"> …… (kryterium oceny ofert)</w:t>
      </w:r>
    </w:p>
    <w:p w14:paraId="40FA62C9" w14:textId="77777777" w:rsidR="00D91615" w:rsidRPr="00D91615" w:rsidRDefault="00D91615" w:rsidP="00D91615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60AC7E1A" w14:textId="77777777" w:rsidR="00D91615" w:rsidRPr="00D91615" w:rsidRDefault="00D91615" w:rsidP="00D91615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546E976B" w14:textId="77777777" w:rsidR="00D91615" w:rsidRPr="00D91615" w:rsidRDefault="00D91615" w:rsidP="00D91615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31B3B3E5" w14:textId="77777777" w:rsidR="00D91615" w:rsidRPr="00D91615" w:rsidRDefault="00D91615" w:rsidP="00D91615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560931BB" w14:textId="77777777" w:rsidR="00D91615" w:rsidRPr="00D91615" w:rsidRDefault="00D91615" w:rsidP="00D91615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39C5AF19" w14:textId="77777777" w:rsidR="00D91615" w:rsidRPr="00D91615" w:rsidRDefault="00D91615" w:rsidP="00D91615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6FDB1597" w14:textId="77777777" w:rsidR="00D91615" w:rsidRPr="00D91615" w:rsidRDefault="00D91615" w:rsidP="00D91615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  <w:r w:rsidRPr="00D91615">
        <w:rPr>
          <w:rFonts w:ascii="Verdana" w:hAnsi="Verdana"/>
          <w:b/>
          <w:bCs/>
          <w:sz w:val="20"/>
          <w:szCs w:val="20"/>
          <w:highlight w:val="cyan"/>
        </w:rPr>
        <w:t xml:space="preserve">Zadanie częściowe nr </w:t>
      </w:r>
      <w:r w:rsidRPr="00D91615">
        <w:rPr>
          <w:rFonts w:ascii="Verdana" w:hAnsi="Verdana"/>
          <w:b/>
          <w:sz w:val="20"/>
          <w:szCs w:val="20"/>
        </w:rPr>
        <w:t xml:space="preserve">2 - utrzymanie w stałej sprawności systemów klucza centralnego typu: </w:t>
      </w:r>
      <w:proofErr w:type="spellStart"/>
      <w:r w:rsidRPr="00D91615">
        <w:rPr>
          <w:rFonts w:ascii="Verdana" w:hAnsi="Verdana"/>
          <w:b/>
          <w:sz w:val="20"/>
          <w:szCs w:val="20"/>
        </w:rPr>
        <w:t>Abus</w:t>
      </w:r>
      <w:proofErr w:type="spellEnd"/>
      <w:r w:rsidRPr="00D91615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D91615">
        <w:rPr>
          <w:rFonts w:ascii="Verdana" w:hAnsi="Verdana"/>
          <w:b/>
          <w:sz w:val="20"/>
          <w:szCs w:val="20"/>
        </w:rPr>
        <w:t>Pfaffenhain</w:t>
      </w:r>
      <w:proofErr w:type="spellEnd"/>
      <w:r w:rsidRPr="00D91615">
        <w:rPr>
          <w:rFonts w:ascii="Verdana" w:hAnsi="Verdana"/>
          <w:b/>
          <w:sz w:val="20"/>
          <w:szCs w:val="20"/>
        </w:rPr>
        <w:t xml:space="preserve"> w domach studenckich Miasteczka Studenckiego AGH w Krakowie oraz świadczenie usługi pogotowia ślusarskiego</w:t>
      </w:r>
    </w:p>
    <w:p w14:paraId="42D834F2" w14:textId="77777777" w:rsidR="00D91615" w:rsidRPr="00D91615" w:rsidRDefault="00D91615" w:rsidP="00D91615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B7401C0" w14:textId="77777777" w:rsidR="00D91615" w:rsidRPr="00D91615" w:rsidRDefault="00D91615" w:rsidP="00D91615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2C741AC9" w14:textId="77777777" w:rsidR="00D91615" w:rsidRPr="00D91615" w:rsidRDefault="00D91615" w:rsidP="00D91615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D346A8E" w14:textId="77777777" w:rsidR="00D91615" w:rsidRPr="00D91615" w:rsidRDefault="00D91615" w:rsidP="00D91615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5EE8CC1C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3EB3833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1D7B0D5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AA7869D" w14:textId="77777777" w:rsidR="00D91615" w:rsidRPr="00D91615" w:rsidRDefault="00D91615" w:rsidP="00D91615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 xml:space="preserve">Powyższa cena zawiera podatek VAT w wysokości </w:t>
      </w:r>
      <w:r w:rsidRPr="00D91615">
        <w:rPr>
          <w:rFonts w:ascii="Verdana" w:hAnsi="Verdana"/>
          <w:color w:val="FF0000"/>
          <w:sz w:val="20"/>
          <w:szCs w:val="20"/>
        </w:rPr>
        <w:t>8%</w:t>
      </w:r>
      <w:r w:rsidRPr="00D91615">
        <w:rPr>
          <w:rFonts w:ascii="Verdana" w:hAnsi="Verdana"/>
          <w:sz w:val="20"/>
          <w:szCs w:val="20"/>
        </w:rPr>
        <w:t xml:space="preserve"> tj.…………………….PLN</w:t>
      </w:r>
    </w:p>
    <w:p w14:paraId="27E40775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71FEE5D9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070B81">
        <w:rPr>
          <w:rFonts w:ascii="Verdana" w:hAnsi="Verdana"/>
          <w:b/>
          <w:sz w:val="20"/>
          <w:szCs w:val="20"/>
        </w:rPr>
        <w:t>Czas przybycia na miejsce awarii</w:t>
      </w:r>
      <w:r w:rsidRPr="00D91615">
        <w:rPr>
          <w:rFonts w:ascii="Verdana" w:hAnsi="Verdana"/>
          <w:b/>
          <w:sz w:val="20"/>
          <w:szCs w:val="20"/>
        </w:rPr>
        <w:t xml:space="preserve"> …………… godzin od otrzymania zgłoszenia telefonicznego lub faksowego o awarii </w:t>
      </w:r>
      <w:r w:rsidRPr="00D91615">
        <w:rPr>
          <w:rFonts w:ascii="Verdana" w:hAnsi="Verdana"/>
          <w:bCs/>
          <w:sz w:val="20"/>
          <w:szCs w:val="20"/>
        </w:rPr>
        <w:t>(kryterium oceny ofert).</w:t>
      </w:r>
    </w:p>
    <w:p w14:paraId="5AC4A792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55D820D" w14:textId="6071A6FB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 xml:space="preserve">Termin realizacji umowy: </w:t>
      </w:r>
      <w:r w:rsidRPr="00D91615">
        <w:rPr>
          <w:rFonts w:ascii="Verdana" w:hAnsi="Verdana"/>
          <w:b/>
          <w:bCs/>
          <w:sz w:val="20"/>
          <w:szCs w:val="20"/>
        </w:rPr>
        <w:t xml:space="preserve">sukcesywnie w okresie </w:t>
      </w:r>
      <w:r>
        <w:rPr>
          <w:rFonts w:ascii="Verdana" w:hAnsi="Verdana"/>
          <w:b/>
          <w:bCs/>
          <w:sz w:val="20"/>
          <w:szCs w:val="20"/>
        </w:rPr>
        <w:t>24</w:t>
      </w:r>
      <w:r w:rsidRPr="00D91615">
        <w:rPr>
          <w:rFonts w:ascii="Verdana" w:hAnsi="Verdana"/>
          <w:b/>
          <w:bCs/>
          <w:sz w:val="20"/>
          <w:szCs w:val="20"/>
        </w:rPr>
        <w:t xml:space="preserve"> miesi</w:t>
      </w:r>
      <w:r>
        <w:rPr>
          <w:rFonts w:ascii="Verdana" w:hAnsi="Verdana"/>
          <w:b/>
          <w:bCs/>
          <w:sz w:val="20"/>
          <w:szCs w:val="20"/>
        </w:rPr>
        <w:t>ące</w:t>
      </w:r>
      <w:r w:rsidRPr="00D91615">
        <w:rPr>
          <w:rFonts w:ascii="Verdana" w:hAnsi="Verdana"/>
          <w:b/>
          <w:bCs/>
          <w:sz w:val="20"/>
          <w:szCs w:val="20"/>
        </w:rPr>
        <w:t xml:space="preserve"> </w:t>
      </w:r>
    </w:p>
    <w:p w14:paraId="2F5309C9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FAB2E6D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Okres udzielonej gwarancji na usługi wynosi:</w:t>
      </w:r>
      <w:r w:rsidRPr="00D91615">
        <w:rPr>
          <w:rFonts w:ascii="Verdana" w:hAnsi="Verdana"/>
          <w:sz w:val="20"/>
          <w:szCs w:val="20"/>
        </w:rPr>
        <w:t xml:space="preserve"> ……………………      </w:t>
      </w:r>
    </w:p>
    <w:p w14:paraId="0520CD3D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66E5521" w14:textId="77777777" w:rsidR="00D91615" w:rsidRPr="00D91615" w:rsidRDefault="00D91615" w:rsidP="00D9161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>Okres udzielonej gwarancji na zamontowane elementy (wkładki do systemu klucza centralnego) wynosi:</w:t>
      </w:r>
      <w:r w:rsidRPr="00D91615">
        <w:rPr>
          <w:rFonts w:ascii="Verdana" w:hAnsi="Verdana"/>
          <w:sz w:val="20"/>
          <w:szCs w:val="20"/>
        </w:rPr>
        <w:t xml:space="preserve"> …… (kryterium oceny ofert)</w:t>
      </w:r>
    </w:p>
    <w:p w14:paraId="61C4C720" w14:textId="77777777" w:rsidR="00D91615" w:rsidRPr="00D91615" w:rsidRDefault="00D91615" w:rsidP="00D9161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518054B" w14:textId="77777777" w:rsidR="00D91615" w:rsidRPr="00D91615" w:rsidRDefault="00D91615" w:rsidP="00D9161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D91615">
        <w:rPr>
          <w:rFonts w:ascii="Verdana" w:hAnsi="Verdana"/>
          <w:b/>
          <w:sz w:val="20"/>
          <w:szCs w:val="20"/>
        </w:rPr>
        <w:t xml:space="preserve"> TAK/NIE</w:t>
      </w:r>
    </w:p>
    <w:p w14:paraId="158FF2F4" w14:textId="77777777" w:rsidR="00D91615" w:rsidRPr="00D91615" w:rsidRDefault="00D91615" w:rsidP="00D9161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E6832E9" w14:textId="77777777" w:rsidR="00D91615" w:rsidRDefault="00D91615" w:rsidP="00D9161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 xml:space="preserve">Termin płatności: </w:t>
      </w:r>
      <w:r w:rsidRPr="00D91615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935F9D1" w14:textId="77777777" w:rsidR="00D91615" w:rsidRDefault="00D91615" w:rsidP="00D91615">
      <w:pPr>
        <w:rPr>
          <w:rFonts w:ascii="Verdana" w:hAnsi="Verdana"/>
          <w:b/>
          <w:sz w:val="20"/>
          <w:szCs w:val="20"/>
          <w:u w:val="single"/>
        </w:rPr>
      </w:pPr>
    </w:p>
    <w:p w14:paraId="0E75FE4C" w14:textId="5FD0D2DB" w:rsidR="00D91615" w:rsidRPr="00D91615" w:rsidRDefault="00D91615" w:rsidP="00D91615">
      <w:pPr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FA9616E" w14:textId="77777777" w:rsidR="00D91615" w:rsidRPr="00D91615" w:rsidRDefault="00D91615" w:rsidP="00D91615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D91615">
        <w:rPr>
          <w:rFonts w:ascii="Verdana" w:hAnsi="Verdana"/>
          <w:sz w:val="20"/>
          <w:szCs w:val="20"/>
        </w:rPr>
        <w:t xml:space="preserve"> </w:t>
      </w:r>
    </w:p>
    <w:p w14:paraId="000B9F2B" w14:textId="77777777" w:rsidR="00D91615" w:rsidRPr="00D91615" w:rsidRDefault="00D91615" w:rsidP="00D91615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D91615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91615">
        <w:rPr>
          <w:rFonts w:ascii="Verdana" w:hAnsi="Verdana"/>
          <w:sz w:val="20"/>
          <w:szCs w:val="20"/>
          <w:lang w:eastAsia="ar-SA"/>
        </w:rPr>
        <w:t>zamawiającego</w:t>
      </w:r>
      <w:r w:rsidRPr="00D91615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58E5DECE" w14:textId="77777777" w:rsidR="00D91615" w:rsidRPr="00D91615" w:rsidRDefault="00D91615" w:rsidP="00D91615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D91615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D91615">
        <w:rPr>
          <w:rFonts w:ascii="Verdana" w:hAnsi="Verdana"/>
          <w:b/>
          <w:sz w:val="20"/>
          <w:szCs w:val="20"/>
        </w:rPr>
        <w:t>*</w:t>
      </w:r>
    </w:p>
    <w:p w14:paraId="05A168CC" w14:textId="77777777" w:rsidR="00D91615" w:rsidRPr="00D91615" w:rsidRDefault="00D91615" w:rsidP="00D91615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Cs/>
          <w:iCs/>
          <w:sz w:val="20"/>
          <w:szCs w:val="20"/>
        </w:rPr>
        <w:t>Ośw</w:t>
      </w:r>
      <w:r w:rsidRPr="00D91615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D91615">
        <w:rPr>
          <w:rFonts w:ascii="Verdana" w:hAnsi="Verdana"/>
          <w:sz w:val="20"/>
          <w:szCs w:val="20"/>
        </w:rPr>
        <w:t>*</w:t>
      </w:r>
      <w:r w:rsidRPr="00D91615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D91615">
        <w:rPr>
          <w:rFonts w:ascii="Verdana" w:hAnsi="Verdana"/>
          <w:sz w:val="20"/>
          <w:szCs w:val="20"/>
        </w:rPr>
        <w:t>od których dane osobowe bezpośrednio lub pośrednio pozyskałem</w:t>
      </w:r>
      <w:r w:rsidRPr="00D91615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D91615">
        <w:rPr>
          <w:rFonts w:ascii="Verdana" w:hAnsi="Verdana"/>
          <w:sz w:val="20"/>
          <w:szCs w:val="20"/>
        </w:rPr>
        <w:t xml:space="preserve">.* * </w:t>
      </w:r>
    </w:p>
    <w:p w14:paraId="1C3E00B3" w14:textId="77777777" w:rsidR="00D91615" w:rsidRPr="00D91615" w:rsidRDefault="00D91615" w:rsidP="00D91615">
      <w:pPr>
        <w:pStyle w:val="Tekstprzypisudolnego"/>
        <w:jc w:val="both"/>
        <w:rPr>
          <w:rFonts w:ascii="Verdana" w:hAnsi="Verdana"/>
        </w:rPr>
      </w:pPr>
      <w:r w:rsidRPr="00D91615">
        <w:rPr>
          <w:rFonts w:ascii="Verdana" w:hAnsi="Verdana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AD9B69" w14:textId="77777777" w:rsidR="00D91615" w:rsidRPr="00D91615" w:rsidRDefault="00D91615" w:rsidP="00D91615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**</w:t>
      </w:r>
      <w:r w:rsidRPr="00D91615">
        <w:rPr>
          <w:rFonts w:ascii="Verdana" w:hAnsi="Verdana"/>
          <w:color w:val="000000"/>
          <w:sz w:val="20"/>
          <w:szCs w:val="20"/>
        </w:rPr>
        <w:t xml:space="preserve">W przypadku gdy wykonawca </w:t>
      </w:r>
      <w:r w:rsidRPr="00D91615">
        <w:rPr>
          <w:rFonts w:ascii="Verdana" w:hAnsi="Verdana"/>
          <w:sz w:val="20"/>
          <w:szCs w:val="20"/>
        </w:rPr>
        <w:t xml:space="preserve">nie przekazuje danych osobowych innych niż bezpośrednio jego dotyczących lub zachodzi wyłączenie stosowania obowiązku </w:t>
      </w:r>
      <w:r w:rsidRPr="00D91615">
        <w:rPr>
          <w:rFonts w:ascii="Verdana" w:hAnsi="Verdana"/>
          <w:sz w:val="20"/>
          <w:szCs w:val="20"/>
        </w:rPr>
        <w:lastRenderedPageBreak/>
        <w:t>informacyjnego, stosownie do art. 13 ust. 4 lub art. 14 ust. 5 RODO treści oświadczenia wykonawca nie składa (usunięcie treści oświadczenia np. przez jego wykreślenie).</w:t>
      </w:r>
    </w:p>
    <w:p w14:paraId="615CCCA7" w14:textId="77777777" w:rsidR="00D91615" w:rsidRPr="00D91615" w:rsidRDefault="00D91615" w:rsidP="00D9161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D91615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D91615">
        <w:rPr>
          <w:rFonts w:ascii="Verdana" w:hAnsi="Verdana"/>
          <w:b/>
          <w:sz w:val="20"/>
          <w:szCs w:val="20"/>
        </w:rPr>
        <w:t>ppkt</w:t>
      </w:r>
      <w:proofErr w:type="spellEnd"/>
      <w:r w:rsidRPr="00D91615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D91615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D91615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40240CB1" w14:textId="77777777" w:rsidR="00D91615" w:rsidRPr="00D91615" w:rsidRDefault="00D91615" w:rsidP="00D9161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91615" w:rsidRPr="00D91615" w14:paraId="64C0A525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07BCF7" w14:textId="77777777" w:rsidR="00D91615" w:rsidRPr="00D91615" w:rsidRDefault="00D9161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DE92154" w14:textId="77777777" w:rsidR="00D91615" w:rsidRPr="00D91615" w:rsidRDefault="00D9161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3B065F0" w14:textId="77777777" w:rsidR="00D91615" w:rsidRPr="00D91615" w:rsidRDefault="00D9161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37A89" w14:textId="77777777" w:rsidR="00D91615" w:rsidRPr="00D91615" w:rsidRDefault="00D9161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D91615" w:rsidRPr="00D91615" w14:paraId="4C2856D7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8C724E" w14:textId="77777777" w:rsidR="00D91615" w:rsidRPr="00D91615" w:rsidRDefault="00D9161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09E976" w14:textId="77777777" w:rsidR="00D91615" w:rsidRPr="00D91615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E2684" w14:textId="77777777" w:rsidR="00D91615" w:rsidRPr="00D91615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2985B7C" w14:textId="77777777" w:rsidR="00D91615" w:rsidRPr="00D91615" w:rsidRDefault="00D91615" w:rsidP="00D9161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D91615">
        <w:rPr>
          <w:rFonts w:ascii="Verdana" w:hAnsi="Verdana"/>
          <w:b/>
          <w:sz w:val="20"/>
          <w:szCs w:val="20"/>
        </w:rPr>
        <w:t xml:space="preserve">Oświadczenie, w przypadku </w:t>
      </w:r>
      <w:r w:rsidRPr="00D91615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D91615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91615" w:rsidRPr="00D91615" w14:paraId="6AD98017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FA74AB" w14:textId="77777777" w:rsidR="00D91615" w:rsidRPr="00D91615" w:rsidRDefault="00D9161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5AAF0B" w14:textId="77777777" w:rsidR="00D91615" w:rsidRPr="00D91615" w:rsidRDefault="00D9161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A1A8D" w14:textId="77777777" w:rsidR="00D91615" w:rsidRPr="00D91615" w:rsidRDefault="00D9161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D91615" w:rsidRPr="00D91615" w14:paraId="144D787D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513EFA3" w14:textId="77777777" w:rsidR="00D91615" w:rsidRPr="00D91615" w:rsidRDefault="00D9161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DD0EAA" w14:textId="77777777" w:rsidR="00D91615" w:rsidRPr="00D91615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8706B" w14:textId="77777777" w:rsidR="00D91615" w:rsidRPr="00D91615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D91615" w:rsidRPr="00D91615" w14:paraId="1B8CBC02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B140F0D" w14:textId="77777777" w:rsidR="00D91615" w:rsidRPr="00D91615" w:rsidRDefault="00D9161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D91615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B92560A" w14:textId="77777777" w:rsidR="00D91615" w:rsidRPr="00D91615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BA243" w14:textId="77777777" w:rsidR="00D91615" w:rsidRPr="00D91615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C15D62A" w14:textId="77777777" w:rsidR="00D91615" w:rsidRPr="00D91615" w:rsidRDefault="00D91615" w:rsidP="00D91615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B47BA0E" w14:textId="25A6E4C3" w:rsidR="00D91615" w:rsidRPr="00D91615" w:rsidRDefault="00D91615" w:rsidP="00D91615">
      <w:pPr>
        <w:pStyle w:val="Nagwek1"/>
        <w:numPr>
          <w:ilvl w:val="0"/>
          <w:numId w:val="6"/>
        </w:numPr>
        <w:tabs>
          <w:tab w:val="clear" w:pos="0"/>
          <w:tab w:val="num" w:pos="720"/>
          <w:tab w:val="num" w:pos="1080"/>
        </w:tabs>
        <w:ind w:left="1080" w:hanging="360"/>
        <w:rPr>
          <w:rFonts w:ascii="Verdana" w:hAnsi="Verdana"/>
          <w:sz w:val="20"/>
          <w:szCs w:val="20"/>
        </w:rPr>
      </w:pPr>
      <w:r w:rsidRPr="00D91615">
        <w:rPr>
          <w:rFonts w:ascii="Verdana" w:hAnsi="Verdana" w:cs="Times New Roman"/>
          <w:sz w:val="20"/>
          <w:szCs w:val="20"/>
        </w:rPr>
        <w:tab/>
        <w:t>Imię i Nazwisko</w:t>
      </w:r>
      <w:r w:rsidRPr="00D91615">
        <w:rPr>
          <w:rFonts w:ascii="Verdana" w:hAnsi="Verdana" w:cs="Times New Roman"/>
          <w:sz w:val="20"/>
          <w:szCs w:val="20"/>
        </w:rPr>
        <w:tab/>
      </w:r>
      <w:r w:rsidRPr="00D91615">
        <w:rPr>
          <w:rFonts w:ascii="Verdana" w:hAnsi="Verdana" w:cs="Times New Roman"/>
          <w:sz w:val="20"/>
          <w:szCs w:val="20"/>
        </w:rPr>
        <w:tab/>
      </w:r>
      <w:r w:rsidRPr="00D91615">
        <w:rPr>
          <w:rFonts w:ascii="Verdana" w:hAnsi="Verdana" w:cs="Times New Roman"/>
          <w:sz w:val="20"/>
          <w:szCs w:val="20"/>
        </w:rPr>
        <w:tab/>
      </w:r>
      <w:r w:rsidRPr="00D91615">
        <w:rPr>
          <w:rFonts w:ascii="Verdana" w:hAnsi="Verdana" w:cs="Times New Roman"/>
          <w:sz w:val="20"/>
          <w:szCs w:val="20"/>
        </w:rPr>
        <w:tab/>
      </w:r>
      <w:r w:rsidRPr="00D91615">
        <w:rPr>
          <w:rFonts w:ascii="Verdana" w:hAnsi="Verdana" w:cs="Times New Roman"/>
          <w:sz w:val="20"/>
          <w:szCs w:val="20"/>
        </w:rPr>
        <w:tab/>
      </w:r>
      <w:r w:rsidRPr="00D91615">
        <w:rPr>
          <w:rFonts w:ascii="Verdana" w:hAnsi="Verdana" w:cs="Times New Roman"/>
          <w:sz w:val="20"/>
          <w:szCs w:val="20"/>
        </w:rPr>
        <w:tab/>
      </w:r>
      <w:r w:rsidRPr="00D91615">
        <w:rPr>
          <w:rFonts w:ascii="Verdana" w:hAnsi="Verdana" w:cs="Times New Roman"/>
          <w:sz w:val="20"/>
          <w:szCs w:val="20"/>
        </w:rPr>
        <w:tab/>
      </w:r>
    </w:p>
    <w:p w14:paraId="79B97569" w14:textId="79F3105A" w:rsidR="00D91615" w:rsidRPr="00D91615" w:rsidRDefault="00D91615" w:rsidP="00D9161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5ADA448A" w14:textId="77777777" w:rsidR="00D91615" w:rsidRPr="00D91615" w:rsidRDefault="00D91615" w:rsidP="00D9161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028444AB" w14:textId="77777777" w:rsidR="00D91615" w:rsidRPr="00D91615" w:rsidRDefault="00D91615" w:rsidP="00D91615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91615">
        <w:rPr>
          <w:rFonts w:ascii="Verdana" w:hAnsi="Verdana"/>
          <w:sz w:val="20"/>
          <w:szCs w:val="20"/>
        </w:rPr>
        <w:t>ych</w:t>
      </w:r>
      <w:proofErr w:type="spellEnd"/>
      <w:r w:rsidRPr="00D91615">
        <w:rPr>
          <w:rFonts w:ascii="Verdana" w:hAnsi="Verdana"/>
          <w:sz w:val="20"/>
          <w:szCs w:val="20"/>
        </w:rPr>
        <w:t>) dokumentu(ów)</w:t>
      </w:r>
    </w:p>
    <w:p w14:paraId="274B0221" w14:textId="77777777" w:rsidR="00D91615" w:rsidRPr="00D91615" w:rsidRDefault="00D91615" w:rsidP="00D91615">
      <w:pPr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…………………………………………………………………............. które dołączamy do oferty.</w:t>
      </w:r>
    </w:p>
    <w:p w14:paraId="039D73B3" w14:textId="77777777" w:rsidR="00D91615" w:rsidRPr="00D91615" w:rsidRDefault="00D91615" w:rsidP="00D91615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załącznikami do niniejszej oferty są:</w:t>
      </w:r>
    </w:p>
    <w:p w14:paraId="4A6C5DFD" w14:textId="77777777" w:rsidR="00D91615" w:rsidRPr="00D91615" w:rsidRDefault="00D91615" w:rsidP="00D91615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37D657B" w14:textId="77777777" w:rsidR="00D91615" w:rsidRDefault="00D91615" w:rsidP="00D91615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9BF73BB" w14:textId="181973D5" w:rsidR="00D91615" w:rsidRPr="00D91615" w:rsidRDefault="00D91615" w:rsidP="00D91615">
      <w:pPr>
        <w:suppressAutoHyphens/>
        <w:spacing w:line="360" w:lineRule="auto"/>
        <w:ind w:left="426"/>
        <w:jc w:val="center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0C79132" w14:textId="7ED9BCC0" w:rsidR="00D91615" w:rsidRPr="00D91615" w:rsidRDefault="00D91615" w:rsidP="00D91615">
      <w:pPr>
        <w:jc w:val="center"/>
        <w:rPr>
          <w:rFonts w:ascii="Verdana" w:hAnsi="Verdana"/>
          <w:sz w:val="20"/>
          <w:szCs w:val="20"/>
        </w:rPr>
      </w:pPr>
      <w:r w:rsidRPr="00D91615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</w:t>
      </w:r>
      <w:r>
        <w:rPr>
          <w:rFonts w:ascii="Verdana" w:hAnsi="Verdana"/>
          <w:bCs/>
          <w:i/>
          <w:iCs/>
          <w:color w:val="FF0000"/>
          <w:sz w:val="20"/>
          <w:szCs w:val="20"/>
        </w:rPr>
        <w:t>ufanym</w:t>
      </w:r>
    </w:p>
    <w:p w14:paraId="65071C86" w14:textId="77777777" w:rsidR="00FE545C" w:rsidRPr="00D91615" w:rsidRDefault="00FE545C" w:rsidP="00FE545C">
      <w:pPr>
        <w:jc w:val="right"/>
        <w:rPr>
          <w:rFonts w:ascii="Verdana" w:hAnsi="Verdana"/>
          <w:sz w:val="20"/>
          <w:szCs w:val="20"/>
        </w:rPr>
      </w:pPr>
    </w:p>
    <w:sectPr w:rsidR="00FE545C" w:rsidRPr="00D916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11334" w14:textId="77777777" w:rsidR="00D176FE" w:rsidRDefault="00D176FE">
      <w:r>
        <w:separator/>
      </w:r>
    </w:p>
  </w:endnote>
  <w:endnote w:type="continuationSeparator" w:id="0">
    <w:p w14:paraId="33C9294A" w14:textId="77777777" w:rsidR="00D176FE" w:rsidRDefault="00D17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75FE" w14:textId="77777777" w:rsidR="00845CA7" w:rsidRDefault="00845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9D3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A960A" w14:textId="77777777" w:rsidR="00845CA7" w:rsidRDefault="00845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E8203" w14:textId="77777777" w:rsidR="00D176FE" w:rsidRDefault="00D176FE">
      <w:r>
        <w:separator/>
      </w:r>
    </w:p>
  </w:footnote>
  <w:footnote w:type="continuationSeparator" w:id="0">
    <w:p w14:paraId="0BCF93F3" w14:textId="77777777" w:rsidR="00D176FE" w:rsidRDefault="00D176FE">
      <w:r>
        <w:continuationSeparator/>
      </w:r>
    </w:p>
  </w:footnote>
  <w:footnote w:id="1">
    <w:p w14:paraId="7319F0D8" w14:textId="77777777" w:rsidR="00D91615" w:rsidRDefault="00D91615" w:rsidP="00D91615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5398BD3" w14:textId="77777777" w:rsidR="00D91615" w:rsidRDefault="00D91615" w:rsidP="00D9161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98B7E" w14:textId="77777777" w:rsidR="00845CA7" w:rsidRDefault="00845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EE0D3" w14:textId="34E21EBC" w:rsidR="00F53146" w:rsidRPr="00D91615" w:rsidRDefault="00F53146" w:rsidP="00D916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FED70" w14:textId="77777777" w:rsidR="00845CA7" w:rsidRDefault="00845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C63EF25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739C980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34089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75889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3753898">
    <w:abstractNumId w:val="3"/>
  </w:num>
  <w:num w:numId="4" w16cid:durableId="943658914">
    <w:abstractNumId w:val="5"/>
  </w:num>
  <w:num w:numId="5" w16cid:durableId="1677927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01670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9327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6FE"/>
    <w:rsid w:val="00012286"/>
    <w:rsid w:val="000704FC"/>
    <w:rsid w:val="00070B81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5CA7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76FE"/>
    <w:rsid w:val="00D24208"/>
    <w:rsid w:val="00D60C38"/>
    <w:rsid w:val="00D66893"/>
    <w:rsid w:val="00D90ACB"/>
    <w:rsid w:val="00D91615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CA606"/>
  <w15:chartTrackingRefBased/>
  <w15:docId w15:val="{6E5E06AC-D5A0-487F-856F-C893C385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91615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677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2024-02-07T08:38:00Z</cp:lastPrinted>
  <dcterms:created xsi:type="dcterms:W3CDTF">2024-02-07T08:38:00Z</dcterms:created>
  <dcterms:modified xsi:type="dcterms:W3CDTF">2024-02-07T08:38:00Z</dcterms:modified>
</cp:coreProperties>
</file>