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5282D" w14:textId="37EACE4B" w:rsidR="006676AE" w:rsidRPr="0012157F" w:rsidRDefault="006676AE" w:rsidP="00EF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F258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2AD0497" w14:textId="77777777" w:rsidR="006676AE" w:rsidRPr="0012157F" w:rsidRDefault="005103B9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4B2B" w:rsidRPr="00404B2B">
        <w:rPr>
          <w:rFonts w:ascii="Arial" w:hAnsi="Arial" w:cs="Arial"/>
          <w:b/>
          <w:sz w:val="24"/>
          <w:szCs w:val="24"/>
        </w:rPr>
        <w:t>SZW/DZP/18/2024</w:t>
      </w:r>
    </w:p>
    <w:p w14:paraId="6295E0C2" w14:textId="77777777" w:rsidR="00C4103F" w:rsidRPr="0012157F" w:rsidRDefault="006676AE" w:rsidP="00EF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DC4C64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SZPITAL WOJEWÓDZKI W POZNANIU</w:t>
      </w:r>
    </w:p>
    <w:p w14:paraId="606B70F7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4D9AF5D" w14:textId="77777777" w:rsidR="00F90CD1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Poznań</w:t>
      </w:r>
    </w:p>
    <w:p w14:paraId="250725B7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46814DA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0BCE5AE7" w14:textId="1E3EA5B7" w:rsidR="00C4103F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20C50" w14:textId="77777777" w:rsidR="00C4103F" w:rsidRPr="0012157F" w:rsidRDefault="007118F0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1F1BF9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81012A" w14:textId="77777777" w:rsidR="007118F0" w:rsidRPr="0012157F" w:rsidRDefault="007118F0" w:rsidP="00EF25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A167CB4" w14:textId="77777777" w:rsidR="00C4103F" w:rsidRPr="00650D6C" w:rsidRDefault="007936D6" w:rsidP="00EF25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BAD410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65F5F" w14:textId="77777777" w:rsidR="00484F88" w:rsidRDefault="007936D6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627408D" w14:textId="77777777" w:rsidR="00EF2587" w:rsidRPr="00612283" w:rsidRDefault="00EF2587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4B2B" w:rsidRPr="0012157F" w14:paraId="0A8F26FB" w14:textId="77777777" w:rsidTr="004C137D">
        <w:tc>
          <w:tcPr>
            <w:tcW w:w="9104" w:type="dxa"/>
            <w:shd w:val="clear" w:color="auto" w:fill="D9D9D9"/>
          </w:tcPr>
          <w:p w14:paraId="1343C835" w14:textId="77777777" w:rsidR="00EF2587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6765BF90" w14:textId="2E732AF5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72E17C" w14:textId="77777777" w:rsidR="00404B2B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4B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4B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4B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413AA5" w14:textId="77777777" w:rsidR="00404B2B" w:rsidRPr="00C86421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73BBA9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E878E7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AF31590" w14:textId="77777777" w:rsidR="00EF2587" w:rsidRPr="00C86421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D7D3FE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D733CA" w14:textId="2A644C82" w:rsidR="00E50194" w:rsidRDefault="001F027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AEAA699" w14:textId="7E50E2A4" w:rsidR="00E50194" w:rsidRDefault="00404B2B" w:rsidP="00EF25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04B2B">
        <w:rPr>
          <w:rFonts w:ascii="Arial" w:hAnsi="Arial" w:cs="Arial"/>
          <w:b/>
          <w:sz w:val="24"/>
          <w:szCs w:val="24"/>
        </w:rPr>
        <w:t>Zestawy odczynnikowe do oznaczeń immunochemicznych oraz morfologii i rozma</w:t>
      </w:r>
      <w:r w:rsidR="00EF2587">
        <w:rPr>
          <w:rFonts w:ascii="Arial" w:hAnsi="Arial" w:cs="Arial"/>
          <w:b/>
          <w:sz w:val="24"/>
          <w:szCs w:val="24"/>
        </w:rPr>
        <w:t>z</w:t>
      </w:r>
      <w:r w:rsidRPr="00404B2B">
        <w:rPr>
          <w:rFonts w:ascii="Arial" w:hAnsi="Arial" w:cs="Arial"/>
          <w:b/>
          <w:sz w:val="24"/>
          <w:szCs w:val="24"/>
        </w:rPr>
        <w:t>ów krwi wraz z dzierżawą analizatorów.</w:t>
      </w:r>
    </w:p>
    <w:p w14:paraId="0D778969" w14:textId="77777777" w:rsidR="00EF2587" w:rsidRDefault="00EF2587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0609BC" w14:textId="77777777" w:rsidR="00F90CD1" w:rsidRPr="0012157F" w:rsidRDefault="005434B3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4B2B" w:rsidRPr="00404B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1793BA" w14:textId="77777777" w:rsidTr="00650D6C">
        <w:tc>
          <w:tcPr>
            <w:tcW w:w="9104" w:type="dxa"/>
            <w:shd w:val="clear" w:color="auto" w:fill="D9D9D9"/>
          </w:tcPr>
          <w:p w14:paraId="2DB03615" w14:textId="77777777" w:rsidR="00E50194" w:rsidRPr="00650D6C" w:rsidRDefault="00650D6C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F8B2715" w14:textId="77777777" w:rsidR="0032618A" w:rsidRPr="0032618A" w:rsidRDefault="00BA53CA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67024E" w14:textId="77777777" w:rsidR="0011306C" w:rsidRDefault="007A2BC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72934A2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49C7B3" w14:textId="77777777" w:rsidTr="00CD4DD1">
        <w:tc>
          <w:tcPr>
            <w:tcW w:w="9104" w:type="dxa"/>
            <w:shd w:val="clear" w:color="auto" w:fill="D9D9D9"/>
          </w:tcPr>
          <w:p w14:paraId="52D05495" w14:textId="77777777" w:rsidR="0011306C" w:rsidRPr="00650D6C" w:rsidRDefault="00103D09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7EE343" w14:textId="77777777" w:rsidR="00103D09" w:rsidRDefault="00103D09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FC9929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154E2" w14:textId="42D4FD0C" w:rsidR="00D2702A" w:rsidRPr="0012157F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AFA2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5040" w14:textId="77777777" w:rsidR="00D2702A" w:rsidRPr="0012157F" w:rsidRDefault="00D2702A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B2D" w14:textId="77777777" w:rsidR="00D2702A" w:rsidRPr="0012157F" w:rsidRDefault="00D2702A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4B2B" w:rsidRPr="0012157F" w14:paraId="3370DC62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9641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27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0142E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7E336228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591F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9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56D4ED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CD7C3A3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A579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E00E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975C4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AE59E1E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930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906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BF9AA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EF9095" w14:textId="77777777" w:rsidR="00122954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28A79FE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770B9F" w14:textId="77777777" w:rsidR="00721D87" w:rsidRPr="00721D87" w:rsidRDefault="00721D87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05A077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9B692" w14:textId="77777777" w:rsidR="00E21BB4" w:rsidRPr="00E21BB4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0DC180" w14:textId="77777777" w:rsidR="00E21BB4" w:rsidRPr="00721D87" w:rsidRDefault="00E21BB4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C540C1" w14:textId="77777777" w:rsidR="00334A77" w:rsidRDefault="00334A7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97BA67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90A4D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E202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EFA9BFB" w14:textId="77777777" w:rsidTr="0061040C">
        <w:tc>
          <w:tcPr>
            <w:tcW w:w="9104" w:type="dxa"/>
            <w:shd w:val="clear" w:color="auto" w:fill="D9D9D9"/>
          </w:tcPr>
          <w:p w14:paraId="025200F0" w14:textId="77777777" w:rsidR="00334A77" w:rsidRPr="00650D6C" w:rsidRDefault="00560F5C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3EA6C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9112C8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8A7179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3021AD" w14:textId="77777777" w:rsidR="004175AB" w:rsidRPr="004175AB" w:rsidRDefault="004175AB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88A0D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DC6FEC4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79935F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18CAE8" w14:textId="77777777" w:rsidTr="0061040C">
        <w:tc>
          <w:tcPr>
            <w:tcW w:w="9104" w:type="dxa"/>
            <w:shd w:val="clear" w:color="auto" w:fill="D9D9D9"/>
          </w:tcPr>
          <w:p w14:paraId="248F64BF" w14:textId="77777777" w:rsidR="00C37715" w:rsidRPr="00650D6C" w:rsidRDefault="00747CEE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2CDFC0" w14:textId="77777777" w:rsidR="00334A77" w:rsidRDefault="00747CE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0AECE" w14:textId="77777777" w:rsidR="0044648E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ED773" w14:textId="77777777" w:rsidR="0044648E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EC1C9D" w14:textId="77777777" w:rsidR="0044648E" w:rsidRPr="004175AB" w:rsidRDefault="0044648E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127199" w14:textId="77777777" w:rsidR="00C62F57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C5C57F6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F680F8C" w14:textId="77777777" w:rsidTr="00CD4DD1">
        <w:tc>
          <w:tcPr>
            <w:tcW w:w="9104" w:type="dxa"/>
            <w:shd w:val="clear" w:color="auto" w:fill="D9D9D9"/>
          </w:tcPr>
          <w:p w14:paraId="109CEE21" w14:textId="77777777" w:rsidR="00BE6F04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296A78" w14:textId="77777777" w:rsidR="00FE4E2B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00B43" w14:textId="77777777" w:rsidR="00EF2587" w:rsidRPr="00E426EB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5CCC8F" w14:textId="77777777" w:rsidTr="00847232">
        <w:tc>
          <w:tcPr>
            <w:tcW w:w="9104" w:type="dxa"/>
            <w:shd w:val="clear" w:color="auto" w:fill="D9D9D9"/>
          </w:tcPr>
          <w:p w14:paraId="7DE633C3" w14:textId="77777777" w:rsidR="00E426EB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204239" w14:textId="77777777" w:rsidR="00E426EB" w:rsidRPr="0012157F" w:rsidRDefault="00E426E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9947FE" w14:textId="77777777" w:rsidR="00E426EB" w:rsidRPr="00E426EB" w:rsidRDefault="00E426E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6BB976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A3B5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3274E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F798ED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B2A1C6" w14:textId="77777777" w:rsidR="0012157F" w:rsidRDefault="0012157F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F5156D" w14:textId="77777777" w:rsidR="008C60E1" w:rsidRPr="0012157F" w:rsidRDefault="008C60E1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43D109" w14:textId="77777777" w:rsidR="00524951" w:rsidRDefault="00FE4E2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B72954" w14:textId="77777777" w:rsidR="00524951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B933EF" w14:textId="77777777" w:rsidR="00FE4E2B" w:rsidRPr="0012157F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20A4F6A" w14:textId="77777777" w:rsidR="00484F88" w:rsidRPr="0012157F" w:rsidRDefault="008C60E1" w:rsidP="00EF25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72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C8E34" w14:textId="77777777" w:rsidR="0072619B" w:rsidRDefault="0072619B" w:rsidP="0038231F">
      <w:pPr>
        <w:spacing w:after="0" w:line="240" w:lineRule="auto"/>
      </w:pPr>
      <w:r>
        <w:separator/>
      </w:r>
    </w:p>
  </w:endnote>
  <w:endnote w:type="continuationSeparator" w:id="0">
    <w:p w14:paraId="45FC0481" w14:textId="77777777" w:rsidR="0072619B" w:rsidRDefault="00726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559F5" w14:textId="77777777" w:rsidR="00404B2B" w:rsidRDefault="00404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C6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45D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9C5F" w14:textId="77777777" w:rsidR="00404B2B" w:rsidRDefault="00404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3528C" w14:textId="77777777" w:rsidR="0072619B" w:rsidRDefault="0072619B" w:rsidP="0038231F">
      <w:pPr>
        <w:spacing w:after="0" w:line="240" w:lineRule="auto"/>
      </w:pPr>
      <w:r>
        <w:separator/>
      </w:r>
    </w:p>
  </w:footnote>
  <w:footnote w:type="continuationSeparator" w:id="0">
    <w:p w14:paraId="2B3DC73A" w14:textId="77777777" w:rsidR="0072619B" w:rsidRDefault="0072619B" w:rsidP="0038231F">
      <w:pPr>
        <w:spacing w:after="0" w:line="240" w:lineRule="auto"/>
      </w:pPr>
      <w:r>
        <w:continuationSeparator/>
      </w:r>
    </w:p>
  </w:footnote>
  <w:footnote w:id="1">
    <w:p w14:paraId="06C99FC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03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441F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371B6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669E8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D39E0" w14:textId="77777777" w:rsidR="0032618A" w:rsidRDefault="0032618A" w:rsidP="0032618A">
      <w:pPr>
        <w:pStyle w:val="Tekstprzypisudolnego"/>
      </w:pPr>
    </w:p>
  </w:footnote>
  <w:footnote w:id="2">
    <w:p w14:paraId="6D0218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643D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9CC7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8BBE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E0ED2" w14:textId="77777777" w:rsidR="00404B2B" w:rsidRDefault="00404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BBC" w14:textId="77777777" w:rsidR="00404B2B" w:rsidRDefault="00404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4F40" w14:textId="77777777" w:rsidR="00404B2B" w:rsidRDefault="00404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4764">
    <w:abstractNumId w:val="11"/>
  </w:num>
  <w:num w:numId="2" w16cid:durableId="130103891">
    <w:abstractNumId w:val="0"/>
  </w:num>
  <w:num w:numId="3" w16cid:durableId="1262882656">
    <w:abstractNumId w:val="10"/>
  </w:num>
  <w:num w:numId="4" w16cid:durableId="203566092">
    <w:abstractNumId w:val="13"/>
  </w:num>
  <w:num w:numId="5" w16cid:durableId="2000305093">
    <w:abstractNumId w:val="12"/>
  </w:num>
  <w:num w:numId="6" w16cid:durableId="757479147">
    <w:abstractNumId w:val="9"/>
  </w:num>
  <w:num w:numId="7" w16cid:durableId="588466707">
    <w:abstractNumId w:val="1"/>
  </w:num>
  <w:num w:numId="8" w16cid:durableId="2073576124">
    <w:abstractNumId w:val="6"/>
  </w:num>
  <w:num w:numId="9" w16cid:durableId="1866287032">
    <w:abstractNumId w:val="4"/>
  </w:num>
  <w:num w:numId="10" w16cid:durableId="661079858">
    <w:abstractNumId w:val="7"/>
  </w:num>
  <w:num w:numId="11" w16cid:durableId="2077119348">
    <w:abstractNumId w:val="5"/>
  </w:num>
  <w:num w:numId="12" w16cid:durableId="1033192763">
    <w:abstractNumId w:val="8"/>
  </w:num>
  <w:num w:numId="13" w16cid:durableId="455173733">
    <w:abstractNumId w:val="3"/>
  </w:num>
  <w:num w:numId="14" w16cid:durableId="54595915">
    <w:abstractNumId w:val="2"/>
  </w:num>
  <w:num w:numId="15" w16cid:durableId="3980202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1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4B2B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261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25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D5D09"/>
  <w15:docId w15:val="{B31623EF-20A8-4764-A96C-D77A5463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928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2024-03-13T09:26:00Z</dcterms:created>
  <dcterms:modified xsi:type="dcterms:W3CDTF">2024-03-13T09:26:00Z</dcterms:modified>
</cp:coreProperties>
</file>