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F145C" w14:textId="77777777" w:rsidR="00986737" w:rsidRPr="00A67DF0" w:rsidRDefault="00927DC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67DF0">
        <w:rPr>
          <w:rFonts w:ascii="Arial Narrow" w:hAnsi="Arial Narrow" w:cs="Arial"/>
          <w:sz w:val="22"/>
          <w:szCs w:val="22"/>
        </w:rPr>
        <w:t>Bydgoszcz</w:t>
      </w:r>
      <w:r w:rsidR="00986737" w:rsidRPr="00A67DF0">
        <w:rPr>
          <w:rFonts w:ascii="Arial Narrow" w:hAnsi="Arial Narrow" w:cs="Arial"/>
          <w:sz w:val="22"/>
          <w:szCs w:val="22"/>
        </w:rPr>
        <w:t xml:space="preserve"> dnia: </w:t>
      </w:r>
      <w:r w:rsidRPr="00A67DF0">
        <w:rPr>
          <w:rFonts w:ascii="Arial Narrow" w:hAnsi="Arial Narrow" w:cs="Arial"/>
          <w:sz w:val="22"/>
          <w:szCs w:val="22"/>
        </w:rPr>
        <w:t>2024-03-14</w:t>
      </w:r>
    </w:p>
    <w:p w14:paraId="77DCF44C" w14:textId="77777777" w:rsidR="00986737" w:rsidRPr="00A67DF0" w:rsidRDefault="00927DC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67DF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94F082" w14:textId="77777777" w:rsidR="00986737" w:rsidRPr="00A67DF0" w:rsidRDefault="00927DC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67DF0">
        <w:rPr>
          <w:rFonts w:ascii="Arial Narrow" w:hAnsi="Arial Narrow" w:cs="Arial"/>
          <w:sz w:val="22"/>
          <w:szCs w:val="22"/>
        </w:rPr>
        <w:t>Powstańców Warszawy</w:t>
      </w:r>
      <w:r w:rsidR="00986737" w:rsidRPr="00A67DF0">
        <w:rPr>
          <w:rFonts w:ascii="Arial Narrow" w:hAnsi="Arial Narrow" w:cs="Arial"/>
          <w:sz w:val="22"/>
          <w:szCs w:val="22"/>
        </w:rPr>
        <w:t xml:space="preserve"> </w:t>
      </w:r>
      <w:r w:rsidRPr="00A67DF0">
        <w:rPr>
          <w:rFonts w:ascii="Arial Narrow" w:hAnsi="Arial Narrow" w:cs="Arial"/>
          <w:sz w:val="22"/>
          <w:szCs w:val="22"/>
        </w:rPr>
        <w:t>5</w:t>
      </w:r>
    </w:p>
    <w:p w14:paraId="56DB9074" w14:textId="77777777" w:rsidR="00986737" w:rsidRPr="00A67DF0" w:rsidRDefault="00927DCD" w:rsidP="00986737">
      <w:pPr>
        <w:rPr>
          <w:rFonts w:ascii="Arial Narrow" w:hAnsi="Arial Narrow" w:cs="Arial"/>
          <w:sz w:val="22"/>
          <w:szCs w:val="22"/>
        </w:rPr>
      </w:pPr>
      <w:r w:rsidRPr="00A67DF0">
        <w:rPr>
          <w:rFonts w:ascii="Arial Narrow" w:hAnsi="Arial Narrow" w:cs="Arial"/>
          <w:sz w:val="22"/>
          <w:szCs w:val="22"/>
        </w:rPr>
        <w:t>85-681</w:t>
      </w:r>
      <w:r w:rsidR="00986737" w:rsidRPr="00A67DF0">
        <w:rPr>
          <w:rFonts w:ascii="Arial Narrow" w:hAnsi="Arial Narrow" w:cs="Arial"/>
          <w:sz w:val="22"/>
          <w:szCs w:val="22"/>
        </w:rPr>
        <w:t xml:space="preserve"> </w:t>
      </w:r>
      <w:r w:rsidRPr="00A67DF0">
        <w:rPr>
          <w:rFonts w:ascii="Arial Narrow" w:hAnsi="Arial Narrow" w:cs="Arial"/>
          <w:sz w:val="22"/>
          <w:szCs w:val="22"/>
        </w:rPr>
        <w:t>Bydgoszcz</w:t>
      </w:r>
    </w:p>
    <w:p w14:paraId="40419B44" w14:textId="77777777" w:rsidR="00986737" w:rsidRPr="00A67DF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67DF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FEE5379" w14:textId="77777777" w:rsidR="00986737" w:rsidRPr="00A67DF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67DF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67DF0" w14:paraId="1181F8D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525A4" w14:textId="77777777" w:rsidR="00986737" w:rsidRPr="00A67DF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67DF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23532E4" w14:textId="77777777" w:rsidR="00986737" w:rsidRPr="00A67DF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67DF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DEE314B" w14:textId="77777777" w:rsidR="00986737" w:rsidRPr="00A67DF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7DF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7DF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7DF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67DF0" w14:paraId="1EA9B40A" w14:textId="77777777" w:rsidTr="005A632E">
        <w:tc>
          <w:tcPr>
            <w:tcW w:w="2269" w:type="dxa"/>
            <w:shd w:val="clear" w:color="auto" w:fill="auto"/>
          </w:tcPr>
          <w:p w14:paraId="05E5C345" w14:textId="77777777" w:rsidR="00986737" w:rsidRPr="00A67DF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80EA4F" w14:textId="77777777" w:rsidR="00986737" w:rsidRPr="00A67DF0" w:rsidRDefault="00927DC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bCs/>
                <w:sz w:val="22"/>
                <w:szCs w:val="22"/>
              </w:rPr>
              <w:t>Dostawa systemu do mocowania głowy i systemu rozwieraczy mózgowych</w:t>
            </w:r>
            <w:r w:rsidR="00986737" w:rsidRPr="00A67D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27DCD" w:rsidRPr="00A67DF0" w14:paraId="64ADCC6C" w14:textId="77777777" w:rsidTr="00C37C91">
        <w:tc>
          <w:tcPr>
            <w:tcW w:w="2269" w:type="dxa"/>
            <w:shd w:val="clear" w:color="auto" w:fill="auto"/>
          </w:tcPr>
          <w:p w14:paraId="6F6CA737" w14:textId="77777777" w:rsidR="00927DCD" w:rsidRPr="00A67DF0" w:rsidRDefault="00927DCD" w:rsidP="00C37C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57E30A" w14:textId="77777777" w:rsidR="00927DCD" w:rsidRPr="00A67DF0" w:rsidRDefault="00927DCD" w:rsidP="00C37C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bCs/>
                <w:sz w:val="22"/>
                <w:szCs w:val="22"/>
              </w:rPr>
              <w:t>14/2024</w:t>
            </w:r>
          </w:p>
        </w:tc>
      </w:tr>
    </w:tbl>
    <w:p w14:paraId="7A884A9C" w14:textId="77777777" w:rsidR="00A80738" w:rsidRPr="00A67DF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9A33AC8" w14:textId="77777777" w:rsidR="00D665F5" w:rsidRPr="00A67DF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7DF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67DF0">
        <w:rPr>
          <w:rFonts w:ascii="Arial Narrow" w:hAnsi="Arial Narrow" w:cs="Arial"/>
          <w:sz w:val="22"/>
          <w:szCs w:val="22"/>
        </w:rPr>
        <w:t>2</w:t>
      </w:r>
      <w:r w:rsidRPr="00A67DF0">
        <w:rPr>
          <w:rFonts w:ascii="Arial Narrow" w:hAnsi="Arial Narrow" w:cs="Arial"/>
          <w:sz w:val="22"/>
          <w:szCs w:val="22"/>
        </w:rPr>
        <w:t xml:space="preserve"> ust. 5 </w:t>
      </w:r>
      <w:r w:rsidRPr="00A67DF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67DF0">
        <w:rPr>
          <w:rFonts w:ascii="Arial Narrow" w:hAnsi="Arial Narrow" w:cs="Arial"/>
          <w:sz w:val="22"/>
          <w:szCs w:val="22"/>
        </w:rPr>
        <w:t xml:space="preserve"> </w:t>
      </w:r>
      <w:r w:rsidR="00927DCD" w:rsidRPr="00A67DF0">
        <w:rPr>
          <w:rFonts w:ascii="Arial Narrow" w:hAnsi="Arial Narrow" w:cs="Arial"/>
          <w:sz w:val="22"/>
          <w:szCs w:val="22"/>
        </w:rPr>
        <w:t>(</w:t>
      </w:r>
      <w:proofErr w:type="spellStart"/>
      <w:r w:rsidR="00927DCD" w:rsidRPr="00A67DF0">
        <w:rPr>
          <w:rFonts w:ascii="Arial Narrow" w:hAnsi="Arial Narrow" w:cs="Arial"/>
          <w:sz w:val="22"/>
          <w:szCs w:val="22"/>
        </w:rPr>
        <w:t>t.j</w:t>
      </w:r>
      <w:proofErr w:type="spellEnd"/>
      <w:r w:rsidR="00927DCD" w:rsidRPr="00A67DF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A67DF0">
        <w:rPr>
          <w:rFonts w:ascii="Arial Narrow" w:hAnsi="Arial Narrow" w:cs="Arial"/>
          <w:sz w:val="22"/>
          <w:szCs w:val="22"/>
        </w:rPr>
        <w:t xml:space="preserve"> </w:t>
      </w:r>
      <w:r w:rsidRPr="00A67DF0">
        <w:rPr>
          <w:rFonts w:ascii="Arial Narrow" w:hAnsi="Arial Narrow" w:cs="Arial"/>
          <w:sz w:val="22"/>
          <w:szCs w:val="22"/>
        </w:rPr>
        <w:t>udostępnia</w:t>
      </w:r>
      <w:r w:rsidR="00F95C33" w:rsidRPr="00A67DF0">
        <w:rPr>
          <w:rFonts w:ascii="Arial Narrow" w:hAnsi="Arial Narrow" w:cs="Arial"/>
          <w:sz w:val="22"/>
          <w:szCs w:val="22"/>
        </w:rPr>
        <w:t xml:space="preserve"> </w:t>
      </w:r>
      <w:r w:rsidR="004C7E9B" w:rsidRPr="00A67DF0">
        <w:rPr>
          <w:rFonts w:ascii="Arial Narrow" w:hAnsi="Arial Narrow" w:cs="Arial"/>
          <w:sz w:val="22"/>
          <w:szCs w:val="22"/>
        </w:rPr>
        <w:t>informacj</w:t>
      </w:r>
      <w:r w:rsidR="00577BC6" w:rsidRPr="00A67DF0">
        <w:rPr>
          <w:rFonts w:ascii="Arial Narrow" w:hAnsi="Arial Narrow" w:cs="Arial"/>
          <w:sz w:val="22"/>
          <w:szCs w:val="22"/>
        </w:rPr>
        <w:t>ę</w:t>
      </w:r>
      <w:r w:rsidR="00035488" w:rsidRPr="00A67DF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67DF0">
        <w:rPr>
          <w:rFonts w:ascii="Arial Narrow" w:hAnsi="Arial Narrow" w:cs="Arial"/>
          <w:sz w:val="22"/>
          <w:szCs w:val="22"/>
        </w:rPr>
        <w:t>.</w:t>
      </w:r>
    </w:p>
    <w:p w14:paraId="6612EB16" w14:textId="77777777" w:rsidR="00A80738" w:rsidRPr="00A67DF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7DF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67DF0">
        <w:rPr>
          <w:rFonts w:ascii="Arial Narrow" w:hAnsi="Arial Narrow" w:cs="Arial"/>
          <w:sz w:val="22"/>
          <w:szCs w:val="22"/>
        </w:rPr>
        <w:t xml:space="preserve"> w dniu </w:t>
      </w:r>
      <w:r w:rsidR="00927DCD" w:rsidRPr="00A67DF0">
        <w:rPr>
          <w:rFonts w:ascii="Arial Narrow" w:hAnsi="Arial Narrow" w:cs="Arial"/>
          <w:sz w:val="22"/>
          <w:szCs w:val="22"/>
        </w:rPr>
        <w:t>14/03/2024</w:t>
      </w:r>
      <w:r w:rsidR="00FF4AB1" w:rsidRPr="00A67DF0">
        <w:rPr>
          <w:rFonts w:ascii="Arial Narrow" w:hAnsi="Arial Narrow" w:cs="Arial"/>
          <w:sz w:val="22"/>
          <w:szCs w:val="22"/>
        </w:rPr>
        <w:t xml:space="preserve"> o godz. </w:t>
      </w:r>
      <w:r w:rsidR="00927DCD" w:rsidRPr="00A67DF0">
        <w:rPr>
          <w:rFonts w:ascii="Arial Narrow" w:hAnsi="Arial Narrow" w:cs="Arial"/>
          <w:sz w:val="22"/>
          <w:szCs w:val="22"/>
        </w:rPr>
        <w:t>08:15</w:t>
      </w:r>
      <w:r w:rsidRPr="00A67DF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67DF0" w14:paraId="1B662C3E" w14:textId="77777777" w:rsidTr="005A632E">
        <w:tc>
          <w:tcPr>
            <w:tcW w:w="1276" w:type="dxa"/>
            <w:shd w:val="clear" w:color="auto" w:fill="F2F2F2"/>
            <w:vAlign w:val="center"/>
          </w:tcPr>
          <w:p w14:paraId="7ED1A26D" w14:textId="77777777" w:rsidR="006B27ED" w:rsidRPr="00A67DF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A67DF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511DF7" w14:textId="77777777" w:rsidR="006B27ED" w:rsidRPr="00A67DF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1F77C01" w14:textId="77777777" w:rsidR="006B27ED" w:rsidRPr="00A67DF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E5CDBBA" w14:textId="77777777" w:rsidR="006B27ED" w:rsidRPr="00A67DF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27DCD" w:rsidRPr="00A67DF0" w14:paraId="0D5B094C" w14:textId="77777777" w:rsidTr="00C37C91">
        <w:tc>
          <w:tcPr>
            <w:tcW w:w="1276" w:type="dxa"/>
            <w:shd w:val="clear" w:color="auto" w:fill="auto"/>
            <w:vAlign w:val="center"/>
          </w:tcPr>
          <w:p w14:paraId="39BBFD72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F6DDB8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8A4DDD8" w14:textId="77777777" w:rsidR="00927DCD" w:rsidRPr="00A67DF0" w:rsidRDefault="00927DCD" w:rsidP="00C37C9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67DF0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A67DF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77DF8700" w14:textId="77777777" w:rsidR="00927DCD" w:rsidRPr="00A67DF0" w:rsidRDefault="00927DCD" w:rsidP="00C37C91">
            <w:pPr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14:paraId="554AFB8B" w14:textId="77777777" w:rsidR="00927DCD" w:rsidRPr="00A67DF0" w:rsidRDefault="00927DCD" w:rsidP="00C37C9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A0D6BE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87 933.60 zł</w:t>
            </w:r>
          </w:p>
        </w:tc>
      </w:tr>
      <w:tr w:rsidR="00927DCD" w:rsidRPr="00A67DF0" w14:paraId="4639D981" w14:textId="77777777" w:rsidTr="00C37C91">
        <w:tc>
          <w:tcPr>
            <w:tcW w:w="1276" w:type="dxa"/>
            <w:shd w:val="clear" w:color="auto" w:fill="auto"/>
            <w:vAlign w:val="center"/>
          </w:tcPr>
          <w:p w14:paraId="78806D04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32C6F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32C9370" w14:textId="77777777" w:rsidR="00927DCD" w:rsidRPr="00A67DF0" w:rsidRDefault="00927DCD" w:rsidP="00C37C9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67DF0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A67DF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02105EE" w14:textId="77777777" w:rsidR="00927DCD" w:rsidRPr="00A67DF0" w:rsidRDefault="00927DCD" w:rsidP="00C37C91">
            <w:pPr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14:paraId="1DED57ED" w14:textId="77777777" w:rsidR="00927DCD" w:rsidRPr="00A67DF0" w:rsidRDefault="00927DCD" w:rsidP="00C37C9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52D81E" w14:textId="77777777" w:rsidR="00927DCD" w:rsidRPr="00A67DF0" w:rsidRDefault="00927DCD" w:rsidP="00C37C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7DF0">
              <w:rPr>
                <w:rFonts w:ascii="Arial Narrow" w:hAnsi="Arial Narrow" w:cs="Arial"/>
                <w:sz w:val="22"/>
                <w:szCs w:val="22"/>
              </w:rPr>
              <w:t>81 873.72 zł</w:t>
            </w:r>
          </w:p>
        </w:tc>
      </w:tr>
    </w:tbl>
    <w:p w14:paraId="345A0534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67DF0">
        <w:rPr>
          <w:rFonts w:ascii="Arial Narrow" w:hAnsi="Arial Narrow" w:cs="Arial"/>
          <w:i/>
          <w:sz w:val="22"/>
          <w:szCs w:val="22"/>
        </w:rPr>
        <w:t>Zamawiający</w:t>
      </w:r>
    </w:p>
    <w:p w14:paraId="5DBBAF72" w14:textId="77777777" w:rsidR="00CF2BBA" w:rsidRDefault="00CF2BBA" w:rsidP="00CF2B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14:paraId="0446906B" w14:textId="77777777" w:rsidR="00CF2BBA" w:rsidRDefault="00CF2BBA" w:rsidP="00CF2B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B10</w:t>
      </w:r>
    </w:p>
    <w:p w14:paraId="221F10D8" w14:textId="77777777" w:rsidR="00CF2BBA" w:rsidRDefault="00CF2BBA" w:rsidP="00CF2B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261 417 364</w:t>
      </w:r>
    </w:p>
    <w:p w14:paraId="5B605FDD" w14:textId="69FD9634" w:rsidR="00CF2BBA" w:rsidRPr="00A67DF0" w:rsidRDefault="00CF2BBA" w:rsidP="00CF2BBA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2"/>
        </w:rPr>
        <w:t>Data: 2024-03-14</w:t>
      </w:r>
    </w:p>
    <w:bookmarkEnd w:id="0"/>
    <w:sectPr w:rsidR="00CF2BBA" w:rsidRPr="00A67DF0" w:rsidSect="00F71E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EC0B6" w14:textId="77777777" w:rsidR="00F71E0C" w:rsidRDefault="00F71E0C">
      <w:r>
        <w:separator/>
      </w:r>
    </w:p>
  </w:endnote>
  <w:endnote w:type="continuationSeparator" w:id="0">
    <w:p w14:paraId="39036A92" w14:textId="77777777" w:rsidR="00F71E0C" w:rsidRDefault="00F7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17D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071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6F9CE" w14:textId="77777777" w:rsidR="00986737" w:rsidRPr="00986737" w:rsidRDefault="00CF2BB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F6880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9A222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2A5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50AA6" w14:textId="77777777" w:rsidR="009F189D" w:rsidRDefault="009F189D">
    <w:pPr>
      <w:pStyle w:val="Stopka"/>
      <w:tabs>
        <w:tab w:val="clear" w:pos="4536"/>
      </w:tabs>
      <w:jc w:val="center"/>
    </w:pPr>
  </w:p>
  <w:p w14:paraId="0A6656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B2101" w14:textId="77777777" w:rsidR="00F71E0C" w:rsidRDefault="00F71E0C">
      <w:r>
        <w:separator/>
      </w:r>
    </w:p>
  </w:footnote>
  <w:footnote w:type="continuationSeparator" w:id="0">
    <w:p w14:paraId="314BE4F9" w14:textId="77777777" w:rsidR="00F71E0C" w:rsidRDefault="00F71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7374A" w14:textId="77777777" w:rsidR="00927DCD" w:rsidRDefault="00927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31EF1" w14:textId="77777777" w:rsidR="00927DCD" w:rsidRDefault="00927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26F8B" w14:textId="77777777" w:rsidR="00927DCD" w:rsidRDefault="00927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E0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27DCD"/>
    <w:rsid w:val="00986737"/>
    <w:rsid w:val="009D19BD"/>
    <w:rsid w:val="009F189D"/>
    <w:rsid w:val="00A67DF0"/>
    <w:rsid w:val="00A80738"/>
    <w:rsid w:val="00BB547B"/>
    <w:rsid w:val="00C236D3"/>
    <w:rsid w:val="00C659E2"/>
    <w:rsid w:val="00C82837"/>
    <w:rsid w:val="00CA3D66"/>
    <w:rsid w:val="00CB0802"/>
    <w:rsid w:val="00CF2BBA"/>
    <w:rsid w:val="00D665F5"/>
    <w:rsid w:val="00D7128F"/>
    <w:rsid w:val="00EA3476"/>
    <w:rsid w:val="00F16C60"/>
    <w:rsid w:val="00F71E0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35F98"/>
  <w15:chartTrackingRefBased/>
  <w15:docId w15:val="{34E7CCAB-3FB4-4DC1-A679-368375A5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2024-03-14T09:47:00Z</cp:lastPrinted>
  <dcterms:created xsi:type="dcterms:W3CDTF">2024-03-14T09:46:00Z</dcterms:created>
  <dcterms:modified xsi:type="dcterms:W3CDTF">2024-03-14T09:47:00Z</dcterms:modified>
</cp:coreProperties>
</file>