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BA44D" w14:textId="2D2E5E50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7311F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22C6125F" w14:textId="77777777" w:rsidTr="00467CA2">
        <w:tc>
          <w:tcPr>
            <w:tcW w:w="2800" w:type="dxa"/>
            <w:shd w:val="clear" w:color="auto" w:fill="auto"/>
          </w:tcPr>
          <w:p w14:paraId="31CB0899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5159B5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8F5369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23B29F9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4BFF8579" w14:textId="77777777" w:rsidTr="00467CA2">
        <w:tc>
          <w:tcPr>
            <w:tcW w:w="2800" w:type="dxa"/>
            <w:shd w:val="clear" w:color="auto" w:fill="auto"/>
          </w:tcPr>
          <w:p w14:paraId="23BB82FB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B9CA110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2DBC065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70DDF2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4B056D7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5FB416C1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002E74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E02E265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AD9D0B1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D657B" w:rsidRPr="00AD657B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204DF1D7" w14:textId="77777777" w:rsidTr="00467CA2">
        <w:tc>
          <w:tcPr>
            <w:tcW w:w="2269" w:type="dxa"/>
            <w:shd w:val="clear" w:color="auto" w:fill="auto"/>
          </w:tcPr>
          <w:p w14:paraId="3127E354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248DCDD" w14:textId="77777777" w:rsidR="00D520D3" w:rsidRPr="00A2540E" w:rsidRDefault="00AD657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D657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odzieży i obuwia operacyjnego i ochronnego dla personelu medycznego Szpitala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D657B" w:rsidRPr="00A2540E" w14:paraId="33D90555" w14:textId="77777777" w:rsidTr="00B81A1F">
        <w:tc>
          <w:tcPr>
            <w:tcW w:w="2269" w:type="dxa"/>
            <w:shd w:val="clear" w:color="auto" w:fill="auto"/>
          </w:tcPr>
          <w:p w14:paraId="694379A1" w14:textId="77777777" w:rsidR="00AD657B" w:rsidRPr="00A2540E" w:rsidRDefault="00AD657B" w:rsidP="00B81A1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9DFBFD" w14:textId="77777777" w:rsidR="00AD657B" w:rsidRPr="00A2540E" w:rsidRDefault="00AD657B" w:rsidP="00B81A1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D657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SZP-271-3/24</w:t>
            </w:r>
          </w:p>
        </w:tc>
      </w:tr>
    </w:tbl>
    <w:p w14:paraId="27AE615A" w14:textId="77777777" w:rsidR="00DC652A" w:rsidRPr="00053927" w:rsidRDefault="00AD657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67D97A82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D3DABA3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61EE60F5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10A818E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5B18E34D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4D4DC15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550C0D09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A5CF254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6AC9551B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48D2EFC8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5F45B8FA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0D62930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2F6CC2A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10323CD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00814054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798D7A41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4398021B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1611F369" w14:textId="77777777" w:rsidTr="00467CA2">
        <w:tc>
          <w:tcPr>
            <w:tcW w:w="2660" w:type="dxa"/>
            <w:shd w:val="clear" w:color="auto" w:fill="auto"/>
          </w:tcPr>
          <w:p w14:paraId="399599CE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B3A3F1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49230BD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7649A07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975D07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7CA46FC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D657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9B3D005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B3555" w14:textId="77777777" w:rsidR="00DF40F9" w:rsidRDefault="00DF40F9" w:rsidP="00025386">
      <w:pPr>
        <w:spacing w:after="0" w:line="240" w:lineRule="auto"/>
      </w:pPr>
      <w:r>
        <w:separator/>
      </w:r>
    </w:p>
  </w:endnote>
  <w:endnote w:type="continuationSeparator" w:id="0">
    <w:p w14:paraId="0ED2997F" w14:textId="77777777" w:rsidR="00DF40F9" w:rsidRDefault="00DF40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6ED91" w14:textId="77777777" w:rsidR="00AD657B" w:rsidRDefault="00AD65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ED326" w14:textId="628A2CDD" w:rsidR="00025386" w:rsidRDefault="00A367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92F63F4" wp14:editId="5B36DB5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F1D45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0F70AB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0629A8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B6A0" w14:textId="77777777" w:rsidR="00AD657B" w:rsidRDefault="00AD65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40177" w14:textId="77777777" w:rsidR="00DF40F9" w:rsidRDefault="00DF40F9" w:rsidP="00025386">
      <w:pPr>
        <w:spacing w:after="0" w:line="240" w:lineRule="auto"/>
      </w:pPr>
      <w:r>
        <w:separator/>
      </w:r>
    </w:p>
  </w:footnote>
  <w:footnote w:type="continuationSeparator" w:id="0">
    <w:p w14:paraId="587E97AD" w14:textId="77777777" w:rsidR="00DF40F9" w:rsidRDefault="00DF40F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7EE05" w14:textId="77777777" w:rsidR="00AD657B" w:rsidRDefault="00AD65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65AF1" w14:textId="77777777" w:rsidR="00AD657B" w:rsidRDefault="00AD65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E24C1" w14:textId="77777777" w:rsidR="00AD657B" w:rsidRDefault="00AD65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2316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41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41415"/>
    <w:rsid w:val="0037311F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36786"/>
    <w:rsid w:val="00A56A6F"/>
    <w:rsid w:val="00A87380"/>
    <w:rsid w:val="00AD657B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DF40F9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295F3C"/>
  <w15:chartTrackingRefBased/>
  <w15:docId w15:val="{F4817B1A-014C-418C-84E8-B24EF2C37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2024-03-13T13:04:00Z</cp:lastPrinted>
  <dcterms:created xsi:type="dcterms:W3CDTF">2024-03-13T13:08:00Z</dcterms:created>
  <dcterms:modified xsi:type="dcterms:W3CDTF">2024-03-13T13:08:00Z</dcterms:modified>
</cp:coreProperties>
</file>