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67BEC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96A8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96A8F">
        <w:rPr>
          <w:rFonts w:ascii="Arial" w:hAnsi="Arial" w:cs="Arial"/>
        </w:rPr>
        <w:t>SZPITAL WOJEWÓDZKI W POZNANIU</w:t>
      </w:r>
    </w:p>
    <w:p w:rsidR="006676AE" w:rsidRPr="0012157F" w:rsidRDefault="00196A8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96A8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96A8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96A8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96A8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96A8F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6A8F" w:rsidRPr="0012157F" w:rsidTr="00C80824">
        <w:tc>
          <w:tcPr>
            <w:tcW w:w="9104" w:type="dxa"/>
            <w:shd w:val="clear" w:color="auto" w:fill="D9D9D9"/>
          </w:tcPr>
          <w:p w:rsidR="00196A8F" w:rsidRPr="0012157F" w:rsidRDefault="00196A8F" w:rsidP="00C8082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96A8F" w:rsidRPr="0012157F" w:rsidRDefault="00196A8F" w:rsidP="00C808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96A8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96A8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96A8F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96A8F" w:rsidRPr="00612283" w:rsidRDefault="00196A8F" w:rsidP="00C8082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96A8F" w:rsidRPr="00612283" w:rsidRDefault="00196A8F" w:rsidP="00C80824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96A8F" w:rsidRPr="0012157F" w:rsidRDefault="00196A8F" w:rsidP="00C8082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96A8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96A8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pracowników Szpitala Wojewódzkiego w Poznaniu w Filii 1 i 2 z RKO.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96A8F" w:rsidRPr="00A2540E" w:rsidTr="00C80824">
        <w:tc>
          <w:tcPr>
            <w:tcW w:w="2269" w:type="dxa"/>
            <w:shd w:val="clear" w:color="auto" w:fill="auto"/>
          </w:tcPr>
          <w:p w:rsidR="00196A8F" w:rsidRPr="00A2540E" w:rsidRDefault="00196A8F" w:rsidP="00C808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6A8F" w:rsidRPr="00A2540E" w:rsidRDefault="00196A8F" w:rsidP="00C808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96A8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SZW/DZP/19/2024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96A8F" w:rsidRPr="00196A8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96A8F" w:rsidRPr="00992BD8" w:rsidRDefault="00196A8F" w:rsidP="00196A8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196A8F" w:rsidP="00196A8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196A8F" w:rsidRPr="00A44833" w:rsidRDefault="00196A8F" w:rsidP="00196A8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196A8F" w:rsidRPr="0012157F" w:rsidRDefault="00196A8F" w:rsidP="00196A8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196A8F" w:rsidRPr="0012157F" w:rsidRDefault="00196A8F" w:rsidP="00196A8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96A8F" w:rsidRPr="0012157F" w:rsidTr="00C808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A8F" w:rsidRPr="0012157F" w:rsidRDefault="00196A8F" w:rsidP="00C8082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A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A8F" w:rsidRPr="0012157F" w:rsidRDefault="00196A8F" w:rsidP="00C80824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6A8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96A8F" w:rsidRPr="0012157F" w:rsidRDefault="00196A8F" w:rsidP="00C808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6A8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196A8F" w:rsidRPr="0012157F" w:rsidTr="00C808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A8F" w:rsidRPr="0012157F" w:rsidRDefault="00196A8F" w:rsidP="00C8082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A8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A8F" w:rsidRPr="0012157F" w:rsidRDefault="00196A8F" w:rsidP="00C80824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6A8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96A8F" w:rsidRPr="0012157F" w:rsidRDefault="00196A8F" w:rsidP="00C808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6A8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196A8F" w:rsidRPr="0012157F" w:rsidTr="00C808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A8F" w:rsidRPr="0012157F" w:rsidRDefault="00196A8F" w:rsidP="00C8082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A8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A8F" w:rsidRPr="0012157F" w:rsidRDefault="00196A8F" w:rsidP="00C80824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6A8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96A8F" w:rsidRPr="0012157F" w:rsidRDefault="00196A8F" w:rsidP="00C808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6A8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196A8F" w:rsidRPr="0012157F" w:rsidTr="00C808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A8F" w:rsidRPr="0012157F" w:rsidRDefault="00196A8F" w:rsidP="00C8082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A8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A8F" w:rsidRPr="0012157F" w:rsidRDefault="00196A8F" w:rsidP="00C80824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6A8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96A8F" w:rsidRPr="0012157F" w:rsidRDefault="00196A8F" w:rsidP="00C808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6A8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110" w:rsidRDefault="00186110" w:rsidP="0038231F">
      <w:pPr>
        <w:spacing w:after="0" w:line="240" w:lineRule="auto"/>
      </w:pPr>
      <w:r>
        <w:separator/>
      </w:r>
    </w:p>
  </w:endnote>
  <w:endnote w:type="continuationSeparator" w:id="0">
    <w:p w:rsidR="00186110" w:rsidRDefault="001861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A8F" w:rsidRDefault="00196A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7BE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7BE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A8F" w:rsidRDefault="00196A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110" w:rsidRDefault="00186110" w:rsidP="0038231F">
      <w:pPr>
        <w:spacing w:after="0" w:line="240" w:lineRule="auto"/>
      </w:pPr>
      <w:r>
        <w:separator/>
      </w:r>
    </w:p>
  </w:footnote>
  <w:footnote w:type="continuationSeparator" w:id="0">
    <w:p w:rsidR="00186110" w:rsidRDefault="0018611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A8F" w:rsidRDefault="00196A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A8F" w:rsidRDefault="00196A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A8F" w:rsidRDefault="00196A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11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6110"/>
    <w:rsid w:val="0018769E"/>
    <w:rsid w:val="001902D2"/>
    <w:rsid w:val="00196A8F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7BEC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92E59F-6384-4209-B4BC-05E7E5BD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ADD4B-6230-4A4A-84B7-8FB622D5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907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2016-07-26T11:32:00Z</cp:lastPrinted>
  <dcterms:created xsi:type="dcterms:W3CDTF">2024-03-13T10:17:00Z</dcterms:created>
  <dcterms:modified xsi:type="dcterms:W3CDTF">2024-03-13T10:17:00Z</dcterms:modified>
</cp:coreProperties>
</file>