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9118D" w14:textId="3CA4AB54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054C6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1B33733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359655D" w14:textId="77777777" w:rsidR="006676AE" w:rsidRPr="0012157F" w:rsidRDefault="00D80E0B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80E0B">
        <w:rPr>
          <w:rFonts w:ascii="Arial" w:hAnsi="Arial" w:cs="Arial"/>
        </w:rPr>
        <w:t>Szpital Specjalistyczny im. Stefana Żeromskiego SPZOZ w Krakowie</w:t>
      </w:r>
    </w:p>
    <w:p w14:paraId="37925F5A" w14:textId="77777777" w:rsidR="006676AE" w:rsidRPr="0012157F" w:rsidRDefault="00D80E0B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80E0B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D80E0B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0560CCE0" w14:textId="77777777" w:rsidR="00F90CD1" w:rsidRDefault="00D80E0B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80E0B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D80E0B">
        <w:rPr>
          <w:rFonts w:ascii="Arial" w:hAnsi="Arial" w:cs="Arial"/>
        </w:rPr>
        <w:t>Kraków</w:t>
      </w:r>
    </w:p>
    <w:p w14:paraId="6DA0644C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D3496EB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258E9103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29CC77C1" w14:textId="77777777" w:rsidTr="0018769E">
        <w:tc>
          <w:tcPr>
            <w:tcW w:w="2800" w:type="dxa"/>
            <w:shd w:val="clear" w:color="auto" w:fill="auto"/>
          </w:tcPr>
          <w:p w14:paraId="695DD92F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061C9A6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281BC85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62A24A3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64ECA248" w14:textId="77777777" w:rsidTr="0018769E">
        <w:tc>
          <w:tcPr>
            <w:tcW w:w="2800" w:type="dxa"/>
            <w:shd w:val="clear" w:color="auto" w:fill="auto"/>
          </w:tcPr>
          <w:p w14:paraId="241AE83A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74BCCFE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203F088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C2F7D75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51A8782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80E0B" w:rsidRPr="0012157F" w14:paraId="38D82387" w14:textId="77777777" w:rsidTr="002377F6">
        <w:tc>
          <w:tcPr>
            <w:tcW w:w="9104" w:type="dxa"/>
            <w:shd w:val="clear" w:color="auto" w:fill="D9D9D9"/>
          </w:tcPr>
          <w:p w14:paraId="45CD80E2" w14:textId="77777777" w:rsidR="00D80E0B" w:rsidRPr="0012157F" w:rsidRDefault="00D80E0B" w:rsidP="002377F6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7D64533" w14:textId="77777777" w:rsidR="00D80E0B" w:rsidRPr="0012157F" w:rsidRDefault="00D80E0B" w:rsidP="002377F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80E0B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7229B354" w14:textId="77777777" w:rsidR="00D80E0B" w:rsidRPr="00612283" w:rsidRDefault="00D80E0B" w:rsidP="002377F6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44D19CD2" w14:textId="77777777" w:rsidR="00D80E0B" w:rsidRPr="00612283" w:rsidRDefault="00D80E0B" w:rsidP="002377F6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3879EF25" w14:textId="77777777" w:rsidR="00D80E0B" w:rsidRPr="0012157F" w:rsidRDefault="00D80E0B" w:rsidP="002377F6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6D7B7A6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48763044" w14:textId="77777777" w:rsidTr="0018769E">
        <w:tc>
          <w:tcPr>
            <w:tcW w:w="2269" w:type="dxa"/>
            <w:shd w:val="clear" w:color="auto" w:fill="auto"/>
          </w:tcPr>
          <w:p w14:paraId="2CAD51B1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023CCD8" w14:textId="6293948F" w:rsidR="002578E4" w:rsidRPr="00A2540E" w:rsidRDefault="00D80E0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80E0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gazów medycznych technicznych i specjalnych, dzier</w:t>
            </w:r>
            <w:r w:rsidR="00882FD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ż</w:t>
            </w:r>
            <w:r w:rsidRPr="00D80E0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awa zbiornika ciekłego tlenu medycznego oraz dzierżawa dwóch ramp tlenu  medycznego butlowego i podtlenku azotu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80E0B" w:rsidRPr="00A2540E" w14:paraId="3114E79D" w14:textId="77777777" w:rsidTr="002377F6">
        <w:tc>
          <w:tcPr>
            <w:tcW w:w="2269" w:type="dxa"/>
            <w:shd w:val="clear" w:color="auto" w:fill="auto"/>
          </w:tcPr>
          <w:p w14:paraId="79268A93" w14:textId="77777777" w:rsidR="00D80E0B" w:rsidRPr="00A2540E" w:rsidRDefault="00D80E0B" w:rsidP="002377F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69F1C7E" w14:textId="77777777" w:rsidR="00D80E0B" w:rsidRPr="00A2540E" w:rsidRDefault="00D80E0B" w:rsidP="002377F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80E0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SZP-271-7/24</w:t>
            </w:r>
          </w:p>
        </w:tc>
      </w:tr>
    </w:tbl>
    <w:p w14:paraId="0A0643B6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D605025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80E0B" w:rsidRPr="00D80E0B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15B590E0" w14:textId="77777777" w:rsidTr="00650D6C">
        <w:tc>
          <w:tcPr>
            <w:tcW w:w="9104" w:type="dxa"/>
            <w:shd w:val="clear" w:color="auto" w:fill="D9D9D9"/>
          </w:tcPr>
          <w:p w14:paraId="62EF69AA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183AD59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39E3693" w14:textId="77777777" w:rsidR="00D80E0B" w:rsidRPr="00992BD8" w:rsidRDefault="00D80E0B" w:rsidP="00D80E0B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7A0A05C" w14:textId="77777777" w:rsidR="002426FF" w:rsidRPr="00A44833" w:rsidRDefault="00D80E0B" w:rsidP="00D80E0B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7834C608" w14:textId="77777777" w:rsidR="00D80E0B" w:rsidRPr="00A44833" w:rsidRDefault="00D80E0B" w:rsidP="00D80E0B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B9E0E3B" w14:textId="77777777" w:rsidR="00D80E0B" w:rsidRPr="0012157F" w:rsidRDefault="00D80E0B" w:rsidP="00D80E0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1994A183" w14:textId="77777777" w:rsidR="00D80E0B" w:rsidRPr="0012157F" w:rsidRDefault="00D80E0B" w:rsidP="00D80E0B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7604DB47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335D37F1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A37E9DA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6E1306BE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6AF689DA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F136084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0DE04A03" w14:textId="77777777" w:rsidTr="00CD4DD1">
        <w:tc>
          <w:tcPr>
            <w:tcW w:w="9104" w:type="dxa"/>
            <w:shd w:val="clear" w:color="auto" w:fill="D9D9D9"/>
          </w:tcPr>
          <w:p w14:paraId="756A6637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0841CA5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EDF648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BD1B1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82E91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6865976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FEEBF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70AA6" w14:textId="77777777" w:rsidR="00D2702A" w:rsidRPr="0012157F" w:rsidRDefault="00D2702A" w:rsidP="00FF211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6006668" w14:textId="77777777" w:rsidR="00D2702A" w:rsidRPr="0012157F" w:rsidRDefault="00D2702A" w:rsidP="000C2F9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C6DE1F3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3E81DC1A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6E5AD76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043C3D72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160DED06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2F4AB1E8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F97E9FF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61F8B7DF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DB2D6DB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0E95829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42E81D79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1595EBF5" w14:textId="77777777" w:rsidTr="00CD4DD1">
        <w:tc>
          <w:tcPr>
            <w:tcW w:w="9104" w:type="dxa"/>
            <w:shd w:val="clear" w:color="auto" w:fill="D9D9D9"/>
          </w:tcPr>
          <w:p w14:paraId="5DBF791B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389E61A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4D9A8FAE" w14:textId="77777777" w:rsidTr="00847232">
        <w:tc>
          <w:tcPr>
            <w:tcW w:w="9104" w:type="dxa"/>
            <w:shd w:val="clear" w:color="auto" w:fill="D9D9D9"/>
          </w:tcPr>
          <w:p w14:paraId="4C4D53F4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D86F076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CC3A812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7913A622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1D96044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B4EB233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517096C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FD15C3A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DCBEC1E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32E2CF0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D7EDE8F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72CF908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335A5CA8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84F825" w14:textId="77777777" w:rsidR="00023CBB" w:rsidRDefault="00023CBB" w:rsidP="0038231F">
      <w:pPr>
        <w:spacing w:after="0" w:line="240" w:lineRule="auto"/>
      </w:pPr>
      <w:r>
        <w:separator/>
      </w:r>
    </w:p>
  </w:endnote>
  <w:endnote w:type="continuationSeparator" w:id="0">
    <w:p w14:paraId="51976623" w14:textId="77777777" w:rsidR="00023CBB" w:rsidRDefault="00023CB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78E26" w14:textId="77777777" w:rsidR="00D80E0B" w:rsidRDefault="00D80E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FE4C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5E7714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71947" w14:textId="77777777" w:rsidR="00D80E0B" w:rsidRDefault="00D80E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A16E14" w14:textId="77777777" w:rsidR="00023CBB" w:rsidRDefault="00023CBB" w:rsidP="0038231F">
      <w:pPr>
        <w:spacing w:after="0" w:line="240" w:lineRule="auto"/>
      </w:pPr>
      <w:r>
        <w:separator/>
      </w:r>
    </w:p>
  </w:footnote>
  <w:footnote w:type="continuationSeparator" w:id="0">
    <w:p w14:paraId="102CE7F7" w14:textId="77777777" w:rsidR="00023CBB" w:rsidRDefault="00023CBB" w:rsidP="0038231F">
      <w:pPr>
        <w:spacing w:after="0" w:line="240" w:lineRule="auto"/>
      </w:pPr>
      <w:r>
        <w:continuationSeparator/>
      </w:r>
    </w:p>
  </w:footnote>
  <w:footnote w:id="1">
    <w:p w14:paraId="0373FFEB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42D907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30C2AF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4D99B6C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DB79D" w14:textId="77777777" w:rsidR="00D80E0B" w:rsidRDefault="00D80E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6D4E9" w14:textId="77777777" w:rsidR="00D80E0B" w:rsidRDefault="00D80E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6F6D2" w14:textId="77777777" w:rsidR="00D80E0B" w:rsidRDefault="00D80E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2953420">
    <w:abstractNumId w:val="11"/>
  </w:num>
  <w:num w:numId="2" w16cid:durableId="1325235864">
    <w:abstractNumId w:val="0"/>
  </w:num>
  <w:num w:numId="3" w16cid:durableId="1419905747">
    <w:abstractNumId w:val="10"/>
  </w:num>
  <w:num w:numId="4" w16cid:durableId="2068186180">
    <w:abstractNumId w:val="13"/>
  </w:num>
  <w:num w:numId="5" w16cid:durableId="1397120277">
    <w:abstractNumId w:val="12"/>
  </w:num>
  <w:num w:numId="6" w16cid:durableId="955452925">
    <w:abstractNumId w:val="9"/>
  </w:num>
  <w:num w:numId="7" w16cid:durableId="1460564246">
    <w:abstractNumId w:val="1"/>
  </w:num>
  <w:num w:numId="8" w16cid:durableId="791367115">
    <w:abstractNumId w:val="6"/>
  </w:num>
  <w:num w:numId="9" w16cid:durableId="558366749">
    <w:abstractNumId w:val="4"/>
  </w:num>
  <w:num w:numId="10" w16cid:durableId="2042435354">
    <w:abstractNumId w:val="7"/>
  </w:num>
  <w:num w:numId="11" w16cid:durableId="1977833337">
    <w:abstractNumId w:val="5"/>
  </w:num>
  <w:num w:numId="12" w16cid:durableId="2001539579">
    <w:abstractNumId w:val="8"/>
  </w:num>
  <w:num w:numId="13" w16cid:durableId="1966546366">
    <w:abstractNumId w:val="3"/>
  </w:num>
  <w:num w:numId="14" w16cid:durableId="11439596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3CBB"/>
    <w:rsid w:val="00023477"/>
    <w:rsid w:val="00023CBB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82FDE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80E0B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054C6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2FA87E"/>
  <w15:docId w15:val="{0F19C51F-53DE-493E-9BEB-864777869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744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3</cp:revision>
  <cp:lastPrinted>2016-07-26T10:32:00Z</cp:lastPrinted>
  <dcterms:created xsi:type="dcterms:W3CDTF">2024-03-01T12:29:00Z</dcterms:created>
  <dcterms:modified xsi:type="dcterms:W3CDTF">2024-03-08T12:55:00Z</dcterms:modified>
</cp:coreProperties>
</file>