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84948" w14:textId="3D951F18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7B5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690161C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0AD30E6" w14:textId="77777777" w:rsidR="005D05C3" w:rsidRPr="0012157F" w:rsidRDefault="002E059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059C">
        <w:rPr>
          <w:rFonts w:ascii="Arial" w:hAnsi="Arial" w:cs="Arial"/>
        </w:rPr>
        <w:t>Szpital Specjalistyczny im. Stefana Żeromskiego SPZOZ w Krakowie</w:t>
      </w:r>
    </w:p>
    <w:p w14:paraId="4F39C3A4" w14:textId="77777777" w:rsidR="005D05C3" w:rsidRPr="0012157F" w:rsidRDefault="002E059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059C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2E059C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76134D7B" w14:textId="77777777" w:rsidR="005D05C3" w:rsidRDefault="002E059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E059C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2E059C">
        <w:rPr>
          <w:rFonts w:ascii="Arial" w:hAnsi="Arial" w:cs="Arial"/>
        </w:rPr>
        <w:t>Kraków</w:t>
      </w:r>
    </w:p>
    <w:p w14:paraId="5D905EE5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69550B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946F21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F137169" w14:textId="77777777" w:rsidTr="001B7D97">
        <w:tc>
          <w:tcPr>
            <w:tcW w:w="2800" w:type="dxa"/>
            <w:shd w:val="clear" w:color="auto" w:fill="auto"/>
          </w:tcPr>
          <w:p w14:paraId="21C26C98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ACCCFF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5250C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F0CD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71C5C3D" w14:textId="77777777" w:rsidTr="001B7D97">
        <w:tc>
          <w:tcPr>
            <w:tcW w:w="2800" w:type="dxa"/>
            <w:shd w:val="clear" w:color="auto" w:fill="auto"/>
          </w:tcPr>
          <w:p w14:paraId="17F2975F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0A5E34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0C73A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BEBB19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0B65CE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059C" w:rsidRPr="0012157F" w14:paraId="141CBC09" w14:textId="77777777" w:rsidTr="002377F6">
        <w:tc>
          <w:tcPr>
            <w:tcW w:w="9104" w:type="dxa"/>
            <w:shd w:val="clear" w:color="auto" w:fill="D9D9D9"/>
          </w:tcPr>
          <w:p w14:paraId="1E4D5AEB" w14:textId="77777777" w:rsidR="002E059C" w:rsidRPr="0012157F" w:rsidRDefault="002E059C" w:rsidP="002377F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8A59D00" w14:textId="77777777" w:rsidR="002E059C" w:rsidRPr="00094F76" w:rsidRDefault="002E059C" w:rsidP="002377F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E059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484C23F" w14:textId="77777777" w:rsidR="002E059C" w:rsidRPr="004B5FB1" w:rsidRDefault="002E059C" w:rsidP="002377F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D66743F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865998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E8C5C0E" w14:textId="77777777" w:rsidTr="001B7D97">
        <w:tc>
          <w:tcPr>
            <w:tcW w:w="2269" w:type="dxa"/>
            <w:shd w:val="clear" w:color="auto" w:fill="auto"/>
          </w:tcPr>
          <w:p w14:paraId="13280BB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629C0" w14:textId="153E1FD2" w:rsidR="00ED79A4" w:rsidRPr="00A2540E" w:rsidRDefault="002E059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0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 technicznych i specjalnych, dzier</w:t>
            </w:r>
            <w:r w:rsidR="005767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ż</w:t>
            </w:r>
            <w:r w:rsidRPr="002E0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awa zbiornika ciekłego tlenu medycznego oraz dzierżawa dwóch ramp tlenu  medycznego butlowego i podtlenku azotu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059C" w:rsidRPr="00A2540E" w14:paraId="3E23C526" w14:textId="77777777" w:rsidTr="002377F6">
        <w:tc>
          <w:tcPr>
            <w:tcW w:w="2269" w:type="dxa"/>
            <w:shd w:val="clear" w:color="auto" w:fill="auto"/>
          </w:tcPr>
          <w:p w14:paraId="29B44C7F" w14:textId="77777777" w:rsidR="002E059C" w:rsidRPr="00A2540E" w:rsidRDefault="002E059C" w:rsidP="002377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E77297" w14:textId="77777777" w:rsidR="002E059C" w:rsidRPr="00A2540E" w:rsidRDefault="002E059C" w:rsidP="002377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0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SZP-271-7/24</w:t>
            </w:r>
          </w:p>
        </w:tc>
      </w:tr>
    </w:tbl>
    <w:p w14:paraId="7D4F28C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DC62A9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E059C" w:rsidRPr="002E059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1C1DDB7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6373A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3595E2F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67F1399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41F99AA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B56FABA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52DDA80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C841B7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31F696C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71C1400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380D94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0F664BB" w14:textId="77777777" w:rsidTr="001B7D97">
        <w:tc>
          <w:tcPr>
            <w:tcW w:w="2660" w:type="dxa"/>
            <w:shd w:val="clear" w:color="auto" w:fill="auto"/>
          </w:tcPr>
          <w:p w14:paraId="406DCED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A4F36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1ACCCE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D2F9D2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ACC25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A8C0BA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E059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783268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808DF" w14:textId="77777777" w:rsidR="008D2AD1" w:rsidRDefault="008D2AD1" w:rsidP="0038231F">
      <w:pPr>
        <w:spacing w:after="0" w:line="240" w:lineRule="auto"/>
      </w:pPr>
      <w:r>
        <w:separator/>
      </w:r>
    </w:p>
  </w:endnote>
  <w:endnote w:type="continuationSeparator" w:id="0">
    <w:p w14:paraId="37D6F742" w14:textId="77777777" w:rsidR="008D2AD1" w:rsidRDefault="008D2A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7443B" w14:textId="77777777" w:rsidR="002E059C" w:rsidRDefault="002E05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47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197C1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9431F" w14:textId="77777777" w:rsidR="002E059C" w:rsidRDefault="002E05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93B7E" w14:textId="77777777" w:rsidR="008D2AD1" w:rsidRDefault="008D2AD1" w:rsidP="0038231F">
      <w:pPr>
        <w:spacing w:after="0" w:line="240" w:lineRule="auto"/>
      </w:pPr>
      <w:r>
        <w:separator/>
      </w:r>
    </w:p>
  </w:footnote>
  <w:footnote w:type="continuationSeparator" w:id="0">
    <w:p w14:paraId="389E7A94" w14:textId="77777777" w:rsidR="008D2AD1" w:rsidRDefault="008D2A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CC36" w14:textId="77777777" w:rsidR="002E059C" w:rsidRDefault="002E05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727CF" w14:textId="77777777" w:rsidR="002E059C" w:rsidRDefault="002E05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5B72" w14:textId="77777777" w:rsidR="002E059C" w:rsidRDefault="002E05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070793">
    <w:abstractNumId w:val="12"/>
  </w:num>
  <w:num w:numId="2" w16cid:durableId="478882201">
    <w:abstractNumId w:val="0"/>
  </w:num>
  <w:num w:numId="3" w16cid:durableId="23986220">
    <w:abstractNumId w:val="11"/>
  </w:num>
  <w:num w:numId="4" w16cid:durableId="1079207845">
    <w:abstractNumId w:val="16"/>
  </w:num>
  <w:num w:numId="5" w16cid:durableId="1663771151">
    <w:abstractNumId w:val="13"/>
  </w:num>
  <w:num w:numId="6" w16cid:durableId="1465005486">
    <w:abstractNumId w:val="10"/>
  </w:num>
  <w:num w:numId="7" w16cid:durableId="149253824">
    <w:abstractNumId w:val="1"/>
  </w:num>
  <w:num w:numId="8" w16cid:durableId="73937295">
    <w:abstractNumId w:val="6"/>
  </w:num>
  <w:num w:numId="9" w16cid:durableId="1793670298">
    <w:abstractNumId w:val="4"/>
  </w:num>
  <w:num w:numId="10" w16cid:durableId="305162069">
    <w:abstractNumId w:val="7"/>
  </w:num>
  <w:num w:numId="11" w16cid:durableId="1683242713">
    <w:abstractNumId w:val="5"/>
  </w:num>
  <w:num w:numId="12" w16cid:durableId="1134756335">
    <w:abstractNumId w:val="9"/>
  </w:num>
  <w:num w:numId="13" w16cid:durableId="1799684191">
    <w:abstractNumId w:val="3"/>
  </w:num>
  <w:num w:numId="14" w16cid:durableId="1853912684">
    <w:abstractNumId w:val="2"/>
  </w:num>
  <w:num w:numId="15" w16cid:durableId="1866097667">
    <w:abstractNumId w:val="15"/>
  </w:num>
  <w:num w:numId="16" w16cid:durableId="279460182">
    <w:abstractNumId w:val="8"/>
  </w:num>
  <w:num w:numId="17" w16cid:durableId="11594267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AD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59C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7B58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74A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2AD1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51C31"/>
  <w15:docId w15:val="{12B47401-1388-452E-986E-F84FBFDEB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2016-07-26T10:32:00Z</cp:lastPrinted>
  <dcterms:created xsi:type="dcterms:W3CDTF">2024-03-01T08:28:00Z</dcterms:created>
  <dcterms:modified xsi:type="dcterms:W3CDTF">2024-03-08T13:00:00Z</dcterms:modified>
</cp:coreProperties>
</file>