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32466" w:rsidP="006A5DF1">
      <w:pPr>
        <w:spacing w:after="240"/>
        <w:jc w:val="right"/>
        <w:rPr>
          <w:sz w:val="22"/>
          <w:szCs w:val="22"/>
        </w:rPr>
      </w:pPr>
      <w:r w:rsidRPr="0053246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32466">
        <w:rPr>
          <w:sz w:val="22"/>
          <w:szCs w:val="22"/>
        </w:rPr>
        <w:t>2024-03-13</w:t>
      </w:r>
    </w:p>
    <w:p w:rsidR="00532466" w:rsidRPr="00D76AA0" w:rsidRDefault="00532466" w:rsidP="006A5DF1">
      <w:pPr>
        <w:rPr>
          <w:b/>
          <w:bCs/>
          <w:sz w:val="22"/>
          <w:szCs w:val="22"/>
        </w:rPr>
      </w:pPr>
      <w:r w:rsidRPr="00532466">
        <w:rPr>
          <w:b/>
          <w:bCs/>
          <w:sz w:val="22"/>
          <w:szCs w:val="22"/>
        </w:rPr>
        <w:t xml:space="preserve">Akademia </w:t>
      </w:r>
      <w:r w:rsidRPr="00D76AA0">
        <w:rPr>
          <w:b/>
          <w:bCs/>
          <w:sz w:val="22"/>
          <w:szCs w:val="22"/>
        </w:rPr>
        <w:t>Górniczo - Hutnicza</w:t>
      </w:r>
    </w:p>
    <w:p w:rsidR="00532466" w:rsidRPr="00D76AA0" w:rsidRDefault="00532466" w:rsidP="006A5DF1">
      <w:pPr>
        <w:rPr>
          <w:b/>
          <w:bCs/>
          <w:sz w:val="22"/>
          <w:szCs w:val="22"/>
        </w:rPr>
      </w:pPr>
      <w:r w:rsidRPr="00D76AA0">
        <w:rPr>
          <w:b/>
          <w:bCs/>
          <w:sz w:val="22"/>
          <w:szCs w:val="22"/>
        </w:rPr>
        <w:t>im. Stanisława Staszica w Krakowie</w:t>
      </w:r>
    </w:p>
    <w:p w:rsidR="006A5DF1" w:rsidRPr="00D76AA0" w:rsidRDefault="00532466" w:rsidP="006A5DF1">
      <w:pPr>
        <w:rPr>
          <w:b/>
          <w:bCs/>
          <w:sz w:val="22"/>
          <w:szCs w:val="22"/>
        </w:rPr>
      </w:pPr>
      <w:r w:rsidRPr="00D76AA0">
        <w:rPr>
          <w:b/>
          <w:bCs/>
          <w:sz w:val="22"/>
          <w:szCs w:val="22"/>
        </w:rPr>
        <w:t>Dział Zamówień Publicznych</w:t>
      </w:r>
    </w:p>
    <w:p w:rsidR="006A5DF1" w:rsidRPr="00D76AA0" w:rsidRDefault="00532466" w:rsidP="006A5DF1">
      <w:pPr>
        <w:rPr>
          <w:sz w:val="22"/>
          <w:szCs w:val="22"/>
        </w:rPr>
      </w:pPr>
      <w:r w:rsidRPr="00D76AA0">
        <w:rPr>
          <w:sz w:val="22"/>
          <w:szCs w:val="22"/>
        </w:rPr>
        <w:t>Al. Mickiewicza</w:t>
      </w:r>
      <w:r w:rsidR="006A5DF1" w:rsidRPr="00D76AA0">
        <w:rPr>
          <w:sz w:val="22"/>
          <w:szCs w:val="22"/>
        </w:rPr>
        <w:t xml:space="preserve"> </w:t>
      </w:r>
      <w:r w:rsidRPr="00D76AA0">
        <w:rPr>
          <w:sz w:val="22"/>
          <w:szCs w:val="22"/>
        </w:rPr>
        <w:t>30</w:t>
      </w:r>
    </w:p>
    <w:p w:rsidR="006A5DF1" w:rsidRPr="00D76AA0" w:rsidRDefault="00532466" w:rsidP="006A5DF1">
      <w:pPr>
        <w:rPr>
          <w:sz w:val="22"/>
          <w:szCs w:val="22"/>
        </w:rPr>
      </w:pPr>
      <w:r w:rsidRPr="00D76AA0">
        <w:rPr>
          <w:sz w:val="22"/>
          <w:szCs w:val="22"/>
        </w:rPr>
        <w:t>30-059</w:t>
      </w:r>
      <w:r w:rsidR="006A5DF1" w:rsidRPr="00D76AA0">
        <w:rPr>
          <w:sz w:val="22"/>
          <w:szCs w:val="22"/>
        </w:rPr>
        <w:t xml:space="preserve"> </w:t>
      </w:r>
      <w:r w:rsidRPr="00D76AA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76AA0">
        <w:rPr>
          <w:sz w:val="22"/>
          <w:szCs w:val="22"/>
        </w:rPr>
        <w:t>Pismo:</w:t>
      </w:r>
      <w:r w:rsidR="00D76AA0">
        <w:rPr>
          <w:sz w:val="22"/>
          <w:szCs w:val="22"/>
        </w:rPr>
        <w:t xml:space="preserve"> </w:t>
      </w:r>
      <w:r w:rsidR="00D76AA0" w:rsidRPr="00D76AA0">
        <w:rPr>
          <w:bCs/>
          <w:sz w:val="22"/>
          <w:szCs w:val="22"/>
        </w:rPr>
        <w:t>DE-zdp.272-87/24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D76AA0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Dodatkowa wizja lokalna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32466" w:rsidRPr="00532466">
        <w:rPr>
          <w:sz w:val="22"/>
          <w:szCs w:val="22"/>
        </w:rPr>
        <w:t xml:space="preserve">Tryb podstawowy bez negocjacji - art. 275 pkt. 1 ustawy </w:t>
      </w:r>
      <w:proofErr w:type="spellStart"/>
      <w:r w:rsidR="00532466" w:rsidRPr="0053246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32466" w:rsidRPr="00532466">
        <w:rPr>
          <w:b/>
          <w:bCs/>
          <w:sz w:val="22"/>
          <w:szCs w:val="22"/>
        </w:rPr>
        <w:t>Remont pokrycia dachu Basenu AGH w Krakowie wraz z wykonaniem instalacji fotowoltaicznej oraz dostosowaniem budynku do przepisów ppoż. - DE-dzp.272-87/24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32466" w:rsidRPr="00532466">
        <w:rPr>
          <w:b/>
          <w:sz w:val="22"/>
          <w:szCs w:val="22"/>
        </w:rPr>
        <w:t>DE-dzp.272-87/</w:t>
      </w:r>
      <w:bookmarkStart w:id="0" w:name="_GoBack"/>
      <w:bookmarkEnd w:id="0"/>
      <w:r w:rsidR="00532466" w:rsidRPr="00532466">
        <w:rPr>
          <w:b/>
          <w:sz w:val="22"/>
          <w:szCs w:val="22"/>
        </w:rPr>
        <w:t>24</w:t>
      </w:r>
      <w:r w:rsidRPr="006A5DF1">
        <w:rPr>
          <w:b/>
          <w:sz w:val="22"/>
          <w:szCs w:val="22"/>
        </w:rPr>
        <w:t>.</w:t>
      </w:r>
    </w:p>
    <w:p w:rsidR="0012774F" w:rsidRPr="00D76AA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D76AA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2466" w:rsidRPr="006A5DF1" w:rsidTr="00D54360">
        <w:tc>
          <w:tcPr>
            <w:tcW w:w="9356" w:type="dxa"/>
            <w:shd w:val="clear" w:color="auto" w:fill="auto"/>
          </w:tcPr>
          <w:p w:rsidR="00D76AA0" w:rsidRPr="00D76AA0" w:rsidRDefault="00D76AA0" w:rsidP="00D76AA0">
            <w:pPr>
              <w:numPr>
                <w:ilvl w:val="0"/>
                <w:numId w:val="8"/>
              </w:num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D76AA0">
              <w:rPr>
                <w:sz w:val="22"/>
                <w:szCs w:val="22"/>
              </w:rPr>
              <w:t xml:space="preserve">wracam się do Państwa z uprzejmą prośbą o możliwość przeprowadzenia wizji lokalnej </w:t>
            </w:r>
          </w:p>
          <w:p w:rsidR="00D76AA0" w:rsidRPr="00D76AA0" w:rsidRDefault="00D76AA0" w:rsidP="00D76A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6AA0">
              <w:rPr>
                <w:sz w:val="22"/>
                <w:szCs w:val="22"/>
              </w:rPr>
              <w:t>Jeśli istnieje taka możliwość, bardzo chcielibyśmy zrealizować wizję lokalną jeszcze w tym tygodniu. Jest to dla nas kluczowe, aby móc jak najszybciej zapoznać się z warunkami terenu i potrzebami związanymi z planowanymi pracami.</w:t>
            </w:r>
          </w:p>
          <w:p w:rsidR="00D76AA0" w:rsidRPr="00D76AA0" w:rsidRDefault="00D76AA0" w:rsidP="00D76A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6AA0">
              <w:rPr>
                <w:sz w:val="22"/>
                <w:szCs w:val="22"/>
              </w:rPr>
              <w:t>Proszę o informację, czy wyżej wymieniony termin jest dostępny i czy istnieje możliwość umówienia się na wizytę z naszą delegacją. Dodatkowo, jeśli istnieją jakiekolwiek specjalne wymagania dotyczące wizyty, proszę o ich przekazanie, abyśmy mogli odpowiednio się do nich przygotować.</w:t>
            </w:r>
          </w:p>
          <w:p w:rsidR="00532466" w:rsidRPr="00D76AA0" w:rsidRDefault="00532466" w:rsidP="00D76AA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6AA0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D76AA0" w:rsidRDefault="00D76AA0" w:rsidP="00D54360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i</w:t>
            </w:r>
            <w:r w:rsidRPr="00D76AA0">
              <w:rPr>
                <w:sz w:val="22"/>
                <w:szCs w:val="22"/>
              </w:rPr>
              <w:t xml:space="preserve">nformujemy, że przewiduje zorganizowanie kolejnej wizji lokalnej dla Oferentów. Osoby delegowane przez zainteresowane firmy proszone są o zgłoszenie się w dniu </w:t>
            </w:r>
            <w:r w:rsidRPr="00D76AA0">
              <w:rPr>
                <w:b/>
                <w:bCs/>
                <w:sz w:val="22"/>
                <w:szCs w:val="22"/>
              </w:rPr>
              <w:t xml:space="preserve">18.03.2024 r. o godzinie 13:00 przy portierni budynku Basenu AGH przy ul. Jana Buszka 4. </w:t>
            </w:r>
          </w:p>
          <w:p w:rsidR="00532466" w:rsidRPr="00D76AA0" w:rsidRDefault="00D76AA0" w:rsidP="00D5436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76AA0">
              <w:rPr>
                <w:sz w:val="22"/>
                <w:szCs w:val="22"/>
              </w:rPr>
              <w:t>Udział w wizji lokalnej nie jest obowiązkowy.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755" w:rsidRDefault="004F1755">
      <w:r>
        <w:separator/>
      </w:r>
    </w:p>
  </w:endnote>
  <w:endnote w:type="continuationSeparator" w:id="0">
    <w:p w:rsidR="004F1755" w:rsidRDefault="004F1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755" w:rsidRDefault="004F1755">
      <w:r>
        <w:separator/>
      </w:r>
    </w:p>
  </w:footnote>
  <w:footnote w:type="continuationSeparator" w:id="0">
    <w:p w:rsidR="004F1755" w:rsidRDefault="004F1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466" w:rsidRDefault="00532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466" w:rsidRDefault="005324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466" w:rsidRDefault="005324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68C7113"/>
    <w:multiLevelType w:val="hybridMultilevel"/>
    <w:tmpl w:val="11D2F974"/>
    <w:lvl w:ilvl="0" w:tplc="D61CB28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755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4F1755"/>
    <w:rsid w:val="005144A9"/>
    <w:rsid w:val="00520165"/>
    <w:rsid w:val="00532466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76AA0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A046E4"/>
  <w15:chartTrackingRefBased/>
  <w15:docId w15:val="{6B1F18EA-DC4F-4CA5-ACD1-1BF3F3DF0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251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2024-03-13T12:27:00Z</dcterms:created>
  <dcterms:modified xsi:type="dcterms:W3CDTF">2024-03-13T12:31:00Z</dcterms:modified>
</cp:coreProperties>
</file>