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37E54" w14:textId="4835058C" w:rsidR="00FB7F50" w:rsidRPr="002245BE" w:rsidRDefault="00F964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64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26737">
        <w:rPr>
          <w:sz w:val="22"/>
          <w:szCs w:val="22"/>
        </w:rPr>
        <w:t>13.03.2024 r.</w:t>
      </w:r>
    </w:p>
    <w:p w14:paraId="512069A3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38172F2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8239ADB" w14:textId="77777777" w:rsidR="002032C0" w:rsidRPr="002032C0" w:rsidRDefault="002032C0" w:rsidP="002032C0">
      <w:r w:rsidRPr="002032C0">
        <w:t>ul. Prądnicka 35-37</w:t>
      </w:r>
    </w:p>
    <w:p w14:paraId="08F8C7D0" w14:textId="77777777" w:rsidR="002032C0" w:rsidRPr="002032C0" w:rsidRDefault="002032C0" w:rsidP="002032C0">
      <w:r w:rsidRPr="002032C0">
        <w:t>31-202 Kraków</w:t>
      </w:r>
    </w:p>
    <w:p w14:paraId="3494C045" w14:textId="77777777" w:rsidR="00750E5D" w:rsidRDefault="00750E5D">
      <w:pPr>
        <w:pStyle w:val="Nagwek1"/>
        <w:spacing w:before="600"/>
        <w:rPr>
          <w:sz w:val="28"/>
        </w:rPr>
      </w:pPr>
    </w:p>
    <w:p w14:paraId="4B161A9A" w14:textId="52EEF75E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A076DF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964DC" w:rsidRPr="00607F9B" w14:paraId="39295900" w14:textId="77777777" w:rsidTr="00606C76">
        <w:trPr>
          <w:trHeight w:val="638"/>
        </w:trPr>
        <w:tc>
          <w:tcPr>
            <w:tcW w:w="959" w:type="dxa"/>
            <w:shd w:val="clear" w:color="auto" w:fill="auto"/>
          </w:tcPr>
          <w:p w14:paraId="7A11BB3F" w14:textId="77777777" w:rsidR="00F964DC" w:rsidRPr="00607F9B" w:rsidRDefault="00F964DC" w:rsidP="00606C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495407" w14:textId="4C9ED86F" w:rsidR="00F964DC" w:rsidRPr="00607F9B" w:rsidRDefault="00F964DC" w:rsidP="00606C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64DC">
              <w:rPr>
                <w:sz w:val="22"/>
                <w:szCs w:val="22"/>
              </w:rPr>
              <w:t>podstawowy</w:t>
            </w:r>
            <w:r w:rsidR="00750E5D">
              <w:rPr>
                <w:sz w:val="22"/>
                <w:szCs w:val="22"/>
              </w:rPr>
              <w:t>m</w:t>
            </w:r>
            <w:r w:rsidRPr="00F964DC">
              <w:rPr>
                <w:sz w:val="22"/>
                <w:szCs w:val="22"/>
              </w:rPr>
              <w:t xml:space="preserve"> 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64DC">
              <w:rPr>
                <w:b/>
                <w:bCs/>
                <w:sz w:val="22"/>
                <w:szCs w:val="22"/>
              </w:rPr>
              <w:t>Zakup i dostawa akcesoriów zużywalnych do lasera holmowego dla Oddziału Urologii z Onkologią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64DC">
              <w:rPr>
                <w:b/>
                <w:sz w:val="22"/>
                <w:szCs w:val="22"/>
              </w:rPr>
              <w:t>ZP/4/2024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248214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964DC" w14:paraId="2FAB4462" w14:textId="77777777" w:rsidTr="00606C76">
        <w:trPr>
          <w:cantSplit/>
        </w:trPr>
        <w:tc>
          <w:tcPr>
            <w:tcW w:w="9072" w:type="dxa"/>
          </w:tcPr>
          <w:p w14:paraId="24317730" w14:textId="62EDAC11" w:rsidR="00F964DC" w:rsidRPr="00750E5D" w:rsidRDefault="00F964DC" w:rsidP="00606C7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50E5D">
              <w:rPr>
                <w:b/>
                <w:sz w:val="22"/>
                <w:szCs w:val="22"/>
              </w:rPr>
              <w:t>Varimed Sp. z o.o.</w:t>
            </w:r>
          </w:p>
          <w:p w14:paraId="18B6307A" w14:textId="77777777" w:rsidR="00F964DC" w:rsidRPr="00750E5D" w:rsidRDefault="00F964DC" w:rsidP="00606C76">
            <w:pPr>
              <w:jc w:val="both"/>
              <w:rPr>
                <w:bCs/>
                <w:sz w:val="22"/>
                <w:szCs w:val="22"/>
              </w:rPr>
            </w:pPr>
            <w:r w:rsidRPr="00750E5D">
              <w:rPr>
                <w:bCs/>
                <w:sz w:val="22"/>
                <w:szCs w:val="22"/>
              </w:rPr>
              <w:t>ul. Tadeusza Kościuszki 115 /4U</w:t>
            </w:r>
          </w:p>
          <w:p w14:paraId="206E801B" w14:textId="77777777" w:rsidR="00F964DC" w:rsidRPr="00750E5D" w:rsidRDefault="00F964DC" w:rsidP="00606C76">
            <w:pPr>
              <w:jc w:val="both"/>
              <w:rPr>
                <w:bCs/>
                <w:sz w:val="22"/>
                <w:szCs w:val="22"/>
              </w:rPr>
            </w:pPr>
            <w:r w:rsidRPr="00750E5D">
              <w:rPr>
                <w:bCs/>
                <w:sz w:val="22"/>
                <w:szCs w:val="22"/>
              </w:rPr>
              <w:t>50-442 Wrocław</w:t>
            </w:r>
          </w:p>
          <w:p w14:paraId="4A353FBC" w14:textId="77777777" w:rsidR="00F964DC" w:rsidRPr="00750E5D" w:rsidRDefault="00F964DC" w:rsidP="00606C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50E5D">
              <w:rPr>
                <w:sz w:val="22"/>
                <w:szCs w:val="22"/>
              </w:rPr>
              <w:t>na:</w:t>
            </w:r>
          </w:p>
          <w:p w14:paraId="77DAE46A" w14:textId="16F93259" w:rsidR="00F964DC" w:rsidRPr="00750E5D" w:rsidRDefault="00F964DC" w:rsidP="00606C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50E5D">
              <w:rPr>
                <w:sz w:val="22"/>
                <w:szCs w:val="22"/>
              </w:rPr>
              <w:t xml:space="preserve">Pakiet 1 - Akcesoria zużywalne do lasera holmowego </w:t>
            </w:r>
          </w:p>
          <w:p w14:paraId="23799D89" w14:textId="77777777" w:rsidR="00F964DC" w:rsidRPr="00750E5D" w:rsidRDefault="00F964DC" w:rsidP="00606C7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50E5D">
              <w:rPr>
                <w:color w:val="000000"/>
                <w:sz w:val="22"/>
                <w:szCs w:val="22"/>
              </w:rPr>
              <w:t>Uzasadnienie wyboru:</w:t>
            </w:r>
          </w:p>
          <w:p w14:paraId="0B9D6152" w14:textId="77777777" w:rsidR="00F964DC" w:rsidRPr="00750E5D" w:rsidRDefault="00F964DC" w:rsidP="00606C7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750E5D">
              <w:rPr>
                <w:sz w:val="22"/>
                <w:szCs w:val="22"/>
              </w:rPr>
              <w:t>Jedyna oferta. Spełnia wymagania SWZ.</w:t>
            </w:r>
          </w:p>
        </w:tc>
      </w:tr>
      <w:tr w:rsidR="00F964DC" w14:paraId="3F1D984D" w14:textId="77777777" w:rsidTr="00606C76">
        <w:trPr>
          <w:cantSplit/>
        </w:trPr>
        <w:tc>
          <w:tcPr>
            <w:tcW w:w="9072" w:type="dxa"/>
          </w:tcPr>
          <w:p w14:paraId="586B22EA" w14:textId="77777777" w:rsidR="00F964DC" w:rsidRPr="00750E5D" w:rsidRDefault="00F964DC" w:rsidP="00606C7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50E5D">
              <w:rPr>
                <w:b/>
                <w:sz w:val="22"/>
                <w:szCs w:val="22"/>
              </w:rPr>
              <w:t>Varimed Sp. z o. o.</w:t>
            </w:r>
          </w:p>
          <w:p w14:paraId="21275782" w14:textId="77777777" w:rsidR="00F964DC" w:rsidRPr="00750E5D" w:rsidRDefault="00F964DC" w:rsidP="00606C76">
            <w:pPr>
              <w:jc w:val="both"/>
              <w:rPr>
                <w:bCs/>
                <w:sz w:val="22"/>
                <w:szCs w:val="22"/>
              </w:rPr>
            </w:pPr>
            <w:r w:rsidRPr="00750E5D">
              <w:rPr>
                <w:bCs/>
                <w:sz w:val="22"/>
                <w:szCs w:val="22"/>
              </w:rPr>
              <w:t>ul. Tadeusza Kościuszki 115 /4U</w:t>
            </w:r>
          </w:p>
          <w:p w14:paraId="7D54CA4C" w14:textId="77777777" w:rsidR="00F964DC" w:rsidRPr="00750E5D" w:rsidRDefault="00F964DC" w:rsidP="00606C76">
            <w:pPr>
              <w:jc w:val="both"/>
              <w:rPr>
                <w:bCs/>
                <w:sz w:val="22"/>
                <w:szCs w:val="22"/>
              </w:rPr>
            </w:pPr>
            <w:r w:rsidRPr="00750E5D">
              <w:rPr>
                <w:bCs/>
                <w:sz w:val="22"/>
                <w:szCs w:val="22"/>
              </w:rPr>
              <w:t>50-442 Wrocław</w:t>
            </w:r>
          </w:p>
          <w:p w14:paraId="38E1CF07" w14:textId="77777777" w:rsidR="00F964DC" w:rsidRPr="00750E5D" w:rsidRDefault="00F964DC" w:rsidP="00606C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50E5D">
              <w:rPr>
                <w:sz w:val="22"/>
                <w:szCs w:val="22"/>
              </w:rPr>
              <w:t>na:</w:t>
            </w:r>
          </w:p>
          <w:p w14:paraId="49D01E7A" w14:textId="5B96C601" w:rsidR="00F964DC" w:rsidRPr="00750E5D" w:rsidRDefault="00F964DC" w:rsidP="00606C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50E5D">
              <w:rPr>
                <w:sz w:val="22"/>
                <w:szCs w:val="22"/>
              </w:rPr>
              <w:t xml:space="preserve">Pakiet 2 - URS'y giętkie </w:t>
            </w:r>
          </w:p>
          <w:p w14:paraId="502E0D7B" w14:textId="77777777" w:rsidR="00F964DC" w:rsidRPr="00750E5D" w:rsidRDefault="00F964DC" w:rsidP="00606C7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50E5D">
              <w:rPr>
                <w:color w:val="000000"/>
                <w:sz w:val="22"/>
                <w:szCs w:val="22"/>
              </w:rPr>
              <w:t>Uzasadnienie wyboru:</w:t>
            </w:r>
          </w:p>
          <w:p w14:paraId="11C7F563" w14:textId="77777777" w:rsidR="00F964DC" w:rsidRPr="00750E5D" w:rsidRDefault="00F964DC" w:rsidP="00606C7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750E5D">
              <w:rPr>
                <w:sz w:val="22"/>
                <w:szCs w:val="22"/>
              </w:rPr>
              <w:t>Najkorzystniejsza oferta. Spełnia wymagania SWZ.</w:t>
            </w:r>
          </w:p>
        </w:tc>
      </w:tr>
    </w:tbl>
    <w:p w14:paraId="6D68AAC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1EBAC0EB" w14:textId="77777777" w:rsidTr="0057114B">
        <w:tc>
          <w:tcPr>
            <w:tcW w:w="2169" w:type="dxa"/>
            <w:shd w:val="clear" w:color="auto" w:fill="F3F3F3"/>
            <w:vAlign w:val="center"/>
          </w:tcPr>
          <w:p w14:paraId="636D325E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6F322D77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73072EF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75A1493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7839A1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F964DC" w:rsidRPr="00834EF4" w14:paraId="0ABD2574" w14:textId="77777777" w:rsidTr="00606C76">
        <w:tc>
          <w:tcPr>
            <w:tcW w:w="2169" w:type="dxa"/>
            <w:shd w:val="clear" w:color="auto" w:fill="auto"/>
          </w:tcPr>
          <w:p w14:paraId="7D87AE11" w14:textId="77777777" w:rsidR="00F964DC" w:rsidRPr="00211A34" w:rsidRDefault="00F964DC" w:rsidP="00606C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64DC">
              <w:rPr>
                <w:sz w:val="20"/>
                <w:szCs w:val="20"/>
              </w:rPr>
              <w:t>Pakiet 1 - Akcesoria zużywalne do lasera holmowego</w:t>
            </w:r>
          </w:p>
        </w:tc>
        <w:tc>
          <w:tcPr>
            <w:tcW w:w="2793" w:type="dxa"/>
            <w:shd w:val="clear" w:color="auto" w:fill="auto"/>
          </w:tcPr>
          <w:p w14:paraId="592DB2F1" w14:textId="77777777" w:rsidR="00F964DC" w:rsidRPr="00211A34" w:rsidRDefault="00F964DC" w:rsidP="00606C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64DC">
              <w:rPr>
                <w:b/>
                <w:bCs/>
                <w:sz w:val="20"/>
                <w:szCs w:val="20"/>
              </w:rPr>
              <w:t>Varimed Sp. z o. o.</w:t>
            </w:r>
          </w:p>
          <w:p w14:paraId="4936AFA0" w14:textId="77777777" w:rsidR="00F964DC" w:rsidRPr="00211A34" w:rsidRDefault="00F964DC" w:rsidP="00606C76">
            <w:pPr>
              <w:rPr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ul. 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4DC">
              <w:rPr>
                <w:sz w:val="20"/>
                <w:szCs w:val="20"/>
              </w:rPr>
              <w:t>115/4U</w:t>
            </w:r>
          </w:p>
          <w:p w14:paraId="51FC726D" w14:textId="77777777" w:rsidR="00F964DC" w:rsidRPr="00211A34" w:rsidRDefault="00F964DC" w:rsidP="00606C76">
            <w:pPr>
              <w:spacing w:after="40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4DC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5CBEAF9D" w14:textId="77777777" w:rsidR="00F964DC" w:rsidRPr="00211A34" w:rsidRDefault="00F964DC" w:rsidP="00606C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640915" w14:textId="77777777" w:rsidR="00F964DC" w:rsidRPr="00211A34" w:rsidRDefault="00F964DC" w:rsidP="00606C76">
            <w:pPr>
              <w:jc w:val="center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 xml:space="preserve">  500,00</w:t>
            </w:r>
          </w:p>
        </w:tc>
      </w:tr>
      <w:tr w:rsidR="00F964DC" w:rsidRPr="00834EF4" w14:paraId="343E2D16" w14:textId="77777777" w:rsidTr="00606C76">
        <w:tc>
          <w:tcPr>
            <w:tcW w:w="2169" w:type="dxa"/>
            <w:shd w:val="clear" w:color="auto" w:fill="auto"/>
          </w:tcPr>
          <w:p w14:paraId="155276CF" w14:textId="77777777" w:rsidR="00F964DC" w:rsidRPr="00211A34" w:rsidRDefault="00F964DC" w:rsidP="00606C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64DC">
              <w:rPr>
                <w:sz w:val="20"/>
                <w:szCs w:val="20"/>
              </w:rPr>
              <w:t>Pakiet 2 - URS'y giętkie</w:t>
            </w:r>
          </w:p>
        </w:tc>
        <w:tc>
          <w:tcPr>
            <w:tcW w:w="2793" w:type="dxa"/>
            <w:shd w:val="clear" w:color="auto" w:fill="auto"/>
          </w:tcPr>
          <w:p w14:paraId="17A4A85C" w14:textId="77777777" w:rsidR="00F964DC" w:rsidRPr="00211A34" w:rsidRDefault="00F964DC" w:rsidP="00606C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64DC">
              <w:rPr>
                <w:b/>
                <w:bCs/>
                <w:sz w:val="20"/>
                <w:szCs w:val="20"/>
              </w:rPr>
              <w:t>Varimed Sp. z o. o.</w:t>
            </w:r>
          </w:p>
          <w:p w14:paraId="22DB9E00" w14:textId="77777777" w:rsidR="00F964DC" w:rsidRPr="00211A34" w:rsidRDefault="00F964DC" w:rsidP="00606C76">
            <w:pPr>
              <w:rPr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ul. 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4DC">
              <w:rPr>
                <w:sz w:val="20"/>
                <w:szCs w:val="20"/>
              </w:rPr>
              <w:t>115/4U</w:t>
            </w:r>
          </w:p>
          <w:p w14:paraId="5E4931E7" w14:textId="77777777" w:rsidR="00F964DC" w:rsidRPr="00211A34" w:rsidRDefault="00F964DC" w:rsidP="00606C76">
            <w:pPr>
              <w:spacing w:after="40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4DC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390C44D5" w14:textId="77777777" w:rsidR="00F964DC" w:rsidRPr="00211A34" w:rsidRDefault="00F964DC" w:rsidP="00606C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B97805" w14:textId="77777777" w:rsidR="00F964DC" w:rsidRPr="00211A34" w:rsidRDefault="00F964DC" w:rsidP="00606C76">
            <w:pPr>
              <w:jc w:val="center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 xml:space="preserve">  500,00</w:t>
            </w:r>
          </w:p>
        </w:tc>
      </w:tr>
      <w:tr w:rsidR="00F964DC" w:rsidRPr="00834EF4" w14:paraId="0A2DCEAA" w14:textId="77777777" w:rsidTr="00606C76">
        <w:tc>
          <w:tcPr>
            <w:tcW w:w="2169" w:type="dxa"/>
            <w:shd w:val="clear" w:color="auto" w:fill="auto"/>
          </w:tcPr>
          <w:p w14:paraId="50547397" w14:textId="77777777" w:rsidR="00F964DC" w:rsidRPr="00211A34" w:rsidRDefault="00F964DC" w:rsidP="00606C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64DC">
              <w:rPr>
                <w:sz w:val="20"/>
                <w:szCs w:val="20"/>
              </w:rPr>
              <w:t>Pakiet 2 - URS'y giętkie</w:t>
            </w:r>
          </w:p>
        </w:tc>
        <w:tc>
          <w:tcPr>
            <w:tcW w:w="2793" w:type="dxa"/>
            <w:shd w:val="clear" w:color="auto" w:fill="auto"/>
          </w:tcPr>
          <w:p w14:paraId="52E35673" w14:textId="77777777" w:rsidR="00F964DC" w:rsidRPr="00211A34" w:rsidRDefault="00F964DC" w:rsidP="00606C7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64DC">
              <w:rPr>
                <w:b/>
                <w:bCs/>
                <w:sz w:val="20"/>
                <w:szCs w:val="20"/>
              </w:rPr>
              <w:t>Meden-Inmed Sp.  z o.o.</w:t>
            </w:r>
          </w:p>
          <w:p w14:paraId="76785782" w14:textId="77777777" w:rsidR="00F964DC" w:rsidRPr="00211A34" w:rsidRDefault="00F964DC" w:rsidP="00606C76">
            <w:pPr>
              <w:rPr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ul. 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4DC">
              <w:rPr>
                <w:sz w:val="20"/>
                <w:szCs w:val="20"/>
              </w:rPr>
              <w:t>2</w:t>
            </w:r>
          </w:p>
          <w:p w14:paraId="01C21F59" w14:textId="77777777" w:rsidR="00F964DC" w:rsidRPr="00211A34" w:rsidRDefault="00F964DC" w:rsidP="00606C76">
            <w:pPr>
              <w:spacing w:after="40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64DC">
              <w:rPr>
                <w:sz w:val="20"/>
                <w:szCs w:val="20"/>
              </w:rPr>
              <w:t>Koszalin</w:t>
            </w:r>
          </w:p>
        </w:tc>
        <w:tc>
          <w:tcPr>
            <w:tcW w:w="2551" w:type="dxa"/>
            <w:shd w:val="clear" w:color="auto" w:fill="auto"/>
          </w:tcPr>
          <w:p w14:paraId="0F395C65" w14:textId="77777777" w:rsidR="00F964DC" w:rsidRPr="00211A34" w:rsidRDefault="00F964DC" w:rsidP="00606C7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>1 - Cena - 350.00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9A57FA" w14:textId="77777777" w:rsidR="00F964DC" w:rsidRPr="00211A34" w:rsidRDefault="00F964DC" w:rsidP="00606C76">
            <w:pPr>
              <w:jc w:val="center"/>
              <w:rPr>
                <w:color w:val="000000"/>
                <w:sz w:val="20"/>
                <w:szCs w:val="20"/>
              </w:rPr>
            </w:pPr>
            <w:r w:rsidRPr="00F964DC">
              <w:rPr>
                <w:sz w:val="20"/>
                <w:szCs w:val="20"/>
              </w:rPr>
              <w:t xml:space="preserve">  350,00</w:t>
            </w:r>
          </w:p>
        </w:tc>
      </w:tr>
    </w:tbl>
    <w:p w14:paraId="1A5E161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750E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4DDF1" w14:textId="77777777" w:rsidR="00665257" w:rsidRDefault="00665257">
      <w:r>
        <w:separator/>
      </w:r>
    </w:p>
  </w:endnote>
  <w:endnote w:type="continuationSeparator" w:id="0">
    <w:p w14:paraId="65019E39" w14:textId="77777777" w:rsidR="00665257" w:rsidRDefault="0066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277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AC17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73C56E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DDEA7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5243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12161" w14:textId="77777777" w:rsidR="00665257" w:rsidRDefault="00665257">
      <w:r>
        <w:separator/>
      </w:r>
    </w:p>
  </w:footnote>
  <w:footnote w:type="continuationSeparator" w:id="0">
    <w:p w14:paraId="53C51883" w14:textId="77777777" w:rsidR="00665257" w:rsidRDefault="00665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9F27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D8C5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74AD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257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65257"/>
    <w:rsid w:val="006E3089"/>
    <w:rsid w:val="00712C39"/>
    <w:rsid w:val="007217BC"/>
    <w:rsid w:val="00750E5D"/>
    <w:rsid w:val="00756CDA"/>
    <w:rsid w:val="007E2ACC"/>
    <w:rsid w:val="007E68C5"/>
    <w:rsid w:val="00826737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964DC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3C6A7"/>
  <w15:chartTrackingRefBased/>
  <w15:docId w15:val="{433B707C-9F25-47BE-8A22-F08546239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2024-03-04T13:52:00Z</dcterms:created>
  <dcterms:modified xsi:type="dcterms:W3CDTF">2024-03-13T11:52:00Z</dcterms:modified>
</cp:coreProperties>
</file>