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60E50" w14:textId="77777777" w:rsidR="00DB1FCD" w:rsidRPr="00515AFA" w:rsidRDefault="00DB1FCD" w:rsidP="00DB1FCD">
      <w:pPr>
        <w:jc w:val="right"/>
        <w:rPr>
          <w:b/>
          <w:sz w:val="22"/>
          <w:szCs w:val="22"/>
          <w:lang w:val="pl-PL"/>
        </w:rPr>
      </w:pPr>
      <w:r w:rsidRPr="00515AFA">
        <w:rPr>
          <w:b/>
          <w:sz w:val="22"/>
          <w:szCs w:val="22"/>
          <w:lang w:val="pl-PL"/>
        </w:rPr>
        <w:t>Załącznik nr 3</w:t>
      </w:r>
    </w:p>
    <w:p w14:paraId="7E000F84" w14:textId="77777777" w:rsidR="00DB1FCD" w:rsidRPr="00515AFA" w:rsidRDefault="00DB1FCD" w:rsidP="00DB1FCD">
      <w:pPr>
        <w:jc w:val="right"/>
        <w:rPr>
          <w:b/>
          <w:sz w:val="22"/>
          <w:szCs w:val="22"/>
          <w:lang w:val="pl-PL"/>
        </w:rPr>
      </w:pPr>
    </w:p>
    <w:p w14:paraId="636046D8" w14:textId="77777777" w:rsidR="00DB1FCD" w:rsidRPr="00515AFA" w:rsidRDefault="00DB1FCD" w:rsidP="00DB1FCD">
      <w:pPr>
        <w:jc w:val="center"/>
        <w:rPr>
          <w:b/>
          <w:sz w:val="22"/>
          <w:szCs w:val="22"/>
          <w:lang w:val="pl-PL"/>
        </w:rPr>
      </w:pPr>
      <w:r w:rsidRPr="00515AFA">
        <w:rPr>
          <w:b/>
          <w:sz w:val="22"/>
          <w:szCs w:val="22"/>
          <w:lang w:val="pl-PL"/>
        </w:rPr>
        <w:t>WZÓR UMOWY</w:t>
      </w:r>
    </w:p>
    <w:p w14:paraId="7F8AAB1A" w14:textId="77777777" w:rsidR="00DB1FCD" w:rsidRPr="00515AFA" w:rsidRDefault="00DB1FCD" w:rsidP="00DB1FCD">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5D2EE19" w14:textId="77777777" w:rsidR="00DB1FCD" w:rsidRPr="00515AFA" w:rsidRDefault="00DB1FCD" w:rsidP="00DB1FCD">
      <w:pPr>
        <w:jc w:val="center"/>
        <w:rPr>
          <w:b/>
          <w:sz w:val="22"/>
          <w:szCs w:val="22"/>
          <w:lang w:val="pl-PL"/>
        </w:rPr>
      </w:pPr>
    </w:p>
    <w:p w14:paraId="0804ED0F" w14:textId="679862DE" w:rsidR="00DB1FCD" w:rsidRPr="00515AFA" w:rsidRDefault="00DB1FCD" w:rsidP="00DB1FCD">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97</w:t>
      </w:r>
      <w:r w:rsidRPr="005140A1">
        <w:rPr>
          <w:sz w:val="22"/>
          <w:szCs w:val="22"/>
          <w:lang w:val="pl-PL"/>
        </w:rPr>
        <w:t>/2</w:t>
      </w:r>
      <w:r>
        <w:rPr>
          <w:sz w:val="22"/>
          <w:szCs w:val="22"/>
          <w:lang w:val="pl-PL"/>
        </w:rPr>
        <w:t>4</w:t>
      </w:r>
      <w:r w:rsidRPr="00515AFA">
        <w:rPr>
          <w:sz w:val="22"/>
          <w:szCs w:val="22"/>
          <w:lang w:val="pl-PL"/>
        </w:rPr>
        <w:t xml:space="preserve"> pomiędzy:</w:t>
      </w:r>
    </w:p>
    <w:p w14:paraId="4006FFDD" w14:textId="77777777" w:rsidR="00DB1FCD" w:rsidRPr="00515AFA" w:rsidRDefault="00DB1FCD" w:rsidP="00DB1FCD">
      <w:pPr>
        <w:pStyle w:val="Tekstpodstawowywcity"/>
        <w:spacing w:after="0"/>
        <w:ind w:left="0"/>
        <w:jc w:val="both"/>
        <w:rPr>
          <w:sz w:val="22"/>
          <w:szCs w:val="22"/>
          <w:lang w:val="pl-PL"/>
        </w:rPr>
      </w:pPr>
    </w:p>
    <w:p w14:paraId="67928997"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BB54A8E"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74FA2E95"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CD9F3DA" w14:textId="77777777" w:rsidR="00DB1FCD" w:rsidRPr="00515AFA" w:rsidRDefault="00DB1FCD" w:rsidP="00DB1FCD">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106CD76D"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3A913349"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6F694452"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46EDE99"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1C5E6123"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BC12F1D"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6D395C99"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CA25D88"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BEAFF4E"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5150FF18"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2B57188E" w14:textId="4C25A502" w:rsidR="00DB1FCD" w:rsidRPr="00515AFA" w:rsidRDefault="00DB1FCD" w:rsidP="00DB1FCD">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 xml:space="preserve">ostawa </w:t>
      </w:r>
      <w:r w:rsidR="0075173C" w:rsidRPr="0075173C">
        <w:rPr>
          <w:b/>
          <w:bCs/>
          <w:sz w:val="22"/>
          <w:szCs w:val="22"/>
          <w:lang w:val="pl-PL"/>
        </w:rPr>
        <w:t>jednostki centralnej komputera na potrzeby CDSI</w:t>
      </w:r>
      <w:r w:rsidRPr="0075173C">
        <w:rPr>
          <w:b/>
          <w:sz w:val="22"/>
          <w:szCs w:val="22"/>
          <w:lang w:val="pl-PL"/>
        </w:rPr>
        <w:t>.</w:t>
      </w:r>
    </w:p>
    <w:p w14:paraId="4755DB73" w14:textId="77777777" w:rsidR="00DB1FCD" w:rsidRPr="00515AFA" w:rsidRDefault="00DB1FCD" w:rsidP="00DB1FCD">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3D098C7"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481E781" w14:textId="46FCD55E" w:rsidR="00DB1FCD" w:rsidRPr="00515AFA" w:rsidRDefault="00DB1FCD" w:rsidP="00DB1FC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MN</w:t>
      </w:r>
      <w:r>
        <w:rPr>
          <w:rFonts w:ascii="Times New Roman" w:hAnsi="Times New Roman"/>
          <w:sz w:val="22"/>
          <w:szCs w:val="22"/>
        </w:rPr>
        <w:t>iSW</w:t>
      </w:r>
      <w:proofErr w:type="spellEnd"/>
      <w:r w:rsidRPr="00515AFA">
        <w:rPr>
          <w:rFonts w:ascii="Times New Roman" w:hAnsi="Times New Roman"/>
          <w:sz w:val="22"/>
          <w:szCs w:val="22"/>
        </w:rPr>
        <w:t xml:space="preserve"> do siedziby Kupującego.</w:t>
      </w:r>
    </w:p>
    <w:p w14:paraId="769B1833" w14:textId="77777777" w:rsidR="00DB1FCD" w:rsidRPr="00515AFA" w:rsidRDefault="00DB1FCD" w:rsidP="00DB1FCD">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36FC62A6" w14:textId="77777777" w:rsidR="00DB1FCD" w:rsidRPr="00515AFA" w:rsidRDefault="00DB1FCD" w:rsidP="00DB1FCD">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0B61598B"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30B4D7CE"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4C7B70E" w14:textId="77777777" w:rsidR="00DB1FCD" w:rsidRPr="00515AFA" w:rsidRDefault="00DB1FCD" w:rsidP="00DB1FC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1CC656ED" w14:textId="77777777" w:rsidR="00DB1FCD" w:rsidRPr="00515AFA" w:rsidRDefault="00DB1FCD" w:rsidP="00DB1FC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001767A" w14:textId="77777777" w:rsidR="00DB1FCD" w:rsidRPr="00515AFA" w:rsidRDefault="00DB1FCD" w:rsidP="00DB1FCD">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32AD885" w14:textId="3F71FED2" w:rsidR="00DB1FCD" w:rsidRPr="00515AFA" w:rsidRDefault="00DB1FCD" w:rsidP="00DB1FCD">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jednostkę centralną komputera</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ą</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2DC15AFC" w14:textId="77777777" w:rsidR="00DB1FCD" w:rsidRPr="00515AFA" w:rsidRDefault="00DB1FCD" w:rsidP="00DB1FCD">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6DCC2FC4" w14:textId="77777777" w:rsidR="00DB1FCD" w:rsidRPr="00515AFA" w:rsidRDefault="00DB1FCD" w:rsidP="00DB1FCD">
      <w:pPr>
        <w:pStyle w:val="Tekstpodstawowy"/>
        <w:spacing w:line="240" w:lineRule="auto"/>
        <w:ind w:left="340" w:right="-47"/>
        <w:jc w:val="both"/>
        <w:rPr>
          <w:rFonts w:ascii="Times New Roman" w:hAnsi="Times New Roman"/>
          <w:i/>
          <w:sz w:val="22"/>
          <w:szCs w:val="22"/>
        </w:rPr>
      </w:pPr>
    </w:p>
    <w:p w14:paraId="4D515136" w14:textId="77777777" w:rsidR="00DB1FCD" w:rsidRPr="00515AFA" w:rsidRDefault="00DB1FCD" w:rsidP="00DB1FCD">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3A56ABF"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3BFCEAF8"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0CEEDCE" w14:textId="77777777" w:rsidR="00DB1FCD" w:rsidRDefault="00DB1FCD" w:rsidP="00DB1FC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D85DD23" w14:textId="77777777" w:rsidR="00DB1FCD" w:rsidRPr="00515AFA" w:rsidRDefault="00DB1FCD" w:rsidP="00DB1FC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238177BC" w14:textId="77777777" w:rsidR="00DB1FCD" w:rsidRPr="00515AFA" w:rsidRDefault="00DB1FCD" w:rsidP="00DB1FC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8DB2FFA" w14:textId="77777777" w:rsidR="00DB1FCD" w:rsidRPr="00515AFA" w:rsidRDefault="00DB1FCD" w:rsidP="00DB1FCD">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4BCC6B00"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7C31CF64"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DEE1ADA"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5288E9D9"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97FFCB3" w14:textId="77777777" w:rsidR="00DB1FCD" w:rsidRPr="00515AFA" w:rsidRDefault="00DB1FCD" w:rsidP="00DB1FCD">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6E0E5B2E" w14:textId="77777777" w:rsidR="00DB1FCD" w:rsidRPr="00515AFA" w:rsidRDefault="00DB1FCD" w:rsidP="00DB1FC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7CCF317" w14:textId="77777777" w:rsidR="00DB1FCD" w:rsidRPr="00515AFA" w:rsidRDefault="00DB1FCD" w:rsidP="00DB1FC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4C968B1A" w14:textId="77777777" w:rsidR="00DB1FCD" w:rsidRPr="00515AFA" w:rsidRDefault="00DB1FCD" w:rsidP="00DB1FCD">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66344CE"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9535CF0" w14:textId="77777777" w:rsidR="00DB1FCD" w:rsidRPr="00515AFA" w:rsidRDefault="00DB1FCD" w:rsidP="00DB1FC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3E2155AE" w14:textId="77777777" w:rsidR="00DB1FCD" w:rsidRPr="00515AFA" w:rsidRDefault="00DB1FCD" w:rsidP="00DB1FCD">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1FE0BCAB"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BB2B867"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6258F772"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0A19BAD1" w14:textId="77777777" w:rsidR="00DB1FCD" w:rsidRPr="00515AFA" w:rsidRDefault="00DB1FCD" w:rsidP="00DB1FCD">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82094B5" w14:textId="77777777" w:rsidR="00DB1FCD" w:rsidRPr="00515AFA" w:rsidRDefault="00DB1FCD" w:rsidP="00DB1FCD">
      <w:pPr>
        <w:pStyle w:val="Tekstpodstawowy"/>
        <w:ind w:right="-47"/>
        <w:jc w:val="center"/>
        <w:rPr>
          <w:rFonts w:ascii="Times New Roman" w:hAnsi="Times New Roman"/>
          <w:b/>
          <w:sz w:val="22"/>
          <w:szCs w:val="22"/>
        </w:rPr>
      </w:pPr>
    </w:p>
    <w:p w14:paraId="34F5A0BF" w14:textId="77777777" w:rsidR="00DB1FCD" w:rsidRPr="00515AFA" w:rsidRDefault="00DB1FCD" w:rsidP="00DB1FCD">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E2493AE" w14:textId="77777777" w:rsidR="00DB1FCD" w:rsidRPr="00515AFA" w:rsidRDefault="00DB1FCD" w:rsidP="00DB1FCD">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6C42614F" w14:textId="77777777" w:rsidR="00DB1FCD" w:rsidRPr="00515AFA" w:rsidRDefault="00DB1FCD" w:rsidP="00DB1FC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499C1181" w14:textId="77777777" w:rsidR="00DB1FCD" w:rsidRPr="00515AFA" w:rsidRDefault="00DB1FCD" w:rsidP="00DB1FC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03585ACF" w14:textId="77777777" w:rsidR="00DB1FCD" w:rsidRPr="00515AFA" w:rsidRDefault="00DB1FCD" w:rsidP="00DB1FCD">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FA05B9D" w14:textId="77777777" w:rsidR="00DB1FCD" w:rsidRPr="00515AFA" w:rsidRDefault="00DB1FCD" w:rsidP="00DB1FCD">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E77A83" w14:textId="77777777" w:rsidR="00DB1FCD" w:rsidRPr="00515AFA" w:rsidRDefault="00DB1FCD" w:rsidP="00DB1FCD">
      <w:pPr>
        <w:rPr>
          <w:color w:val="00000A"/>
          <w:sz w:val="22"/>
          <w:szCs w:val="22"/>
          <w:lang w:val="pl-PL"/>
        </w:rPr>
      </w:pPr>
    </w:p>
    <w:p w14:paraId="4C53E3C2" w14:textId="77777777" w:rsidR="00DB1FCD" w:rsidRPr="00515AFA" w:rsidRDefault="00DB1FCD" w:rsidP="00DB1FCD">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955602B"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B573187" w14:textId="77777777" w:rsidR="00DB1FCD" w:rsidRPr="00515AFA" w:rsidRDefault="00DB1FCD" w:rsidP="00DB1FC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B13F511" w14:textId="77777777" w:rsidR="00DB1FCD" w:rsidRPr="00515AFA" w:rsidRDefault="00DB1FCD" w:rsidP="00DB1FCD">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7AD4BBE" w14:textId="77777777" w:rsidR="00DB1FCD" w:rsidRPr="00515AFA" w:rsidRDefault="00DB1FCD" w:rsidP="00DB1FC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E3F8532" w14:textId="77777777" w:rsidR="00DB1FCD" w:rsidRPr="00515AFA" w:rsidRDefault="00DB1FCD" w:rsidP="00DB1FC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5E5D2D1" w14:textId="77777777" w:rsidR="00DB1FCD" w:rsidRPr="00515AFA" w:rsidRDefault="00DB1FCD" w:rsidP="00DB1FCD">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2CD554F3"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F28AA86"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6228BA8"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6546F9F"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04AD418" w14:textId="77777777" w:rsidR="00DB1FCD" w:rsidRPr="00515AFA" w:rsidRDefault="00DB1FCD" w:rsidP="00DB1FCD">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11B77271" w14:textId="77777777" w:rsidR="00DB1FCD" w:rsidRPr="00515AFA" w:rsidRDefault="00DB1FCD" w:rsidP="00DB1FCD">
      <w:pPr>
        <w:ind w:left="720"/>
        <w:jc w:val="both"/>
        <w:rPr>
          <w:color w:val="00000A"/>
          <w:sz w:val="22"/>
          <w:szCs w:val="22"/>
          <w:lang w:val="pl-PL"/>
        </w:rPr>
      </w:pPr>
    </w:p>
    <w:p w14:paraId="45AE04BC" w14:textId="77777777" w:rsidR="00DB1FCD" w:rsidRPr="00515AFA" w:rsidRDefault="00DB1FCD" w:rsidP="00DB1FCD">
      <w:pPr>
        <w:ind w:left="170"/>
        <w:jc w:val="both"/>
        <w:rPr>
          <w:color w:val="00000A"/>
          <w:sz w:val="22"/>
          <w:szCs w:val="22"/>
          <w:lang w:val="pl-PL"/>
        </w:rPr>
      </w:pPr>
    </w:p>
    <w:p w14:paraId="3FF8762A" w14:textId="77777777" w:rsidR="00DB1FCD" w:rsidRDefault="00DB1FCD" w:rsidP="00DB1FCD">
      <w:pPr>
        <w:pStyle w:val="Tekstpodstawowy"/>
        <w:spacing w:line="240" w:lineRule="auto"/>
        <w:ind w:left="360" w:right="-47"/>
        <w:jc w:val="center"/>
        <w:rPr>
          <w:rFonts w:ascii="Times New Roman" w:hAnsi="Times New Roman"/>
          <w:b/>
          <w:sz w:val="22"/>
          <w:szCs w:val="22"/>
        </w:rPr>
      </w:pPr>
    </w:p>
    <w:p w14:paraId="39DA093E" w14:textId="77777777" w:rsidR="00DB1FCD" w:rsidRDefault="00DB1FCD" w:rsidP="00DB1FCD">
      <w:pPr>
        <w:pStyle w:val="Tekstpodstawowy"/>
        <w:spacing w:line="240" w:lineRule="auto"/>
        <w:ind w:left="360" w:right="-47"/>
        <w:jc w:val="center"/>
        <w:rPr>
          <w:rFonts w:ascii="Times New Roman" w:hAnsi="Times New Roman"/>
          <w:b/>
          <w:sz w:val="22"/>
          <w:szCs w:val="22"/>
        </w:rPr>
      </w:pPr>
    </w:p>
    <w:p w14:paraId="7CA15D25" w14:textId="77777777" w:rsidR="00DB1FCD" w:rsidRDefault="00DB1FCD" w:rsidP="00DB1FCD">
      <w:pPr>
        <w:pStyle w:val="Tekstpodstawowy"/>
        <w:spacing w:line="240" w:lineRule="auto"/>
        <w:ind w:left="360" w:right="-47"/>
        <w:jc w:val="center"/>
        <w:rPr>
          <w:rFonts w:ascii="Times New Roman" w:hAnsi="Times New Roman"/>
          <w:b/>
          <w:sz w:val="22"/>
          <w:szCs w:val="22"/>
        </w:rPr>
      </w:pPr>
    </w:p>
    <w:p w14:paraId="557F5B89" w14:textId="77777777" w:rsidR="00DB1FCD" w:rsidRPr="00515AFA" w:rsidRDefault="00DB1FCD" w:rsidP="00DB1FCD">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11E783CB" w14:textId="77777777" w:rsidR="00DB1FCD" w:rsidRPr="00515AFA" w:rsidRDefault="00DB1FCD" w:rsidP="00DB1FCD">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9B7C13C" w14:textId="77777777" w:rsidR="00DB1FCD" w:rsidRPr="00515AFA" w:rsidRDefault="00DB1FCD" w:rsidP="00DB1FCD">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197D075F"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C9082A1"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EF04063"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61E3175D" w14:textId="77777777" w:rsidR="00DB1FCD" w:rsidRPr="00515AFA" w:rsidRDefault="00DB1FCD" w:rsidP="00DB1FCD">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60043F4C"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DFD31C2"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156AAF94" w14:textId="3B2B8166" w:rsidR="00DB1FCD" w:rsidRPr="00515AFA" w:rsidRDefault="00DB1FCD" w:rsidP="00DB1FCD">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sidR="0075173C">
        <w:rPr>
          <w:bCs/>
          <w:sz w:val="22"/>
          <w:szCs w:val="22"/>
          <w:lang w:val="pl-PL" w:eastAsia="en-US"/>
        </w:rPr>
        <w:t>3 dni</w:t>
      </w:r>
      <w:r w:rsidRPr="00681AF6">
        <w:rPr>
          <w:bCs/>
          <w:sz w:val="22"/>
          <w:szCs w:val="22"/>
          <w:lang w:val="pl-PL" w:eastAsia="en-US"/>
        </w:rPr>
        <w:t xml:space="preserve"> od momentu zgłoszenia, czas naprawy nie dłuższy niż </w:t>
      </w:r>
      <w:r w:rsidR="0075173C">
        <w:rPr>
          <w:bCs/>
          <w:sz w:val="22"/>
          <w:szCs w:val="22"/>
          <w:lang w:val="pl-PL" w:eastAsia="en-US"/>
        </w:rPr>
        <w:t>…………..</w:t>
      </w:r>
      <w:r w:rsidRPr="00681AF6">
        <w:rPr>
          <w:bCs/>
          <w:sz w:val="22"/>
          <w:szCs w:val="22"/>
          <w:lang w:val="pl-PL" w:eastAsia="en-US"/>
        </w:rPr>
        <w:t>dni od momentu zgłoszenia</w:t>
      </w:r>
      <w:r w:rsidRPr="00515AFA">
        <w:rPr>
          <w:bCs/>
          <w:sz w:val="22"/>
          <w:szCs w:val="22"/>
          <w:lang w:val="pl-PL" w:eastAsia="en-US"/>
        </w:rPr>
        <w:t>.</w:t>
      </w:r>
      <w:r>
        <w:rPr>
          <w:bCs/>
          <w:sz w:val="22"/>
          <w:szCs w:val="22"/>
          <w:lang w:val="pl-PL" w:eastAsia="en-US"/>
        </w:rPr>
        <w:t xml:space="preserve"> Za dni robocze uznaje się dni od poniedziałku do piątku z wyłączeniem dni ustawowo wolnych od pracy.</w:t>
      </w:r>
    </w:p>
    <w:p w14:paraId="38DE7AE9"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A1E14AF"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F0C67D2"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9F7D2DC" w14:textId="77777777" w:rsidR="00DB1FCD" w:rsidRPr="00515AFA" w:rsidRDefault="00DB1FCD" w:rsidP="00DB1FCD">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361073B" w14:textId="77777777" w:rsidR="00DB1FCD" w:rsidRPr="00515AFA" w:rsidRDefault="00DB1FCD" w:rsidP="00DB1FCD">
      <w:pPr>
        <w:ind w:left="567"/>
        <w:jc w:val="both"/>
        <w:rPr>
          <w:bCs/>
          <w:sz w:val="22"/>
          <w:szCs w:val="22"/>
          <w:lang w:val="pl-PL" w:eastAsia="en-US"/>
        </w:rPr>
      </w:pPr>
    </w:p>
    <w:p w14:paraId="4C5F3CF2"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CB1F9EF"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52CE46DA"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E80EAF1" w14:textId="77777777" w:rsidR="00DB1FCD" w:rsidRPr="00515AFA" w:rsidRDefault="00DB1FCD" w:rsidP="00DB1FCD">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2C1FFE9" w14:textId="77777777" w:rsidR="00DB1FCD" w:rsidRPr="00515AFA" w:rsidRDefault="00DB1FCD" w:rsidP="00DB1FCD">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r>
      <w:r w:rsidRPr="00515AFA">
        <w:rPr>
          <w:bCs/>
          <w:sz w:val="22"/>
          <w:szCs w:val="22"/>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78357C0" w14:textId="77777777" w:rsidR="00DB1FCD" w:rsidRPr="00515AFA" w:rsidRDefault="00DB1FCD" w:rsidP="00DB1FCD">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4CA2CE0" w14:textId="77777777" w:rsidR="00DB1FCD" w:rsidRPr="00515AFA" w:rsidRDefault="00DB1FCD" w:rsidP="00DB1FCD">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B287C33" w14:textId="77777777" w:rsidR="00DB1FCD" w:rsidRPr="00515AFA" w:rsidRDefault="00DB1FCD" w:rsidP="00DB1FCD">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B315685" w14:textId="77777777" w:rsidR="00DB1FCD" w:rsidRPr="00515AFA" w:rsidRDefault="00DB1FCD" w:rsidP="00DB1FCD">
      <w:pPr>
        <w:pStyle w:val="Tekstpodstawowy"/>
        <w:spacing w:line="240" w:lineRule="auto"/>
        <w:ind w:right="-47"/>
        <w:rPr>
          <w:rFonts w:ascii="Times New Roman" w:hAnsi="Times New Roman"/>
          <w:b/>
          <w:sz w:val="22"/>
          <w:szCs w:val="22"/>
        </w:rPr>
      </w:pPr>
    </w:p>
    <w:p w14:paraId="1ED0E351"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EAD5A57"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B6F931F" w14:textId="77777777" w:rsidR="00DB1FCD" w:rsidRPr="00515AFA" w:rsidRDefault="00DB1FCD" w:rsidP="00DB1FCD">
      <w:pPr>
        <w:pStyle w:val="Tekstpodstawowy"/>
        <w:spacing w:line="240" w:lineRule="auto"/>
        <w:ind w:right="-47"/>
        <w:jc w:val="both"/>
        <w:rPr>
          <w:rFonts w:ascii="Times New Roman" w:hAnsi="Times New Roman"/>
          <w:sz w:val="22"/>
          <w:szCs w:val="22"/>
        </w:rPr>
      </w:pPr>
    </w:p>
    <w:p w14:paraId="326BEC19" w14:textId="77777777" w:rsidR="00DB1FCD" w:rsidRPr="00515AFA" w:rsidRDefault="00DB1FCD" w:rsidP="00DB1FCD">
      <w:pPr>
        <w:spacing w:line="240" w:lineRule="atLeast"/>
        <w:ind w:right="-47"/>
        <w:jc w:val="center"/>
        <w:rPr>
          <w:b/>
          <w:sz w:val="22"/>
          <w:szCs w:val="22"/>
        </w:rPr>
      </w:pPr>
      <w:r w:rsidRPr="00515AFA">
        <w:rPr>
          <w:b/>
          <w:sz w:val="22"/>
          <w:szCs w:val="22"/>
        </w:rPr>
        <w:t>§ 10</w:t>
      </w:r>
    </w:p>
    <w:p w14:paraId="714D3AD8" w14:textId="77777777" w:rsidR="00DB1FCD" w:rsidRPr="00515AFA" w:rsidRDefault="00DB1FCD" w:rsidP="00DB1FCD">
      <w:pPr>
        <w:spacing w:line="240" w:lineRule="atLeast"/>
        <w:ind w:right="-47"/>
        <w:rPr>
          <w:sz w:val="22"/>
          <w:szCs w:val="22"/>
          <w:lang w:val="pl-PL"/>
        </w:rPr>
      </w:pPr>
    </w:p>
    <w:p w14:paraId="3AD7606A" w14:textId="77777777" w:rsidR="00DB1FCD" w:rsidRPr="00515AFA" w:rsidRDefault="00DB1FCD" w:rsidP="00DB1FCD">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739A845E" w14:textId="77777777" w:rsidR="00DB1FCD" w:rsidRPr="00515AFA" w:rsidRDefault="00DB1FCD" w:rsidP="00DB1FCD">
      <w:pPr>
        <w:tabs>
          <w:tab w:val="left" w:pos="367"/>
        </w:tabs>
        <w:spacing w:line="276" w:lineRule="auto"/>
        <w:ind w:left="360" w:right="60"/>
        <w:contextualSpacing/>
        <w:jc w:val="both"/>
        <w:rPr>
          <w:rFonts w:eastAsia="Calibri"/>
          <w:sz w:val="22"/>
          <w:szCs w:val="22"/>
          <w:lang w:val="pl-PL" w:eastAsia="en-US"/>
        </w:rPr>
      </w:pPr>
    </w:p>
    <w:p w14:paraId="09D4FD64" w14:textId="77777777" w:rsidR="00DB1FCD" w:rsidRPr="00515AFA" w:rsidRDefault="00DB1FCD" w:rsidP="00DB1FC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4B09A6E4" w14:textId="77777777" w:rsidR="00DB1FCD" w:rsidRPr="00515AFA" w:rsidRDefault="00DB1FCD" w:rsidP="00DB1FCD">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C545032" w14:textId="77777777" w:rsidR="00DB1FCD" w:rsidRPr="00515AFA" w:rsidRDefault="00DB1FCD" w:rsidP="00DB1FCD">
      <w:pPr>
        <w:tabs>
          <w:tab w:val="left" w:pos="387"/>
        </w:tabs>
        <w:spacing w:line="276" w:lineRule="auto"/>
        <w:ind w:left="720" w:right="60"/>
        <w:contextualSpacing/>
        <w:jc w:val="both"/>
        <w:rPr>
          <w:rFonts w:eastAsia="Calibri"/>
          <w:sz w:val="22"/>
          <w:szCs w:val="22"/>
          <w:lang w:val="pl-PL" w:eastAsia="en-US"/>
        </w:rPr>
      </w:pPr>
    </w:p>
    <w:p w14:paraId="5995600F" w14:textId="77777777" w:rsidR="00DB1FCD" w:rsidRPr="00515AFA" w:rsidRDefault="00DB1FCD" w:rsidP="00DB1FCD">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2930DBE" w14:textId="77777777" w:rsidR="00DB1FCD" w:rsidRPr="00515AFA" w:rsidRDefault="00DB1FCD" w:rsidP="00DB1FC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831A3F" w14:textId="77777777" w:rsidR="00DB1FCD" w:rsidRPr="00515AFA" w:rsidRDefault="00DB1FCD" w:rsidP="00DB1FC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692D621" w14:textId="77777777" w:rsidR="00DB1FCD" w:rsidRPr="00515AFA" w:rsidRDefault="00DB1FCD" w:rsidP="00DB1FC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A2D718D" w14:textId="77777777" w:rsidR="00DB1FCD" w:rsidRPr="00515AFA" w:rsidRDefault="00DB1FCD" w:rsidP="00DB1FCD">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C6A0596" w14:textId="77777777" w:rsidR="00DB1FCD" w:rsidRPr="00515AFA" w:rsidRDefault="00DB1FCD" w:rsidP="00DB1FC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A6543C1" w14:textId="77777777" w:rsidR="00DB1FCD" w:rsidRPr="00515AFA" w:rsidRDefault="00DB1FCD" w:rsidP="00DB1FC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9E50B1E" w14:textId="77777777" w:rsidR="00DB1FCD" w:rsidRPr="00515AFA" w:rsidRDefault="00DB1FCD" w:rsidP="00DB1FCD">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2E86D18" w14:textId="77777777" w:rsidR="00DB1FCD" w:rsidRPr="00515AFA" w:rsidRDefault="00DB1FCD" w:rsidP="00DB1FCD">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DFA79" w14:textId="77777777" w:rsidR="00DB1FCD" w:rsidRPr="00515AFA" w:rsidRDefault="00DB1FCD" w:rsidP="00DB1FCD">
      <w:pPr>
        <w:pStyle w:val="Standard"/>
        <w:widowControl w:val="0"/>
        <w:spacing w:after="0"/>
        <w:jc w:val="both"/>
        <w:rPr>
          <w:rFonts w:ascii="Times New Roman" w:eastAsia="Lucida Sans Unicode" w:hAnsi="Times New Roman" w:cs="Times New Roman"/>
          <w:lang w:eastAsia="ar-SA"/>
        </w:rPr>
      </w:pPr>
    </w:p>
    <w:p w14:paraId="226EDC1C" w14:textId="77777777" w:rsidR="00DB1FCD" w:rsidRPr="00515AFA" w:rsidRDefault="00DB1FCD" w:rsidP="00DB1FCD">
      <w:pPr>
        <w:tabs>
          <w:tab w:val="left" w:pos="387"/>
        </w:tabs>
        <w:spacing w:line="276" w:lineRule="auto"/>
        <w:ind w:left="720" w:right="60"/>
        <w:contextualSpacing/>
        <w:jc w:val="both"/>
        <w:rPr>
          <w:rFonts w:eastAsia="Calibri"/>
          <w:sz w:val="22"/>
          <w:szCs w:val="22"/>
          <w:lang w:val="pl-PL" w:eastAsia="en-US"/>
        </w:rPr>
      </w:pPr>
    </w:p>
    <w:p w14:paraId="11FEE43C" w14:textId="77777777" w:rsidR="00DB1FCD" w:rsidRPr="00515AFA" w:rsidRDefault="00DB1FCD" w:rsidP="00DB1FCD">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7A867EE7" w14:textId="77777777" w:rsidR="00DB1FCD" w:rsidRPr="00515AFA" w:rsidRDefault="00DB1FCD" w:rsidP="00DB1FC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14BF4B19" w14:textId="77777777" w:rsidR="00DB1FCD" w:rsidRPr="00515AFA" w:rsidRDefault="00DB1FCD" w:rsidP="00DB1FC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9B0B635" w14:textId="77777777" w:rsidR="00DB1FCD" w:rsidRPr="00515AFA" w:rsidRDefault="00DB1FCD" w:rsidP="00DB1FCD">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5B4AC49A" w14:textId="77777777" w:rsidR="00DB1FCD" w:rsidRPr="00515AFA" w:rsidRDefault="00DB1FCD" w:rsidP="00DB1FCD">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5E652E5F" w14:textId="77777777" w:rsidR="00DB1FCD" w:rsidRPr="00515AFA" w:rsidRDefault="00DB1FCD" w:rsidP="00DB1FCD">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6AB0D7F6" w14:textId="77777777" w:rsidR="00DB1FCD" w:rsidRPr="00515AFA" w:rsidRDefault="00DB1FCD" w:rsidP="00DB1FCD">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D59F653" w14:textId="77777777" w:rsidR="00DB1FCD" w:rsidRPr="00515AFA" w:rsidRDefault="00DB1FCD" w:rsidP="00DB1FC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F4B8E98" w14:textId="77777777" w:rsidR="00DB1FCD" w:rsidRPr="00515AFA" w:rsidRDefault="00DB1FCD" w:rsidP="00DB1FCD">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30AA18CA" w14:textId="77777777" w:rsidR="00DB1FCD" w:rsidRPr="00515AFA" w:rsidRDefault="00DB1FCD" w:rsidP="00DB1FCD">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885C05F" w14:textId="77777777" w:rsidR="00DB1FCD" w:rsidRPr="00515AFA" w:rsidRDefault="00DB1FCD" w:rsidP="00DB1FC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31BED4" w14:textId="77777777" w:rsidR="00DB1FCD" w:rsidRPr="00515AFA" w:rsidRDefault="00DB1FCD" w:rsidP="00DB1FCD">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57274FA" w14:textId="77777777" w:rsidR="00DB1FCD" w:rsidRPr="00515AFA" w:rsidRDefault="00DB1FCD" w:rsidP="00DB1FCD">
      <w:pPr>
        <w:widowControl w:val="0"/>
        <w:suppressAutoHyphens/>
        <w:autoSpaceDN w:val="0"/>
        <w:ind w:left="360"/>
        <w:jc w:val="center"/>
        <w:textAlignment w:val="baseline"/>
        <w:rPr>
          <w:rFonts w:eastAsia="SimSun"/>
          <w:b/>
          <w:bCs/>
          <w:color w:val="000000"/>
          <w:kern w:val="2"/>
          <w:sz w:val="22"/>
          <w:szCs w:val="22"/>
          <w:lang w:val="pl-PL"/>
        </w:rPr>
      </w:pPr>
    </w:p>
    <w:p w14:paraId="32FE69DF" w14:textId="77777777" w:rsidR="00DB1FCD" w:rsidRPr="00515AFA" w:rsidRDefault="00DB1FCD" w:rsidP="00DB1FCD">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5305BB0" w14:textId="77777777" w:rsidR="00DB1FCD" w:rsidRPr="00515AFA" w:rsidRDefault="00DB1FCD" w:rsidP="00DB1FC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B3A5A50" w14:textId="77777777" w:rsidR="00DB1FCD" w:rsidRPr="00515AFA" w:rsidRDefault="00DB1FCD" w:rsidP="00DB1FC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8A76DB4" w14:textId="77777777" w:rsidR="00DB1FCD" w:rsidRPr="00515AFA" w:rsidRDefault="00DB1FCD" w:rsidP="00DB1FC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286689" w14:textId="77777777" w:rsidR="00DB1FCD" w:rsidRPr="00515AFA" w:rsidRDefault="00DB1FCD" w:rsidP="00DB1FCD">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F26EEF"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196A681" w14:textId="77777777" w:rsidR="00DB1FCD" w:rsidRPr="00515AFA" w:rsidRDefault="00DB1FCD" w:rsidP="00DB1FC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7EA16B" w14:textId="77777777" w:rsidR="00DB1FCD" w:rsidRPr="00515AFA" w:rsidRDefault="00DB1FCD" w:rsidP="00DB1FC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40357C6" w14:textId="77777777" w:rsidR="00DB1FCD" w:rsidRPr="00515AFA" w:rsidRDefault="00DB1FCD" w:rsidP="00DB1FC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0F4AE880" w14:textId="77777777" w:rsidR="00DB1FCD" w:rsidRPr="00515AFA" w:rsidRDefault="00DB1FCD" w:rsidP="00DB1FCD">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7C6385D" w14:textId="77777777" w:rsidR="00DB1FCD" w:rsidRPr="00515AFA" w:rsidRDefault="00DB1FCD" w:rsidP="00DB1FCD">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A6D14AA"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65BE7F2B"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5821846A"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8E1B0A6" w14:textId="77777777" w:rsidR="00DB1FCD" w:rsidRPr="00515AFA" w:rsidRDefault="00DB1FCD" w:rsidP="00DB1FCD">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2542977D" w14:textId="77777777" w:rsidR="00DB1FCD" w:rsidRPr="00515AFA" w:rsidRDefault="00DB1FCD" w:rsidP="00DB1FCD">
      <w:pPr>
        <w:jc w:val="center"/>
        <w:rPr>
          <w:b/>
          <w:sz w:val="22"/>
          <w:szCs w:val="22"/>
          <w:lang w:val="pl-PL"/>
        </w:rPr>
      </w:pPr>
    </w:p>
    <w:p w14:paraId="06BA5F52" w14:textId="77777777" w:rsidR="00DB1FCD" w:rsidRPr="00515AFA" w:rsidRDefault="00DB1FCD" w:rsidP="00DB1FCD">
      <w:pPr>
        <w:jc w:val="center"/>
        <w:rPr>
          <w:b/>
          <w:sz w:val="22"/>
          <w:szCs w:val="22"/>
          <w:lang w:val="pl-PL"/>
        </w:rPr>
      </w:pPr>
      <w:r w:rsidRPr="00515AFA">
        <w:rPr>
          <w:b/>
          <w:sz w:val="22"/>
          <w:szCs w:val="22"/>
          <w:lang w:val="pl-PL"/>
        </w:rPr>
        <w:t>§16</w:t>
      </w:r>
    </w:p>
    <w:p w14:paraId="36E77626"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68AC73D5"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3AE49F07"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FB5918D" w14:textId="77777777" w:rsidR="00DB1FCD" w:rsidRPr="00515AFA" w:rsidRDefault="00DB1FCD" w:rsidP="00DB1FCD">
      <w:pPr>
        <w:pStyle w:val="Tekstpodstawowy"/>
        <w:spacing w:line="240" w:lineRule="auto"/>
        <w:ind w:right="-47"/>
        <w:jc w:val="center"/>
        <w:rPr>
          <w:rFonts w:ascii="Times New Roman" w:hAnsi="Times New Roman"/>
          <w:b/>
          <w:sz w:val="22"/>
          <w:szCs w:val="22"/>
        </w:rPr>
      </w:pPr>
    </w:p>
    <w:p w14:paraId="0808300E" w14:textId="77777777" w:rsidR="0075173C" w:rsidRDefault="0075173C" w:rsidP="00DB1FCD">
      <w:pPr>
        <w:pStyle w:val="Tekstpodstawowy"/>
        <w:spacing w:line="240" w:lineRule="auto"/>
        <w:ind w:right="-47"/>
        <w:jc w:val="center"/>
        <w:rPr>
          <w:rFonts w:ascii="Times New Roman" w:hAnsi="Times New Roman"/>
          <w:b/>
          <w:sz w:val="22"/>
          <w:szCs w:val="22"/>
        </w:rPr>
      </w:pPr>
    </w:p>
    <w:p w14:paraId="4B5A957A" w14:textId="77777777" w:rsidR="0075173C" w:rsidRDefault="0075173C" w:rsidP="00DB1FCD">
      <w:pPr>
        <w:pStyle w:val="Tekstpodstawowy"/>
        <w:spacing w:line="240" w:lineRule="auto"/>
        <w:ind w:right="-47"/>
        <w:jc w:val="center"/>
        <w:rPr>
          <w:rFonts w:ascii="Times New Roman" w:hAnsi="Times New Roman"/>
          <w:b/>
          <w:sz w:val="22"/>
          <w:szCs w:val="22"/>
        </w:rPr>
      </w:pPr>
    </w:p>
    <w:p w14:paraId="239DCF67" w14:textId="3D283A8A"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§18</w:t>
      </w:r>
    </w:p>
    <w:p w14:paraId="782A5B96" w14:textId="77777777" w:rsidR="00DB1FCD" w:rsidRPr="00515AFA" w:rsidRDefault="00DB1FCD" w:rsidP="00DB1FCD">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0C087A0A" w14:textId="77777777" w:rsidR="00DB1FCD" w:rsidRPr="00515AFA" w:rsidRDefault="00DB1FCD" w:rsidP="00DB1FCD">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3C3E7E84" w14:textId="77777777" w:rsidR="00DB1FCD" w:rsidRPr="00515AFA" w:rsidRDefault="00DB1FCD" w:rsidP="00DB1FCD">
      <w:pPr>
        <w:pStyle w:val="Tekstpodstawowy"/>
        <w:spacing w:line="240" w:lineRule="auto"/>
        <w:ind w:right="-47"/>
        <w:jc w:val="both"/>
        <w:rPr>
          <w:rFonts w:ascii="Times New Roman" w:hAnsi="Times New Roman"/>
          <w:sz w:val="22"/>
          <w:szCs w:val="22"/>
        </w:rPr>
      </w:pPr>
    </w:p>
    <w:p w14:paraId="44886039" w14:textId="77777777" w:rsidR="00DB1FCD" w:rsidRPr="00515AFA" w:rsidRDefault="00DB1FCD" w:rsidP="00DB1FCD">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3EE0557B" w14:textId="77777777" w:rsidR="00DB1FCD" w:rsidRPr="00515AFA" w:rsidRDefault="00DB1FCD" w:rsidP="00DB1FCD">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3F3C234E" w14:textId="77777777" w:rsidR="00DB1FCD" w:rsidRPr="00515AFA" w:rsidRDefault="00DB1FCD" w:rsidP="00DB1FCD">
      <w:pPr>
        <w:pStyle w:val="Tekstpodstawowy2"/>
        <w:spacing w:line="240" w:lineRule="auto"/>
        <w:ind w:right="-47"/>
        <w:rPr>
          <w:sz w:val="22"/>
          <w:szCs w:val="22"/>
        </w:rPr>
      </w:pPr>
    </w:p>
    <w:p w14:paraId="01233617" w14:textId="77777777" w:rsidR="00DB1FCD" w:rsidRPr="00515AFA" w:rsidRDefault="00DB1FCD" w:rsidP="00DB1FCD">
      <w:pPr>
        <w:pStyle w:val="Tekstpodstawowy2"/>
        <w:spacing w:line="240" w:lineRule="auto"/>
        <w:ind w:right="-47"/>
        <w:rPr>
          <w:sz w:val="22"/>
          <w:szCs w:val="22"/>
        </w:rPr>
      </w:pPr>
    </w:p>
    <w:p w14:paraId="3EDEC029" w14:textId="77777777" w:rsidR="00DB1FCD" w:rsidRPr="00515AFA" w:rsidRDefault="00DB1FCD" w:rsidP="00DB1FCD">
      <w:pPr>
        <w:pStyle w:val="Tekstpodstawowy2"/>
        <w:spacing w:line="240" w:lineRule="auto"/>
        <w:ind w:right="-47"/>
        <w:rPr>
          <w:b/>
          <w:sz w:val="22"/>
          <w:szCs w:val="22"/>
        </w:rPr>
      </w:pPr>
      <w:r w:rsidRPr="00515AFA">
        <w:rPr>
          <w:b/>
          <w:sz w:val="22"/>
          <w:szCs w:val="22"/>
        </w:rPr>
        <w:t xml:space="preserve">         Za Sprzedawcę                                                                  Za Kupującego</w:t>
      </w:r>
    </w:p>
    <w:p w14:paraId="027EBA65" w14:textId="77777777" w:rsidR="00DB1FCD" w:rsidRPr="00515AFA" w:rsidRDefault="00DB1FCD" w:rsidP="00DB1FCD">
      <w:pPr>
        <w:rPr>
          <w:sz w:val="22"/>
          <w:szCs w:val="22"/>
          <w:lang w:val="pl-PL"/>
        </w:rPr>
      </w:pPr>
    </w:p>
    <w:p w14:paraId="52C156EF" w14:textId="77777777" w:rsidR="00DB1FCD" w:rsidRPr="00515AFA" w:rsidRDefault="00DB1FCD" w:rsidP="00DB1FCD">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E30E90A"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56909CA"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79A94619"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6DF3245E"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23C70A95"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25EDC747"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2E02BDC5"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3A36F347"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691FB3EC"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0046495E"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23794C74"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p>
    <w:p w14:paraId="7F76C58C"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A85780F"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D5B9604" w14:textId="77777777" w:rsidR="00DB1FCD" w:rsidRPr="00515AFA" w:rsidRDefault="00DB1FCD" w:rsidP="00DB1FCD">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7D96E4A0" w14:textId="77777777" w:rsidR="00DB1FCD" w:rsidRPr="00515AFA" w:rsidRDefault="00DB1FCD" w:rsidP="00DB1FCD">
      <w:pPr>
        <w:widowControl w:val="0"/>
        <w:autoSpaceDE w:val="0"/>
        <w:autoSpaceDN w:val="0"/>
        <w:jc w:val="right"/>
        <w:textAlignment w:val="baseline"/>
        <w:rPr>
          <w:sz w:val="22"/>
          <w:szCs w:val="22"/>
          <w:lang w:val="pl-PL"/>
        </w:rPr>
      </w:pPr>
    </w:p>
    <w:p w14:paraId="20CDD1C7" w14:textId="77777777" w:rsidR="00DB1FCD" w:rsidRDefault="00DB1FCD" w:rsidP="00DB1FCD">
      <w:pPr>
        <w:widowControl w:val="0"/>
        <w:autoSpaceDE w:val="0"/>
        <w:autoSpaceDN w:val="0"/>
        <w:jc w:val="right"/>
        <w:textAlignment w:val="baseline"/>
        <w:rPr>
          <w:sz w:val="22"/>
          <w:szCs w:val="22"/>
          <w:lang w:val="pl-PL"/>
        </w:rPr>
      </w:pPr>
    </w:p>
    <w:p w14:paraId="12F57851" w14:textId="77777777" w:rsidR="00DB1FCD" w:rsidRDefault="00DB1FCD" w:rsidP="00DB1FCD">
      <w:pPr>
        <w:widowControl w:val="0"/>
        <w:autoSpaceDE w:val="0"/>
        <w:autoSpaceDN w:val="0"/>
        <w:jc w:val="right"/>
        <w:textAlignment w:val="baseline"/>
        <w:rPr>
          <w:sz w:val="22"/>
          <w:szCs w:val="22"/>
          <w:lang w:val="pl-PL"/>
        </w:rPr>
      </w:pPr>
    </w:p>
    <w:p w14:paraId="6E1577AA" w14:textId="77777777" w:rsidR="00DB1FCD" w:rsidRDefault="00DB1FCD" w:rsidP="00DB1FCD">
      <w:pPr>
        <w:widowControl w:val="0"/>
        <w:autoSpaceDE w:val="0"/>
        <w:autoSpaceDN w:val="0"/>
        <w:jc w:val="right"/>
        <w:textAlignment w:val="baseline"/>
        <w:rPr>
          <w:sz w:val="22"/>
          <w:szCs w:val="22"/>
          <w:lang w:val="pl-PL"/>
        </w:rPr>
      </w:pPr>
    </w:p>
    <w:p w14:paraId="489CB675" w14:textId="77777777" w:rsidR="00DB1FCD" w:rsidRPr="00515AFA" w:rsidRDefault="00DB1FCD" w:rsidP="00DB1FCD">
      <w:pPr>
        <w:widowControl w:val="0"/>
        <w:autoSpaceDE w:val="0"/>
        <w:autoSpaceDN w:val="0"/>
        <w:jc w:val="right"/>
        <w:textAlignment w:val="baseline"/>
        <w:rPr>
          <w:sz w:val="22"/>
          <w:szCs w:val="22"/>
          <w:lang w:val="pl-PL"/>
        </w:rPr>
      </w:pPr>
      <w:r w:rsidRPr="00515AFA">
        <w:rPr>
          <w:sz w:val="22"/>
          <w:szCs w:val="22"/>
          <w:lang w:val="pl-PL"/>
        </w:rPr>
        <w:t>Załącznik nr 2 do umowy</w:t>
      </w:r>
    </w:p>
    <w:p w14:paraId="3F109087" w14:textId="77777777" w:rsidR="00DB1FCD" w:rsidRPr="00515AFA" w:rsidRDefault="00DB1FCD" w:rsidP="00DB1FCD">
      <w:pPr>
        <w:widowControl w:val="0"/>
        <w:autoSpaceDE w:val="0"/>
        <w:autoSpaceDN w:val="0"/>
        <w:jc w:val="both"/>
        <w:textAlignment w:val="baseline"/>
        <w:rPr>
          <w:sz w:val="22"/>
          <w:szCs w:val="22"/>
          <w:lang w:val="pl-PL"/>
        </w:rPr>
      </w:pPr>
    </w:p>
    <w:p w14:paraId="798565B4" w14:textId="77777777" w:rsidR="00DB1FCD" w:rsidRPr="00515AFA" w:rsidRDefault="00DB1FCD" w:rsidP="00DB1FCD">
      <w:pPr>
        <w:widowControl w:val="0"/>
        <w:autoSpaceDE w:val="0"/>
        <w:autoSpaceDN w:val="0"/>
        <w:jc w:val="both"/>
        <w:textAlignment w:val="baseline"/>
        <w:rPr>
          <w:sz w:val="22"/>
          <w:szCs w:val="22"/>
          <w:lang w:val="pl-PL"/>
        </w:rPr>
      </w:pPr>
    </w:p>
    <w:p w14:paraId="0D9BA25B" w14:textId="77777777" w:rsidR="00DB1FCD" w:rsidRPr="00515AFA" w:rsidRDefault="00DB1FCD" w:rsidP="00DB1FCD">
      <w:pPr>
        <w:widowControl w:val="0"/>
        <w:autoSpaceDE w:val="0"/>
        <w:autoSpaceDN w:val="0"/>
        <w:jc w:val="both"/>
        <w:textAlignment w:val="baseline"/>
        <w:rPr>
          <w:sz w:val="22"/>
          <w:szCs w:val="22"/>
          <w:lang w:val="pl-PL"/>
        </w:rPr>
      </w:pPr>
      <w:r w:rsidRPr="00515AFA">
        <w:rPr>
          <w:sz w:val="22"/>
          <w:szCs w:val="22"/>
          <w:lang w:val="pl-PL"/>
        </w:rPr>
        <w:t>.....................................… </w:t>
      </w:r>
    </w:p>
    <w:p w14:paraId="26B02931" w14:textId="77777777" w:rsidR="00DB1FCD" w:rsidRPr="00515AFA" w:rsidRDefault="00DB1FCD" w:rsidP="00DB1FCD">
      <w:pPr>
        <w:widowControl w:val="0"/>
        <w:autoSpaceDE w:val="0"/>
        <w:autoSpaceDN w:val="0"/>
        <w:ind w:firstLine="555"/>
        <w:textAlignment w:val="baseline"/>
        <w:rPr>
          <w:sz w:val="22"/>
          <w:szCs w:val="22"/>
          <w:lang w:val="pl-PL"/>
        </w:rPr>
      </w:pPr>
      <w:r w:rsidRPr="00515AFA">
        <w:rPr>
          <w:sz w:val="22"/>
          <w:szCs w:val="22"/>
          <w:lang w:val="pl-PL"/>
        </w:rPr>
        <w:t>Nazwa Wykonawcy</w:t>
      </w:r>
    </w:p>
    <w:p w14:paraId="4F29161D" w14:textId="77777777" w:rsidR="00DB1FCD" w:rsidRPr="00515AFA" w:rsidRDefault="00DB1FCD" w:rsidP="00DB1FCD">
      <w:pPr>
        <w:widowControl w:val="0"/>
        <w:autoSpaceDE w:val="0"/>
        <w:autoSpaceDN w:val="0"/>
        <w:textAlignment w:val="baseline"/>
        <w:rPr>
          <w:sz w:val="22"/>
          <w:szCs w:val="22"/>
          <w:lang w:val="pl-PL"/>
        </w:rPr>
      </w:pPr>
    </w:p>
    <w:p w14:paraId="76424427" w14:textId="77777777" w:rsidR="00DB1FCD" w:rsidRPr="00515AFA" w:rsidRDefault="00DB1FCD" w:rsidP="00DB1FCD">
      <w:pPr>
        <w:widowControl w:val="0"/>
        <w:autoSpaceDE w:val="0"/>
        <w:autoSpaceDN w:val="0"/>
        <w:jc w:val="both"/>
        <w:textAlignment w:val="baseline"/>
        <w:rPr>
          <w:sz w:val="22"/>
          <w:szCs w:val="22"/>
          <w:lang w:val="pl-PL"/>
        </w:rPr>
      </w:pPr>
      <w:r w:rsidRPr="00515AFA">
        <w:rPr>
          <w:sz w:val="22"/>
          <w:szCs w:val="22"/>
          <w:lang w:val="pl-PL"/>
        </w:rPr>
        <w:t>.....................................…</w:t>
      </w:r>
    </w:p>
    <w:p w14:paraId="673D8267" w14:textId="77777777" w:rsidR="00DB1FCD" w:rsidRPr="00515AFA" w:rsidRDefault="00DB1FCD" w:rsidP="00DB1FCD">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DC09B89" w14:textId="77777777" w:rsidR="00DB1FCD" w:rsidRPr="00515AFA" w:rsidRDefault="00DB1FCD" w:rsidP="00DB1FCD">
      <w:pPr>
        <w:widowControl w:val="0"/>
        <w:autoSpaceDE w:val="0"/>
        <w:autoSpaceDN w:val="0"/>
        <w:spacing w:before="90"/>
        <w:ind w:left="115" w:right="110"/>
        <w:jc w:val="both"/>
        <w:outlineLvl w:val="0"/>
        <w:rPr>
          <w:rFonts w:eastAsia="Verdana"/>
          <w:b/>
          <w:bCs/>
          <w:sz w:val="22"/>
          <w:szCs w:val="22"/>
          <w:lang w:val="pl-PL" w:eastAsia="en-US"/>
        </w:rPr>
      </w:pPr>
    </w:p>
    <w:p w14:paraId="211BA2C0" w14:textId="77777777" w:rsidR="00DB1FCD" w:rsidRPr="00515AFA" w:rsidRDefault="00DB1FCD" w:rsidP="00DB1FCD">
      <w:pPr>
        <w:widowControl w:val="0"/>
        <w:autoSpaceDE w:val="0"/>
        <w:autoSpaceDN w:val="0"/>
        <w:spacing w:before="90"/>
        <w:ind w:right="110"/>
        <w:jc w:val="both"/>
        <w:outlineLvl w:val="0"/>
        <w:rPr>
          <w:rFonts w:eastAsia="Verdana"/>
          <w:b/>
          <w:bCs/>
          <w:sz w:val="22"/>
          <w:szCs w:val="22"/>
          <w:lang w:val="pl-PL" w:eastAsia="en-US"/>
        </w:rPr>
      </w:pPr>
    </w:p>
    <w:p w14:paraId="3C3F5A45" w14:textId="77777777" w:rsidR="00DB1FCD" w:rsidRPr="00515AFA" w:rsidRDefault="00DB1FCD" w:rsidP="00DB1FCD">
      <w:pPr>
        <w:widowControl w:val="0"/>
        <w:autoSpaceDE w:val="0"/>
        <w:autoSpaceDN w:val="0"/>
        <w:jc w:val="center"/>
        <w:textAlignment w:val="baseline"/>
        <w:rPr>
          <w:b/>
          <w:bCs/>
          <w:sz w:val="22"/>
          <w:szCs w:val="22"/>
          <w:lang w:val="pl-PL"/>
        </w:rPr>
      </w:pPr>
    </w:p>
    <w:p w14:paraId="6576DD95" w14:textId="77777777" w:rsidR="00DB1FCD" w:rsidRPr="00515AFA" w:rsidRDefault="00DB1FCD" w:rsidP="00DB1FCD">
      <w:pPr>
        <w:widowControl w:val="0"/>
        <w:autoSpaceDE w:val="0"/>
        <w:autoSpaceDN w:val="0"/>
        <w:jc w:val="center"/>
        <w:textAlignment w:val="baseline"/>
        <w:rPr>
          <w:b/>
          <w:bCs/>
          <w:sz w:val="22"/>
          <w:szCs w:val="22"/>
          <w:lang w:val="pl-PL"/>
        </w:rPr>
      </w:pPr>
    </w:p>
    <w:p w14:paraId="1C1F9923" w14:textId="77777777" w:rsidR="00DB1FCD" w:rsidRPr="00515AFA" w:rsidRDefault="00DB1FCD" w:rsidP="00DB1FCD">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3429ECC" w14:textId="77777777" w:rsidR="00DB1FCD" w:rsidRPr="00515AFA" w:rsidRDefault="00DB1FCD" w:rsidP="00DB1FCD">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DD2ABBD" w14:textId="77777777" w:rsidR="00DB1FCD" w:rsidRPr="00515AFA" w:rsidRDefault="00DB1FCD" w:rsidP="00DB1FCD">
      <w:pPr>
        <w:widowControl w:val="0"/>
        <w:autoSpaceDE w:val="0"/>
        <w:autoSpaceDN w:val="0"/>
        <w:jc w:val="center"/>
        <w:textAlignment w:val="baseline"/>
        <w:rPr>
          <w:b/>
          <w:bCs/>
          <w:sz w:val="22"/>
          <w:szCs w:val="22"/>
          <w:lang w:val="pl-PL"/>
        </w:rPr>
      </w:pPr>
    </w:p>
    <w:p w14:paraId="06132AE9" w14:textId="77777777" w:rsidR="00DB1FCD" w:rsidRPr="00515AFA" w:rsidRDefault="00DB1FCD" w:rsidP="00DB1FCD">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2861EE6F" w14:textId="77777777" w:rsidR="00DB1FCD" w:rsidRPr="00515AFA" w:rsidRDefault="00DB1FCD" w:rsidP="00DB1FC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004DE3B" w14:textId="77777777" w:rsidR="00DB1FCD" w:rsidRPr="00515AFA" w:rsidRDefault="00DB1FCD" w:rsidP="00DB1FC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lastRenderedPageBreak/>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5CE6954" w14:textId="77777777" w:rsidR="00DB1FCD" w:rsidRPr="00515AFA" w:rsidRDefault="00DB1FCD" w:rsidP="00DB1FCD">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3AABAAEF" w14:textId="77777777" w:rsidR="00DB1FCD" w:rsidRPr="00515AFA" w:rsidRDefault="00DB1FCD" w:rsidP="00DB1FCD">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6C9707C" w14:textId="77777777" w:rsidR="00DB1FCD" w:rsidRPr="00515AFA" w:rsidRDefault="00DB1FCD" w:rsidP="00DB1FCD">
      <w:pPr>
        <w:spacing w:after="200" w:line="276" w:lineRule="auto"/>
        <w:ind w:left="780"/>
        <w:contextualSpacing/>
        <w:textAlignment w:val="baseline"/>
        <w:rPr>
          <w:sz w:val="22"/>
          <w:szCs w:val="22"/>
          <w:lang w:val="pl-PL"/>
        </w:rPr>
      </w:pPr>
    </w:p>
    <w:p w14:paraId="58ED20D5" w14:textId="77777777" w:rsidR="00DB1FCD" w:rsidRPr="00515AFA" w:rsidRDefault="00DB1FCD" w:rsidP="00DB1FCD">
      <w:pPr>
        <w:spacing w:line="276" w:lineRule="auto"/>
        <w:jc w:val="both"/>
        <w:rPr>
          <w:rFonts w:eastAsia="Calibri"/>
          <w:sz w:val="22"/>
          <w:szCs w:val="22"/>
          <w:lang w:val="pl-PL" w:eastAsia="en-US"/>
        </w:rPr>
      </w:pPr>
      <w:r w:rsidRPr="00515AFA">
        <w:rPr>
          <w:rFonts w:eastAsia="Calibri"/>
          <w:sz w:val="22"/>
          <w:szCs w:val="22"/>
          <w:lang w:val="pl-PL" w:eastAsia="en-US"/>
        </w:rPr>
        <w:lastRenderedPageBreak/>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C1178C7" w14:textId="77777777" w:rsidR="00DB1FCD" w:rsidRPr="00515AFA" w:rsidRDefault="00DB1FCD" w:rsidP="00DB1FCD">
      <w:pPr>
        <w:widowControl w:val="0"/>
        <w:autoSpaceDE w:val="0"/>
        <w:autoSpaceDN w:val="0"/>
        <w:spacing w:before="90"/>
        <w:ind w:right="110"/>
        <w:jc w:val="both"/>
        <w:outlineLvl w:val="0"/>
        <w:rPr>
          <w:rFonts w:eastAsia="Verdana"/>
          <w:b/>
          <w:bCs/>
          <w:sz w:val="22"/>
          <w:szCs w:val="22"/>
          <w:lang w:val="pl-PL" w:eastAsia="en-US"/>
        </w:rPr>
      </w:pPr>
    </w:p>
    <w:p w14:paraId="65532542" w14:textId="77777777" w:rsidR="00DB1FCD" w:rsidRPr="00515AFA" w:rsidRDefault="00DB1FCD" w:rsidP="00DB1FCD">
      <w:pPr>
        <w:widowControl w:val="0"/>
        <w:autoSpaceDE w:val="0"/>
        <w:autoSpaceDN w:val="0"/>
        <w:spacing w:before="90"/>
        <w:ind w:right="110"/>
        <w:jc w:val="both"/>
        <w:outlineLvl w:val="0"/>
        <w:rPr>
          <w:rFonts w:eastAsia="Verdana"/>
          <w:b/>
          <w:bCs/>
          <w:sz w:val="22"/>
          <w:szCs w:val="22"/>
          <w:lang w:val="pl-PL" w:eastAsia="en-US"/>
        </w:rPr>
      </w:pPr>
    </w:p>
    <w:p w14:paraId="41C9534E" w14:textId="77777777" w:rsidR="00DB1FCD" w:rsidRPr="00515AFA" w:rsidRDefault="00DB1FCD" w:rsidP="00DB1FCD">
      <w:pPr>
        <w:widowControl w:val="0"/>
        <w:autoSpaceDE w:val="0"/>
        <w:autoSpaceDN w:val="0"/>
        <w:spacing w:before="90"/>
        <w:ind w:right="110"/>
        <w:jc w:val="both"/>
        <w:outlineLvl w:val="0"/>
        <w:rPr>
          <w:rFonts w:eastAsia="Verdana"/>
          <w:b/>
          <w:bCs/>
          <w:sz w:val="22"/>
          <w:szCs w:val="22"/>
          <w:lang w:val="pl-PL" w:eastAsia="en-US"/>
        </w:rPr>
      </w:pPr>
    </w:p>
    <w:p w14:paraId="638DBA9D" w14:textId="77777777" w:rsidR="00DB1FCD" w:rsidRPr="00515AFA" w:rsidRDefault="00DB1FCD" w:rsidP="00DB1FCD">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B1FCD" w:rsidRPr="0075173C" w14:paraId="3E035307" w14:textId="77777777" w:rsidTr="00A80626">
        <w:tc>
          <w:tcPr>
            <w:tcW w:w="4105" w:type="dxa"/>
            <w:hideMark/>
          </w:tcPr>
          <w:p w14:paraId="4F3D0CB9" w14:textId="77777777" w:rsidR="00DB1FCD" w:rsidRPr="00515AFA" w:rsidRDefault="00DB1FCD" w:rsidP="00A8062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741E006D" w14:textId="77777777" w:rsidR="00DB1FCD" w:rsidRPr="00515AFA" w:rsidRDefault="00DB1FCD" w:rsidP="00A8062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0951015" w14:textId="77777777" w:rsidR="00DB1FCD" w:rsidRPr="00515AFA" w:rsidRDefault="00DB1FCD" w:rsidP="00DB1FCD">
      <w:pPr>
        <w:spacing w:line="360" w:lineRule="auto"/>
        <w:jc w:val="both"/>
        <w:rPr>
          <w:rFonts w:eastAsia="Calibri"/>
          <w:color w:val="222A35"/>
          <w:sz w:val="22"/>
          <w:szCs w:val="22"/>
          <w:lang w:val="pl-PL" w:eastAsia="x-none"/>
        </w:rPr>
      </w:pPr>
    </w:p>
    <w:p w14:paraId="1196B59F" w14:textId="77777777" w:rsidR="00DB1FCD" w:rsidRPr="00AF708B" w:rsidRDefault="00DB1FCD" w:rsidP="00DB1FCD">
      <w:pPr>
        <w:rPr>
          <w:lang w:val="pl-PL"/>
        </w:rPr>
      </w:pPr>
    </w:p>
    <w:p w14:paraId="63DA470B" w14:textId="77777777" w:rsidR="00496551" w:rsidRPr="00DB1FCD" w:rsidRDefault="00496551" w:rsidP="00DB1FCD">
      <w:pPr>
        <w:rPr>
          <w:lang w:val="pl-PL"/>
        </w:rPr>
      </w:pPr>
    </w:p>
    <w:sectPr w:rsidR="00496551" w:rsidRPr="00DB1FCD">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259BE" w14:textId="77777777" w:rsidR="00D41A4A" w:rsidRDefault="00D41A4A">
      <w:r>
        <w:separator/>
      </w:r>
    </w:p>
  </w:endnote>
  <w:endnote w:type="continuationSeparator" w:id="0">
    <w:p w14:paraId="037177BA" w14:textId="77777777" w:rsidR="00D41A4A" w:rsidRDefault="00D41A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0089C" w14:textId="77777777" w:rsidR="00386BD1" w:rsidRDefault="00386BD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FC6EF" w14:textId="77777777" w:rsidR="00DB1FCD" w:rsidRDefault="00DB1FCD">
    <w:pPr>
      <w:pStyle w:val="Stopka"/>
      <w:jc w:val="right"/>
    </w:pPr>
    <w:r>
      <w:fldChar w:fldCharType="begin"/>
    </w:r>
    <w:r>
      <w:instrText>PAGE   \* MERGEFORMAT</w:instrText>
    </w:r>
    <w:r>
      <w:fldChar w:fldCharType="separate"/>
    </w:r>
    <w:r>
      <w:rPr>
        <w:lang w:val="pl-PL"/>
      </w:rPr>
      <w:t>2</w:t>
    </w:r>
    <w:r>
      <w:fldChar w:fldCharType="end"/>
    </w:r>
  </w:p>
  <w:p w14:paraId="43E67B79" w14:textId="77777777" w:rsidR="00386BD1" w:rsidRDefault="00386BD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69B22" w14:textId="77777777" w:rsidR="00386BD1" w:rsidRDefault="00386BD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9F468" w14:textId="77777777" w:rsidR="00D41A4A" w:rsidRDefault="00D41A4A">
      <w:r>
        <w:separator/>
      </w:r>
    </w:p>
  </w:footnote>
  <w:footnote w:type="continuationSeparator" w:id="0">
    <w:p w14:paraId="4E4DF410" w14:textId="77777777" w:rsidR="00D41A4A" w:rsidRDefault="00D41A4A">
      <w:r>
        <w:continuationSeparator/>
      </w:r>
    </w:p>
  </w:footnote>
  <w:footnote w:id="1">
    <w:p w14:paraId="5DC24CE2" w14:textId="77777777" w:rsidR="00DB1FCD" w:rsidRDefault="00DB1FCD" w:rsidP="00DB1FC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20C55D1" w14:textId="77777777" w:rsidR="00DB1FCD" w:rsidRDefault="00DB1FCD" w:rsidP="00DB1FC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E44F2FE" w14:textId="77777777" w:rsidR="00DB1FCD" w:rsidRDefault="00DB1FCD" w:rsidP="00DB1FC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62AB95E" w14:textId="77777777" w:rsidR="00DB1FCD" w:rsidRDefault="00DB1FCD" w:rsidP="00DB1FC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0161361" w14:textId="77777777" w:rsidR="00DB1FCD" w:rsidRDefault="00DB1FCD" w:rsidP="00DB1FC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9F24DF8" w14:textId="77777777" w:rsidR="00DB1FCD" w:rsidRDefault="00DB1FCD" w:rsidP="00DB1FC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A62C36" w14:textId="77777777" w:rsidR="00DB1FCD" w:rsidRDefault="00DB1FCD" w:rsidP="00DB1FC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4FAFD0C" w14:textId="77777777" w:rsidR="00DB1FCD" w:rsidRDefault="00DB1FCD" w:rsidP="00DB1FC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BCA5847" w14:textId="77777777" w:rsidR="00DB1FCD" w:rsidRDefault="00DB1FCD" w:rsidP="00DB1FC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A96800" w14:textId="77777777" w:rsidR="00DB1FCD" w:rsidRDefault="00DB1FCD" w:rsidP="00DB1FC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A07710F" w14:textId="77777777" w:rsidR="00DB1FCD" w:rsidRDefault="00DB1FCD" w:rsidP="00DB1FC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A893AF7" w14:textId="77777777" w:rsidR="00DB1FCD" w:rsidRDefault="00DB1FCD" w:rsidP="00DB1FC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A812DD" w14:textId="77777777" w:rsidR="00DB1FCD" w:rsidRDefault="00DB1FCD" w:rsidP="00DB1FC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3E868CD" w14:textId="77777777" w:rsidR="00DB1FCD" w:rsidRDefault="00DB1FCD" w:rsidP="00DB1FC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6094303" w14:textId="77777777" w:rsidR="00DB1FCD" w:rsidRDefault="00DB1FCD" w:rsidP="00DB1FC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C5C88F4" w14:textId="77777777" w:rsidR="00DB1FCD" w:rsidRDefault="00DB1FCD" w:rsidP="00DB1FC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4FEE1B1" w14:textId="77777777" w:rsidR="00DB1FCD" w:rsidRDefault="00DB1FCD" w:rsidP="00DB1FC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25101B" w14:textId="77777777" w:rsidR="00DB1FCD" w:rsidRDefault="00DB1FCD" w:rsidP="00DB1FC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5E79640" w14:textId="77777777" w:rsidR="00DB1FCD" w:rsidRDefault="00DB1FCD" w:rsidP="00DB1FC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07C092A" w14:textId="77777777" w:rsidR="00DB1FCD" w:rsidRDefault="00DB1FCD" w:rsidP="00DB1FC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1786A06" w14:textId="77777777" w:rsidR="00DB1FCD" w:rsidRDefault="00DB1FCD" w:rsidP="00DB1FC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8832E3" w14:textId="77777777" w:rsidR="00DB1FCD" w:rsidRDefault="00DB1FCD" w:rsidP="00DB1FC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B14E59D" w14:textId="77777777" w:rsidR="00DB1FCD" w:rsidRDefault="00DB1FCD" w:rsidP="00DB1FC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BB985E3" w14:textId="77777777" w:rsidR="00DB1FCD" w:rsidRDefault="00DB1FCD" w:rsidP="00DB1FC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75224BE" w14:textId="77777777" w:rsidR="00DB1FCD" w:rsidRDefault="00DB1FCD" w:rsidP="00DB1FC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558473D" w14:textId="77777777" w:rsidR="00DB1FCD" w:rsidRDefault="00DB1FCD" w:rsidP="00DB1FC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6B1F488" w14:textId="77777777" w:rsidR="00DB1FCD" w:rsidRDefault="00DB1FCD" w:rsidP="00DB1FC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3FEEB8A" w14:textId="77777777" w:rsidR="00DB1FCD" w:rsidRDefault="00DB1FCD" w:rsidP="00DB1FC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59EB059" w14:textId="77777777" w:rsidR="00DB1FCD" w:rsidRDefault="00DB1FCD" w:rsidP="00DB1FC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E02E69" w14:textId="77777777" w:rsidR="00DB1FCD" w:rsidRDefault="00DB1FCD" w:rsidP="00DB1FCD">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CFFFC" w14:textId="77777777" w:rsidR="00386BD1" w:rsidRDefault="00386B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53144" w14:textId="77777777" w:rsidR="00386BD1" w:rsidRDefault="00386B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4DE39" w14:textId="77777777" w:rsidR="00386BD1" w:rsidRDefault="00386B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73337875">
    <w:abstractNumId w:val="19"/>
  </w:num>
  <w:num w:numId="2" w16cid:durableId="33477161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29587712">
    <w:abstractNumId w:val="29"/>
  </w:num>
  <w:num w:numId="4" w16cid:durableId="1405687032">
    <w:abstractNumId w:val="11"/>
  </w:num>
  <w:num w:numId="5" w16cid:durableId="328293423">
    <w:abstractNumId w:val="30"/>
  </w:num>
  <w:num w:numId="6" w16cid:durableId="1022902501">
    <w:abstractNumId w:val="32"/>
  </w:num>
  <w:num w:numId="7" w16cid:durableId="1625696599">
    <w:abstractNumId w:val="35"/>
  </w:num>
  <w:num w:numId="8" w16cid:durableId="875310149">
    <w:abstractNumId w:val="25"/>
  </w:num>
  <w:num w:numId="9" w16cid:durableId="375351890">
    <w:abstractNumId w:val="39"/>
  </w:num>
  <w:num w:numId="10" w16cid:durableId="332223357">
    <w:abstractNumId w:val="27"/>
  </w:num>
  <w:num w:numId="11" w16cid:durableId="542062216">
    <w:abstractNumId w:val="6"/>
  </w:num>
  <w:num w:numId="12" w16cid:durableId="912856851">
    <w:abstractNumId w:val="10"/>
  </w:num>
  <w:num w:numId="13" w16cid:durableId="1962377208">
    <w:abstractNumId w:val="14"/>
  </w:num>
  <w:num w:numId="14" w16cid:durableId="291254000">
    <w:abstractNumId w:val="40"/>
  </w:num>
  <w:num w:numId="15" w16cid:durableId="1733769010">
    <w:abstractNumId w:val="13"/>
  </w:num>
  <w:num w:numId="16" w16cid:durableId="1036853664">
    <w:abstractNumId w:val="9"/>
  </w:num>
  <w:num w:numId="17" w16cid:durableId="544607998">
    <w:abstractNumId w:val="37"/>
  </w:num>
  <w:num w:numId="18" w16cid:durableId="1806970446">
    <w:abstractNumId w:val="28"/>
  </w:num>
  <w:num w:numId="19" w16cid:durableId="355544742">
    <w:abstractNumId w:val="23"/>
  </w:num>
  <w:num w:numId="20" w16cid:durableId="1542940427">
    <w:abstractNumId w:val="26"/>
  </w:num>
  <w:num w:numId="21" w16cid:durableId="1465927148">
    <w:abstractNumId w:val="20"/>
  </w:num>
  <w:num w:numId="22" w16cid:durableId="710112475">
    <w:abstractNumId w:val="0"/>
  </w:num>
  <w:num w:numId="23" w16cid:durableId="946541476">
    <w:abstractNumId w:val="38"/>
  </w:num>
  <w:num w:numId="24" w16cid:durableId="638147207">
    <w:abstractNumId w:val="18"/>
  </w:num>
  <w:num w:numId="25" w16cid:durableId="758985474">
    <w:abstractNumId w:val="3"/>
  </w:num>
  <w:num w:numId="26" w16cid:durableId="542982166">
    <w:abstractNumId w:val="31"/>
  </w:num>
  <w:num w:numId="27" w16cid:durableId="12967887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0329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83268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37438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77156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68481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37001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11070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03963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51850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72234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029215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94788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148476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043600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354283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816939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828028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353977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739521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81867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158876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1A4A"/>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86BD1"/>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5173C"/>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A4A"/>
    <w:rsid w:val="00D432AD"/>
    <w:rsid w:val="00D46DCD"/>
    <w:rsid w:val="00D70657"/>
    <w:rsid w:val="00D90ED3"/>
    <w:rsid w:val="00D9696A"/>
    <w:rsid w:val="00D97E9A"/>
    <w:rsid w:val="00DB1FC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51585"/>
  <w15:chartTrackingRefBased/>
  <w15:docId w15:val="{34B780CF-A40F-478C-B9D2-862B3BCCB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1FCD"/>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B1FC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9705F-8271-4CA9-80FD-4DF609E7C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10</Pages>
  <Words>3410</Words>
  <Characters>22681</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2024-02-29T08:37:00Z</cp:lastPrinted>
  <dcterms:created xsi:type="dcterms:W3CDTF">2024-02-29T08:38:00Z</dcterms:created>
  <dcterms:modified xsi:type="dcterms:W3CDTF">2024-02-29T08:38:00Z</dcterms:modified>
</cp:coreProperties>
</file>