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7E8577" w14:textId="77777777" w:rsidR="00CE2671" w:rsidRPr="002A16E2" w:rsidRDefault="00CE2671" w:rsidP="00CE2671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sz w:val="22"/>
          <w:szCs w:val="22"/>
        </w:rPr>
        <w:t>Załącznik nr 1</w:t>
      </w:r>
    </w:p>
    <w:p w14:paraId="01D2E493" w14:textId="77777777" w:rsidR="00CE2671" w:rsidRPr="002A16E2" w:rsidRDefault="00CE2671" w:rsidP="00CE2671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129793AD" w14:textId="77777777" w:rsidR="00CE2671" w:rsidRPr="002A16E2" w:rsidRDefault="00CE2671" w:rsidP="00CE2671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5C091722" w14:textId="77777777" w:rsidR="00CE2671" w:rsidRPr="002A16E2" w:rsidRDefault="00CE2671" w:rsidP="00CE2671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63C9688A" w14:textId="77777777" w:rsidR="00CE2671" w:rsidRPr="002A16E2" w:rsidRDefault="00CE2671" w:rsidP="00CE267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40BC5345" w14:textId="77777777" w:rsidR="00CE2671" w:rsidRPr="00FA50AF" w:rsidRDefault="00CE2671" w:rsidP="00CE267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13D34F71" w14:textId="77777777" w:rsidR="00CE2671" w:rsidRPr="002A16E2" w:rsidRDefault="00CE2671" w:rsidP="00CE267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2C9B5F92" w14:textId="77777777" w:rsidR="00CE2671" w:rsidRPr="002A16E2" w:rsidRDefault="00CE2671" w:rsidP="00CE267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5FAE1C62" w14:textId="77777777" w:rsidR="00CE2671" w:rsidRPr="002A16E2" w:rsidRDefault="00CE2671" w:rsidP="00CE2671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3583CC38" w14:textId="77777777" w:rsidR="00CE2671" w:rsidRPr="002A16E2" w:rsidRDefault="00CE2671" w:rsidP="00CE2671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1C3E5A69" w14:textId="77777777" w:rsidR="00CE2671" w:rsidRPr="002A16E2" w:rsidRDefault="00CE2671" w:rsidP="00CE2671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1F1F2E5C" w14:textId="77777777" w:rsidR="00CE2671" w:rsidRPr="002A16E2" w:rsidRDefault="00CE2671" w:rsidP="00CE267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0A424C74" w14:textId="77777777" w:rsidR="00CE2671" w:rsidRPr="002A16E2" w:rsidRDefault="00CE2671" w:rsidP="00CE267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2C7BA721" w14:textId="77777777" w:rsidR="00CE2671" w:rsidRPr="002A16E2" w:rsidRDefault="00CE2671" w:rsidP="00CE2671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1EC75E2E" w14:textId="77777777" w:rsidR="00CE2671" w:rsidRPr="002A16E2" w:rsidRDefault="00CE2671" w:rsidP="00CE2671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6174BF3C" w14:textId="77777777" w:rsidR="00CE2671" w:rsidRPr="002A16E2" w:rsidRDefault="00CE2671" w:rsidP="00CE2671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56D9474C" w14:textId="77777777" w:rsidR="00CE2671" w:rsidRPr="002A16E2" w:rsidRDefault="00CE2671" w:rsidP="00CE2671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68911B07" w14:textId="77777777" w:rsidR="00CE2671" w:rsidRPr="002A16E2" w:rsidRDefault="00CE2671" w:rsidP="00CE2671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21C6D561" w14:textId="77777777" w:rsidR="00CE2671" w:rsidRPr="002A16E2" w:rsidRDefault="00CE2671" w:rsidP="00CE2671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63F4AB0D" w14:textId="77777777" w:rsidR="00CE2671" w:rsidRPr="002A16E2" w:rsidRDefault="00CE2671" w:rsidP="00CE2671">
      <w:pPr>
        <w:ind w:firstLine="3969"/>
        <w:rPr>
          <w:b/>
          <w:sz w:val="22"/>
          <w:szCs w:val="22"/>
        </w:rPr>
      </w:pPr>
    </w:p>
    <w:p w14:paraId="3C52F022" w14:textId="735AF2C4" w:rsidR="00CE2671" w:rsidRPr="002A16E2" w:rsidRDefault="00CE2671" w:rsidP="00CE2671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Pr="009C7FAD">
        <w:rPr>
          <w:b/>
          <w:bCs/>
        </w:rPr>
        <w:t xml:space="preserve">Dostawa </w:t>
      </w:r>
      <w:r>
        <w:rPr>
          <w:b/>
          <w:bCs/>
        </w:rPr>
        <w:t xml:space="preserve">jednostki centralnej komputera </w:t>
      </w:r>
      <w:r w:rsidRPr="009C7FAD">
        <w:rPr>
          <w:b/>
          <w:bCs/>
        </w:rPr>
        <w:t xml:space="preserve">na potrzeby </w:t>
      </w:r>
      <w:r>
        <w:rPr>
          <w:b/>
          <w:bCs/>
        </w:rPr>
        <w:t>CDSI</w:t>
      </w:r>
      <w:r>
        <w:rPr>
          <w:b/>
          <w:sz w:val="22"/>
          <w:szCs w:val="22"/>
        </w:rPr>
        <w:t>, nr sprawy: DE</w:t>
      </w:r>
      <w:r w:rsidRPr="002A16E2">
        <w:rPr>
          <w:b/>
          <w:sz w:val="22"/>
          <w:szCs w:val="22"/>
        </w:rPr>
        <w:t>-</w:t>
      </w:r>
      <w:r>
        <w:rPr>
          <w:b/>
          <w:sz w:val="22"/>
          <w:szCs w:val="22"/>
        </w:rPr>
        <w:t>d</w:t>
      </w:r>
      <w:r w:rsidRPr="002A16E2">
        <w:rPr>
          <w:b/>
          <w:sz w:val="22"/>
          <w:szCs w:val="22"/>
        </w:rPr>
        <w:t>zp.272-</w:t>
      </w:r>
      <w:r>
        <w:rPr>
          <w:b/>
          <w:sz w:val="22"/>
          <w:szCs w:val="22"/>
        </w:rPr>
        <w:t>97/</w:t>
      </w:r>
      <w:r w:rsidRPr="002A16E2"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>4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CE2671" w:rsidRPr="002A16E2" w14:paraId="7D8A202B" w14:textId="77777777" w:rsidTr="00A80626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4D31D18" w14:textId="77777777" w:rsidR="00CE2671" w:rsidRPr="002A16E2" w:rsidRDefault="00CE2671" w:rsidP="00A80626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2100C44" w14:textId="77777777" w:rsidR="00CE2671" w:rsidRPr="008A2B7D" w:rsidRDefault="00CE2671" w:rsidP="00A80626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</w:p>
          <w:p w14:paraId="7CB371C7" w14:textId="77777777" w:rsidR="00CE2671" w:rsidRPr="008A2B7D" w:rsidRDefault="00CE2671" w:rsidP="00A8062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B20E0C6" w14:textId="77777777" w:rsidR="00CE2671" w:rsidRPr="008A2B7D" w:rsidRDefault="00CE2671" w:rsidP="00A80626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Nazwa producenta/model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75BBA9D" w14:textId="77777777" w:rsidR="00CE2671" w:rsidRPr="008A2B7D" w:rsidRDefault="00CE2671" w:rsidP="00A80626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6512D2BA" w14:textId="77777777" w:rsidR="00CE2671" w:rsidRPr="008A2B7D" w:rsidRDefault="00CE2671" w:rsidP="00A80626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E2B2488" w14:textId="77777777" w:rsidR="00CE2671" w:rsidRPr="008A2B7D" w:rsidRDefault="00CE2671" w:rsidP="00A80626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8252BA7" w14:textId="77777777" w:rsidR="00CE2671" w:rsidRPr="008A2B7D" w:rsidRDefault="00CE2671" w:rsidP="00A80626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450892FD" w14:textId="77777777" w:rsidR="00CE2671" w:rsidRPr="008A2B7D" w:rsidRDefault="00CE2671" w:rsidP="00A80626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4FBCE58" w14:textId="77777777" w:rsidR="00CE2671" w:rsidRPr="008A2B7D" w:rsidRDefault="00CE2671" w:rsidP="00A80626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7B280F62" w14:textId="77777777" w:rsidR="00CE2671" w:rsidRPr="008A2B7D" w:rsidRDefault="00CE2671" w:rsidP="00A806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4AE327E6" w14:textId="77777777" w:rsidR="00CE2671" w:rsidRPr="008A2B7D" w:rsidRDefault="00CE2671" w:rsidP="00A806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77E81CB" w14:textId="77777777" w:rsidR="00CE2671" w:rsidRPr="008A2B7D" w:rsidRDefault="00CE2671" w:rsidP="00A80626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1B45F70E" w14:textId="77777777" w:rsidR="00CE2671" w:rsidRPr="008A2B7D" w:rsidRDefault="00CE2671" w:rsidP="00A80626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6623914D" w14:textId="77777777" w:rsidR="00CE2671" w:rsidRPr="008A2B7D" w:rsidRDefault="00CE2671" w:rsidP="00A80626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CE2671" w:rsidRPr="002A16E2" w14:paraId="1B8674A0" w14:textId="77777777" w:rsidTr="00A80626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70112B9" w14:textId="77777777" w:rsidR="00CE2671" w:rsidRPr="002A16E2" w:rsidRDefault="00CE2671" w:rsidP="00A80626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F381BD9" w14:textId="77777777" w:rsidR="00CE2671" w:rsidRPr="002A16E2" w:rsidRDefault="00CE2671" w:rsidP="00A80626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6912919" w14:textId="77777777" w:rsidR="00CE2671" w:rsidRPr="002A16E2" w:rsidRDefault="00CE2671" w:rsidP="00A80626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9E2990B" w14:textId="77777777" w:rsidR="00CE2671" w:rsidRPr="002A16E2" w:rsidRDefault="00CE2671" w:rsidP="00A80626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5162997" w14:textId="77777777" w:rsidR="00CE2671" w:rsidRPr="002A16E2" w:rsidRDefault="00CE2671" w:rsidP="00A80626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E466398" w14:textId="77777777" w:rsidR="00CE2671" w:rsidRPr="002A16E2" w:rsidRDefault="00CE2671" w:rsidP="00A80626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D677A9C" w14:textId="77777777" w:rsidR="00CE2671" w:rsidRPr="002A16E2" w:rsidRDefault="00CE2671" w:rsidP="00A80626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5D79BF2" w14:textId="77777777" w:rsidR="00CE2671" w:rsidRPr="002A16E2" w:rsidRDefault="00CE2671" w:rsidP="00A80626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CE2671" w:rsidRPr="002A16E2" w14:paraId="1C1B4505" w14:textId="77777777" w:rsidTr="00A8062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034CC36" w14:textId="77777777" w:rsidR="00CE2671" w:rsidRPr="002A16E2" w:rsidRDefault="00CE2671" w:rsidP="00A8062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ADBED" w14:textId="622DE439" w:rsidR="00CE2671" w:rsidRDefault="00CE2671" w:rsidP="00A80626">
            <w:pPr>
              <w:suppressAutoHyphens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Jednostka centralna komputera</w:t>
            </w:r>
          </w:p>
          <w:p w14:paraId="6E2408A8" w14:textId="032047E9" w:rsidR="00CE2671" w:rsidRPr="00897BDE" w:rsidRDefault="00CE2671" w:rsidP="00A80626">
            <w:pPr>
              <w:suppressAutoHyphens/>
              <w:rPr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B93EB" w14:textId="77777777" w:rsidR="00EA7B4D" w:rsidRPr="00A47B30" w:rsidRDefault="00EA7B4D" w:rsidP="00EA7B4D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Płyta główna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14:paraId="7B1A48E6" w14:textId="4C167BA8" w:rsidR="00EA7B4D" w:rsidRDefault="00EA7B4D" w:rsidP="00EA7B4D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776D1501" w14:textId="749B0BA2" w:rsidR="00CE2671" w:rsidRDefault="00CE2671" w:rsidP="00A80626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- Procesor</w:t>
            </w:r>
            <w:r>
              <w:rPr>
                <w:b/>
                <w:sz w:val="16"/>
                <w:szCs w:val="16"/>
                <w:lang w:eastAsia="zh-CN"/>
              </w:rPr>
              <w:t xml:space="preserve"> </w:t>
            </w:r>
            <w:r w:rsidRPr="00A47B30">
              <w:rPr>
                <w:b/>
                <w:sz w:val="16"/>
                <w:szCs w:val="16"/>
                <w:lang w:eastAsia="zh-CN"/>
              </w:rPr>
              <w:t>: ………………-</w:t>
            </w:r>
          </w:p>
          <w:p w14:paraId="75D601E1" w14:textId="77777777" w:rsidR="00EA7B4D" w:rsidRPr="00A47B30" w:rsidRDefault="00EA7B4D" w:rsidP="00EA7B4D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Chłodzenie procesora:</w:t>
            </w:r>
          </w:p>
          <w:p w14:paraId="2E130BCD" w14:textId="77777777" w:rsidR="00EA7B4D" w:rsidRDefault="00EA7B4D" w:rsidP="00EA7B4D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</w:t>
            </w:r>
            <w:r>
              <w:rPr>
                <w:b/>
                <w:sz w:val="16"/>
                <w:szCs w:val="16"/>
                <w:lang w:eastAsia="zh-CN"/>
              </w:rPr>
              <w:t>…..</w:t>
            </w:r>
          </w:p>
          <w:p w14:paraId="2BB0DFC2" w14:textId="77777777" w:rsidR="00EA7B4D" w:rsidRDefault="00EA7B4D" w:rsidP="00EA7B4D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Pamięć RAM:</w:t>
            </w:r>
          </w:p>
          <w:p w14:paraId="3B84ECB2" w14:textId="77777777" w:rsidR="00EA7B4D" w:rsidRDefault="00EA7B4D" w:rsidP="00EA7B4D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76CD94A6" w14:textId="77777777" w:rsidR="00EA7B4D" w:rsidRDefault="00EA7B4D" w:rsidP="00EA7B4D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47CCAD33" w14:textId="366C5A73" w:rsidR="00EA7B4D" w:rsidRPr="00A47B30" w:rsidRDefault="00EA7B4D" w:rsidP="00EA7B4D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Dysk twardy SSD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14:paraId="121D51FA" w14:textId="77777777" w:rsidR="00EA7B4D" w:rsidRDefault="00EA7B4D" w:rsidP="00EA7B4D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</w:t>
            </w:r>
            <w:r>
              <w:rPr>
                <w:b/>
                <w:sz w:val="16"/>
                <w:szCs w:val="16"/>
                <w:lang w:eastAsia="zh-CN"/>
              </w:rPr>
              <w:t>…..</w:t>
            </w:r>
          </w:p>
          <w:p w14:paraId="09DE8C23" w14:textId="77777777" w:rsidR="00EA7B4D" w:rsidRDefault="00EA7B4D" w:rsidP="00EA7B4D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39B2C38D" w14:textId="0A32A58F" w:rsidR="00EA7B4D" w:rsidRPr="00A47B30" w:rsidRDefault="00EA7B4D" w:rsidP="00EA7B4D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Dysk twardy HDD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14:paraId="1A04D1D7" w14:textId="77777777" w:rsidR="00EA7B4D" w:rsidRDefault="00EA7B4D" w:rsidP="00EA7B4D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lastRenderedPageBreak/>
              <w:t>………………</w:t>
            </w:r>
            <w:r>
              <w:rPr>
                <w:b/>
                <w:sz w:val="16"/>
                <w:szCs w:val="16"/>
                <w:lang w:eastAsia="zh-CN"/>
              </w:rPr>
              <w:t>…..</w:t>
            </w:r>
          </w:p>
          <w:p w14:paraId="70A7AB76" w14:textId="77777777" w:rsidR="00CE2671" w:rsidRDefault="00CE2671" w:rsidP="00A80626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Karta graficzna:</w:t>
            </w:r>
          </w:p>
          <w:p w14:paraId="6B69CDEB" w14:textId="77777777" w:rsidR="00CE2671" w:rsidRDefault="00CE2671" w:rsidP="00A80626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………………….</w:t>
            </w:r>
          </w:p>
          <w:p w14:paraId="05AFC9DE" w14:textId="77777777" w:rsidR="00FC4ED4" w:rsidRDefault="00FC4ED4" w:rsidP="00FC4ED4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Zasilacz:</w:t>
            </w:r>
          </w:p>
          <w:p w14:paraId="43DFED2A" w14:textId="77777777" w:rsidR="00FC4ED4" w:rsidRDefault="00FC4ED4" w:rsidP="00FC4ED4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550D9A8B" w14:textId="77777777" w:rsidR="00CE2671" w:rsidRPr="00A47B30" w:rsidRDefault="00CE2671" w:rsidP="00A80626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05EEAF2D" w14:textId="77777777" w:rsidR="00CE2671" w:rsidRDefault="00CE2671" w:rsidP="00A80626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Obudowa:</w:t>
            </w:r>
          </w:p>
          <w:p w14:paraId="30C2FB4F" w14:textId="77777777" w:rsidR="00CE2671" w:rsidRDefault="00CE2671" w:rsidP="00A80626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4907D4E0" w14:textId="77777777" w:rsidR="00CE2671" w:rsidRDefault="00CE2671" w:rsidP="00A80626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50AE5E0C" w14:textId="009A41D9" w:rsidR="00CE2671" w:rsidRPr="00A47B30" w:rsidRDefault="00CE2671" w:rsidP="00A80626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ADEC8" w14:textId="5C83EB42" w:rsidR="00CE2671" w:rsidRPr="00A352F2" w:rsidRDefault="002A7C00" w:rsidP="00A8062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1</w:t>
            </w:r>
            <w:r w:rsidR="00CE2671" w:rsidRPr="00A352F2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17220" w14:textId="77777777" w:rsidR="00CE2671" w:rsidRPr="002A16E2" w:rsidRDefault="00CE2671" w:rsidP="00A80626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41CCC" w14:textId="77777777" w:rsidR="00CE2671" w:rsidRPr="002A16E2" w:rsidRDefault="00CE2671" w:rsidP="00A80626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771C2E2" w14:textId="77777777" w:rsidR="00CE2671" w:rsidRPr="002A16E2" w:rsidRDefault="00CE2671" w:rsidP="00A8062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24E2CD8" w14:textId="77777777" w:rsidR="00CE2671" w:rsidRPr="002A16E2" w:rsidRDefault="00CE2671" w:rsidP="00A80626">
            <w:pPr>
              <w:ind w:right="425"/>
              <w:rPr>
                <w:sz w:val="22"/>
                <w:szCs w:val="22"/>
              </w:rPr>
            </w:pPr>
          </w:p>
        </w:tc>
      </w:tr>
      <w:tr w:rsidR="00CE2671" w:rsidRPr="002A16E2" w14:paraId="5C91E544" w14:textId="77777777" w:rsidTr="00A80626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D338F88" w14:textId="77777777" w:rsidR="00CE2671" w:rsidRDefault="00CE2671" w:rsidP="00A80626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1E162F85" w14:textId="77777777" w:rsidR="00CE2671" w:rsidRDefault="00CE2671" w:rsidP="00A80626">
            <w:pPr>
              <w:ind w:right="425"/>
              <w:rPr>
                <w:sz w:val="22"/>
                <w:szCs w:val="22"/>
              </w:rPr>
            </w:pPr>
          </w:p>
          <w:p w14:paraId="5429D65C" w14:textId="77777777" w:rsidR="00CE2671" w:rsidRPr="002A16E2" w:rsidRDefault="00CE2671" w:rsidP="00A80626">
            <w:pPr>
              <w:ind w:right="425"/>
              <w:rPr>
                <w:sz w:val="22"/>
                <w:szCs w:val="22"/>
              </w:rPr>
            </w:pPr>
          </w:p>
          <w:p w14:paraId="6411677A" w14:textId="77777777" w:rsidR="00CE2671" w:rsidRDefault="00CE2671" w:rsidP="00A80626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0ABBAE48" w14:textId="77777777" w:rsidR="00CE2671" w:rsidRPr="002A16E2" w:rsidRDefault="00CE2671" w:rsidP="00A80626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9B667" w14:textId="77777777" w:rsidR="00CE2671" w:rsidRPr="002A16E2" w:rsidRDefault="00CE2671" w:rsidP="00A8062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E777ABD" w14:textId="77777777" w:rsidR="00CE2671" w:rsidRPr="002A16E2" w:rsidRDefault="00CE2671" w:rsidP="00A8062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8AC7F07" w14:textId="77777777" w:rsidR="00CE2671" w:rsidRPr="002A16E2" w:rsidRDefault="00CE2671" w:rsidP="00A80626">
            <w:pPr>
              <w:ind w:right="425"/>
              <w:rPr>
                <w:sz w:val="22"/>
                <w:szCs w:val="22"/>
              </w:rPr>
            </w:pPr>
          </w:p>
        </w:tc>
      </w:tr>
      <w:tr w:rsidR="00CE2671" w:rsidRPr="002A16E2" w14:paraId="1FF6B082" w14:textId="77777777" w:rsidTr="00A80626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415449B" w14:textId="77777777" w:rsidR="00CE2671" w:rsidRPr="002A16E2" w:rsidRDefault="00CE2671" w:rsidP="00A80626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1EF5E586" w14:textId="77777777" w:rsidR="00CE2671" w:rsidRPr="002A16E2" w:rsidRDefault="00CE2671" w:rsidP="00A80626">
            <w:pPr>
              <w:rPr>
                <w:sz w:val="22"/>
                <w:szCs w:val="22"/>
              </w:rPr>
            </w:pPr>
          </w:p>
          <w:p w14:paraId="5A72F8C8" w14:textId="77777777" w:rsidR="00CE2671" w:rsidRPr="002A16E2" w:rsidRDefault="00CE2671" w:rsidP="00A80626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07BEE5DA" w14:textId="77777777" w:rsidR="00CE2671" w:rsidRPr="002A16E2" w:rsidRDefault="00CE2671" w:rsidP="00A8062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4A3D4" w14:textId="77777777" w:rsidR="00CE2671" w:rsidRPr="002A16E2" w:rsidRDefault="00CE2671" w:rsidP="00A8062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88DC85F" w14:textId="77777777" w:rsidR="00CE2671" w:rsidRPr="002A16E2" w:rsidRDefault="00CE2671" w:rsidP="00A8062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4C9B83" w14:textId="77777777" w:rsidR="00CE2671" w:rsidRPr="002A16E2" w:rsidRDefault="00CE2671" w:rsidP="00A80626">
            <w:pPr>
              <w:ind w:right="425"/>
              <w:rPr>
                <w:sz w:val="22"/>
                <w:szCs w:val="22"/>
              </w:rPr>
            </w:pPr>
          </w:p>
        </w:tc>
      </w:tr>
    </w:tbl>
    <w:p w14:paraId="55DE1C61" w14:textId="4D2864E6" w:rsidR="00CE2671" w:rsidRPr="002A16E2" w:rsidRDefault="00CE2671" w:rsidP="00CE2671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BC14BB">
        <w:rPr>
          <w:b/>
          <w:bCs/>
          <w:i/>
          <w:iCs/>
          <w:sz w:val="22"/>
          <w:szCs w:val="22"/>
        </w:rPr>
        <w:t xml:space="preserve">na </w:t>
      </w:r>
      <w:r w:rsidR="00FC4ED4">
        <w:rPr>
          <w:b/>
          <w:bCs/>
          <w:i/>
          <w:iCs/>
          <w:sz w:val="22"/>
          <w:szCs w:val="22"/>
        </w:rPr>
        <w:t>jednostkę centralna komputera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e</w:t>
      </w:r>
      <w:r w:rsidRPr="002A16E2">
        <w:rPr>
          <w:i/>
          <w:iCs/>
          <w:sz w:val="22"/>
          <w:szCs w:val="22"/>
        </w:rPr>
        <w:t xml:space="preserve"> w zakres niniejsze</w:t>
      </w:r>
      <w:r>
        <w:rPr>
          <w:i/>
          <w:iCs/>
          <w:sz w:val="22"/>
          <w:szCs w:val="22"/>
        </w:rPr>
        <w:t>go</w:t>
      </w:r>
      <w:r w:rsidRPr="002A16E2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zamówienia</w:t>
      </w:r>
      <w:r w:rsidRPr="002A16E2">
        <w:rPr>
          <w:i/>
          <w:iCs/>
          <w:sz w:val="22"/>
          <w:szCs w:val="22"/>
        </w:rPr>
        <w:t xml:space="preserve">. Po przedstawieniu przez Zamawiającego zamówienia potwierdzonego przez organ nadzorujący Zamawiającego Wykonawca uwzględni w wystawionej fakturze 0% stawkę podatku VAT.  </w:t>
      </w:r>
    </w:p>
    <w:p w14:paraId="44F39512" w14:textId="77777777" w:rsidR="00CE2671" w:rsidRPr="002A16E2" w:rsidRDefault="00CE2671" w:rsidP="00CE2671">
      <w:pPr>
        <w:tabs>
          <w:tab w:val="right" w:pos="9000"/>
        </w:tabs>
        <w:rPr>
          <w:sz w:val="22"/>
          <w:szCs w:val="22"/>
        </w:rPr>
      </w:pPr>
    </w:p>
    <w:p w14:paraId="4FAAB997" w14:textId="77777777" w:rsidR="00CE2671" w:rsidRDefault="00CE2671" w:rsidP="00CE2671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2A16E2">
        <w:rPr>
          <w:b/>
          <w:sz w:val="22"/>
          <w:szCs w:val="22"/>
        </w:rPr>
        <w:t>Termin realizacji umowy: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>…………….</w:t>
      </w:r>
      <w:r w:rsidRPr="002A16E2">
        <w:rPr>
          <w:b/>
          <w:bCs/>
          <w:sz w:val="22"/>
          <w:szCs w:val="22"/>
        </w:rPr>
        <w:t xml:space="preserve">dni od daty otrzymania zamówienia potwierdzonego przez </w:t>
      </w:r>
      <w:proofErr w:type="spellStart"/>
      <w:r w:rsidRPr="002A16E2">
        <w:rPr>
          <w:b/>
          <w:bCs/>
          <w:sz w:val="22"/>
          <w:szCs w:val="22"/>
        </w:rPr>
        <w:t>M</w:t>
      </w:r>
      <w:r>
        <w:rPr>
          <w:b/>
          <w:bCs/>
          <w:sz w:val="22"/>
          <w:szCs w:val="22"/>
        </w:rPr>
        <w:t>Ei</w:t>
      </w:r>
      <w:r w:rsidRPr="002A16E2">
        <w:rPr>
          <w:b/>
          <w:bCs/>
          <w:sz w:val="22"/>
          <w:szCs w:val="22"/>
        </w:rPr>
        <w:t>N</w:t>
      </w:r>
      <w:proofErr w:type="spellEnd"/>
      <w:r>
        <w:rPr>
          <w:b/>
          <w:bCs/>
          <w:sz w:val="22"/>
          <w:szCs w:val="22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639EBED4" w14:textId="77777777" w:rsidR="00CE2671" w:rsidRPr="002A16E2" w:rsidRDefault="00CE2671" w:rsidP="00CE2671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5C0BB736" w14:textId="58DAC6DF" w:rsidR="00CE2671" w:rsidRDefault="00CE2671" w:rsidP="00CE2671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…………………..</w:t>
      </w:r>
      <w:r w:rsidRPr="009B4BB5">
        <w:rPr>
          <w:b/>
          <w:bCs/>
          <w:sz w:val="22"/>
          <w:szCs w:val="22"/>
        </w:rPr>
        <w:t xml:space="preserve"> miesięcy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4880778C" w14:textId="77777777" w:rsidR="00CE2671" w:rsidRDefault="00CE2671" w:rsidP="00CE2671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</w:p>
    <w:p w14:paraId="0FC1F00A" w14:textId="0389891E" w:rsidR="00CE2671" w:rsidRDefault="00CE2671" w:rsidP="00CE2671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Czas naprawy: ……………………. </w:t>
      </w:r>
      <w:r w:rsidR="00FC4ED4">
        <w:rPr>
          <w:b/>
          <w:sz w:val="22"/>
          <w:szCs w:val="22"/>
        </w:rPr>
        <w:t>d</w:t>
      </w:r>
      <w:r>
        <w:rPr>
          <w:b/>
          <w:sz w:val="22"/>
          <w:szCs w:val="22"/>
        </w:rPr>
        <w:t xml:space="preserve">ni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07BC4D8F" w14:textId="77777777" w:rsidR="00CE2671" w:rsidRPr="002A16E2" w:rsidRDefault="00CE2671" w:rsidP="00CE2671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5DF81FE5" w14:textId="77777777" w:rsidR="00CE2671" w:rsidRPr="00E63BA7" w:rsidRDefault="00CE2671" w:rsidP="00CE2671">
      <w:pPr>
        <w:tabs>
          <w:tab w:val="left" w:pos="426"/>
        </w:tabs>
        <w:spacing w:after="120"/>
        <w:jc w:val="both"/>
        <w:rPr>
          <w:b/>
          <w:bCs/>
          <w:color w:val="FF0000"/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2EC6FD5" w14:textId="77777777" w:rsidR="00CE2671" w:rsidRPr="002A16E2" w:rsidRDefault="00CE2671" w:rsidP="00CE2671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138AF77A" w14:textId="77777777" w:rsidR="00CE2671" w:rsidRPr="002A16E2" w:rsidRDefault="00CE2671" w:rsidP="00CE2671">
      <w:pPr>
        <w:rPr>
          <w:b/>
          <w:sz w:val="22"/>
          <w:szCs w:val="22"/>
          <w:u w:val="single"/>
        </w:rPr>
      </w:pPr>
      <w:r w:rsidRPr="002A16E2"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5544C688" w14:textId="77777777" w:rsidR="00CE2671" w:rsidRPr="002A16E2" w:rsidRDefault="00CE2671" w:rsidP="00CE267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2A16E2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2A16E2">
        <w:rPr>
          <w:color w:val="000000"/>
          <w:sz w:val="22"/>
          <w:szCs w:val="22"/>
          <w:lang w:eastAsia="ar-SA"/>
        </w:rPr>
        <w:t>.</w:t>
      </w:r>
    </w:p>
    <w:p w14:paraId="4A81269F" w14:textId="77777777" w:rsidR="00CE2671" w:rsidRDefault="00CE2671" w:rsidP="00CE267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7871F4E2" w14:textId="77777777" w:rsidR="002A7C00" w:rsidRDefault="00CE2671" w:rsidP="002A7C0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</w:rPr>
      </w:pPr>
      <w:r>
        <w:rPr>
          <w:b/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1D0E0139" w14:textId="58D825D5" w:rsidR="002A7C00" w:rsidRPr="002A7C00" w:rsidRDefault="002A7C00" w:rsidP="002A7C0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</w:rPr>
      </w:pPr>
      <w:r w:rsidRPr="002A7C00">
        <w:rPr>
          <w:b/>
          <w:bCs/>
          <w:sz w:val="22"/>
          <w:szCs w:val="22"/>
        </w:rPr>
        <w:t xml:space="preserve">Oświadczamy, że </w:t>
      </w:r>
      <w:r w:rsidRPr="002A7C00">
        <w:rPr>
          <w:sz w:val="22"/>
          <w:szCs w:val="22"/>
        </w:rPr>
        <w:t xml:space="preserve">usługa gwarancyjna świadczona będzie przez producenta lub autoryzowanego partnera serwisowego producenta tj. ………………………………….... </w:t>
      </w:r>
      <w:r>
        <w:rPr>
          <w:sz w:val="22"/>
          <w:szCs w:val="22"/>
        </w:rPr>
        <w:t>(</w:t>
      </w:r>
      <w:r w:rsidRPr="002A7C00">
        <w:rPr>
          <w:i/>
          <w:iCs/>
          <w:sz w:val="22"/>
          <w:szCs w:val="22"/>
        </w:rPr>
        <w:t>należy uzupełnić</w:t>
      </w:r>
      <w:r>
        <w:rPr>
          <w:sz w:val="22"/>
          <w:szCs w:val="22"/>
        </w:rPr>
        <w:t>)</w:t>
      </w:r>
    </w:p>
    <w:p w14:paraId="1E11F82B" w14:textId="2FC24148" w:rsidR="00CE2671" w:rsidRPr="002A16E2" w:rsidRDefault="00CE2671" w:rsidP="00CE267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2A16E2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2A16E2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 xml:space="preserve">. zm.) </w:t>
      </w:r>
      <w:r w:rsidRPr="002A16E2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2A16E2">
        <w:rPr>
          <w:b/>
          <w:color w:val="000000"/>
          <w:sz w:val="22"/>
          <w:szCs w:val="22"/>
          <w:lang w:eastAsia="ar-SA"/>
        </w:rPr>
        <w:t xml:space="preserve">na </w:t>
      </w:r>
      <w:r w:rsidR="00FC4ED4">
        <w:rPr>
          <w:b/>
          <w:color w:val="000000"/>
          <w:sz w:val="22"/>
          <w:szCs w:val="22"/>
          <w:lang w:eastAsia="ar-SA"/>
        </w:rPr>
        <w:t>jednostkę centralna komputera</w:t>
      </w:r>
      <w:r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sz w:val="22"/>
          <w:szCs w:val="22"/>
        </w:rPr>
        <w:t xml:space="preserve">w zakresie objętym zwolnieniem – zgodnie z art. 83 ust. 1 pkt 26 przywołanej ustawy. </w:t>
      </w:r>
    </w:p>
    <w:p w14:paraId="326A4ABC" w14:textId="2B5F5FE5" w:rsidR="00CE2671" w:rsidRPr="002A16E2" w:rsidRDefault="00CE2671" w:rsidP="00CE2671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="00FC4ED4">
        <w:rPr>
          <w:b/>
          <w:bCs/>
          <w:color w:val="000000"/>
          <w:sz w:val="22"/>
          <w:szCs w:val="22"/>
          <w:lang w:eastAsia="ar-SA"/>
        </w:rPr>
        <w:t>jednostki centralnej komputera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C428BA">
        <w:rPr>
          <w:bCs/>
          <w:i/>
          <w:iCs/>
          <w:color w:val="000000"/>
          <w:sz w:val="22"/>
          <w:szCs w:val="22"/>
          <w:lang w:eastAsia="ar-SA"/>
        </w:rPr>
        <w:t>zgodnie z u</w:t>
      </w:r>
      <w:r w:rsidRPr="00C428BA">
        <w:rPr>
          <w:bCs/>
          <w:i/>
          <w:iCs/>
          <w:sz w:val="22"/>
          <w:szCs w:val="22"/>
        </w:rPr>
        <w:t>stawą</w:t>
      </w:r>
      <w:r w:rsidRPr="002A16E2">
        <w:rPr>
          <w:i/>
          <w:iCs/>
          <w:sz w:val="22"/>
          <w:szCs w:val="22"/>
        </w:rPr>
        <w:t xml:space="preserve"> z dnia 11 marca 2004 r. o podatku od towarów i usług (Dz.U. z dnia 5 kwietnia 2004 r.) </w:t>
      </w:r>
      <w:r w:rsidRPr="002A16E2">
        <w:rPr>
          <w:sz w:val="22"/>
          <w:szCs w:val="22"/>
        </w:rPr>
        <w:t xml:space="preserve">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>. zm.)</w:t>
      </w:r>
    </w:p>
    <w:p w14:paraId="32C1E238" w14:textId="77777777" w:rsidR="00CE2671" w:rsidRPr="002A16E2" w:rsidRDefault="00CE2671" w:rsidP="00CE2671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310429A" w14:textId="77777777" w:rsidR="00CE2671" w:rsidRPr="002A16E2" w:rsidRDefault="00CE2671" w:rsidP="00CE2671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1D7F9FE" w14:textId="77777777" w:rsidR="00CE2671" w:rsidRPr="002A16E2" w:rsidRDefault="00CE2671" w:rsidP="00CE2671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59E5C44" w14:textId="77777777" w:rsidR="00CE2671" w:rsidRPr="002A16E2" w:rsidRDefault="00CE2671" w:rsidP="00CE2671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E2671" w:rsidRPr="002A16E2" w14:paraId="625B6068" w14:textId="77777777" w:rsidTr="00A8062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46721F" w14:textId="77777777" w:rsidR="00CE2671" w:rsidRPr="002A16E2" w:rsidRDefault="00CE2671" w:rsidP="00A8062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94EBCD" w14:textId="77777777" w:rsidR="00CE2671" w:rsidRPr="002A16E2" w:rsidRDefault="00CE2671" w:rsidP="00A8062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3026D776" w14:textId="77777777" w:rsidR="00CE2671" w:rsidRPr="002A16E2" w:rsidRDefault="00CE2671" w:rsidP="00A8062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24A85A" w14:textId="77777777" w:rsidR="00CE2671" w:rsidRPr="002A16E2" w:rsidRDefault="00CE2671" w:rsidP="00A8062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CE2671" w:rsidRPr="002A16E2" w14:paraId="434AA3D8" w14:textId="77777777" w:rsidTr="00A8062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8E5C35" w14:textId="77777777" w:rsidR="00CE2671" w:rsidRPr="002A16E2" w:rsidRDefault="00CE2671" w:rsidP="00A8062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7442B4" w14:textId="77777777" w:rsidR="00CE2671" w:rsidRPr="002A16E2" w:rsidRDefault="00CE2671" w:rsidP="00A8062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2FF158" w14:textId="77777777" w:rsidR="00CE2671" w:rsidRPr="002A16E2" w:rsidRDefault="00CE2671" w:rsidP="00A8062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217C7E5F" w14:textId="77777777" w:rsidR="00CE2671" w:rsidRPr="002A16E2" w:rsidRDefault="00CE2671" w:rsidP="00CE2671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4008C160" w14:textId="77777777" w:rsidR="00CE2671" w:rsidRPr="002A16E2" w:rsidRDefault="00CE2671" w:rsidP="00CE2671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2AEF68ED" w14:textId="77777777" w:rsidR="00CE2671" w:rsidRPr="002A16E2" w:rsidRDefault="00CE2671" w:rsidP="00CE2671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3D9918E6" w14:textId="77777777" w:rsidR="00CE2671" w:rsidRPr="002A16E2" w:rsidRDefault="00CE2671" w:rsidP="00CE2671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355D105D" w14:textId="77777777" w:rsidR="00CE2671" w:rsidRPr="002A16E2" w:rsidRDefault="00CE2671" w:rsidP="00CE2671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4E498D56" w14:textId="77777777" w:rsidR="00CE2671" w:rsidRPr="002A16E2" w:rsidRDefault="00CE2671" w:rsidP="00CE2671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6BFF601" w14:textId="77777777" w:rsidR="00CE2671" w:rsidRPr="002A16E2" w:rsidRDefault="00CE2671" w:rsidP="00CE2671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3D4D756E" w14:textId="77777777" w:rsidR="00CE2671" w:rsidRPr="002A16E2" w:rsidRDefault="00CE2671" w:rsidP="00CE267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5F9EDA8B" w14:textId="77777777" w:rsidR="00CE2671" w:rsidRPr="002A16E2" w:rsidRDefault="00CE2671" w:rsidP="00CE267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6C3301AD" w14:textId="77777777" w:rsidR="00CE2671" w:rsidRPr="00CB093E" w:rsidRDefault="00CE2671" w:rsidP="00CE2671">
      <w:pPr>
        <w:jc w:val="both"/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7BD43B5C" w14:textId="77777777" w:rsidR="00CE2671" w:rsidRPr="00A352F2" w:rsidRDefault="00CE2671" w:rsidP="00CE2671"/>
    <w:p w14:paraId="17F63FD2" w14:textId="77777777" w:rsidR="00CE2671" w:rsidRPr="00F80954" w:rsidRDefault="00CE2671" w:rsidP="00CE2671"/>
    <w:p w14:paraId="48554C70" w14:textId="77777777" w:rsidR="00FE545C" w:rsidRPr="00CE2671" w:rsidRDefault="00FE545C" w:rsidP="00CE2671"/>
    <w:sectPr w:rsidR="00FE545C" w:rsidRPr="00CE267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124334" w14:textId="77777777" w:rsidR="00FF364D" w:rsidRDefault="00FF364D">
      <w:r>
        <w:separator/>
      </w:r>
    </w:p>
  </w:endnote>
  <w:endnote w:type="continuationSeparator" w:id="0">
    <w:p w14:paraId="5C0D43C2" w14:textId="77777777" w:rsidR="00FF364D" w:rsidRDefault="00FF36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54650F" w14:textId="77777777" w:rsidR="00236F81" w:rsidRDefault="00236F8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4D97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D72696" w14:textId="77777777" w:rsidR="00236F81" w:rsidRDefault="00236F8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D5BA17" w14:textId="77777777" w:rsidR="00FF364D" w:rsidRDefault="00FF364D">
      <w:r>
        <w:separator/>
      </w:r>
    </w:p>
  </w:footnote>
  <w:footnote w:type="continuationSeparator" w:id="0">
    <w:p w14:paraId="5339DEFD" w14:textId="77777777" w:rsidR="00FF364D" w:rsidRDefault="00FF36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D422B7" w14:textId="77777777" w:rsidR="00236F81" w:rsidRDefault="00236F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8E151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EAE35C" w14:textId="77777777" w:rsidR="00236F81" w:rsidRDefault="00236F8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354624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020373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82105272">
    <w:abstractNumId w:val="1"/>
  </w:num>
  <w:num w:numId="4" w16cid:durableId="1594823809">
    <w:abstractNumId w:val="3"/>
  </w:num>
  <w:num w:numId="5" w16cid:durableId="20603963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364D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36F81"/>
    <w:rsid w:val="002723B0"/>
    <w:rsid w:val="002A7C0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CE2671"/>
    <w:rsid w:val="00D24208"/>
    <w:rsid w:val="00D60C38"/>
    <w:rsid w:val="00D66893"/>
    <w:rsid w:val="00D90ACB"/>
    <w:rsid w:val="00DC1500"/>
    <w:rsid w:val="00E44371"/>
    <w:rsid w:val="00E949B0"/>
    <w:rsid w:val="00EA7B4D"/>
    <w:rsid w:val="00EC0BEA"/>
    <w:rsid w:val="00F00591"/>
    <w:rsid w:val="00F51688"/>
    <w:rsid w:val="00F53146"/>
    <w:rsid w:val="00F91018"/>
    <w:rsid w:val="00FA0F30"/>
    <w:rsid w:val="00FA51A4"/>
    <w:rsid w:val="00FC4ED4"/>
    <w:rsid w:val="00FE545C"/>
    <w:rsid w:val="00FF3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F97375"/>
  <w15:chartTrackingRefBased/>
  <w15:docId w15:val="{2926D6A3-88B4-4D0C-B8D8-30AFB3BF8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267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3</Pages>
  <Words>827</Words>
  <Characters>5761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4</cp:revision>
  <cp:lastPrinted>2024-02-29T08:40:00Z</cp:lastPrinted>
  <dcterms:created xsi:type="dcterms:W3CDTF">2024-02-29T07:57:00Z</dcterms:created>
  <dcterms:modified xsi:type="dcterms:W3CDTF">2024-02-29T08:42:00Z</dcterms:modified>
</cp:coreProperties>
</file>