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2C990" w14:textId="77777777" w:rsidR="004A1DE6" w:rsidRDefault="004A1DE6" w:rsidP="004A1DE6">
      <w:pPr>
        <w:pStyle w:val="Nagwek"/>
        <w:rPr>
          <w:rFonts w:ascii="Times New Roman" w:hAnsi="Times New Roman"/>
        </w:rPr>
      </w:pPr>
    </w:p>
    <w:p w14:paraId="11BB9D44" w14:textId="02699FFA" w:rsidR="004A1DE6" w:rsidRPr="00DC7E52" w:rsidRDefault="004A1DE6" w:rsidP="004A1DE6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97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658CE83B" w14:textId="77777777" w:rsidR="004A1DE6" w:rsidRPr="00DC7E52" w:rsidRDefault="004A1DE6" w:rsidP="004A1DE6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69B617EB" w14:textId="77777777" w:rsidR="004A1DE6" w:rsidRPr="00DC7E52" w:rsidRDefault="004A1DE6" w:rsidP="004A1DE6">
      <w:pPr>
        <w:jc w:val="center"/>
        <w:rPr>
          <w:rFonts w:ascii="Times New Roman" w:hAnsi="Times New Roman"/>
          <w:b/>
        </w:rPr>
      </w:pPr>
    </w:p>
    <w:p w14:paraId="09C06F36" w14:textId="77777777" w:rsidR="004A1DE6" w:rsidRPr="00DC7E52" w:rsidRDefault="004A1DE6" w:rsidP="004A1DE6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677201E" w14:textId="77777777" w:rsidR="004A1DE6" w:rsidRPr="00DC7E52" w:rsidRDefault="004A1DE6" w:rsidP="004A1DE6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1317ECE7" w14:textId="77777777" w:rsidR="004A1DE6" w:rsidRPr="00DC7E52" w:rsidRDefault="004A1DE6" w:rsidP="004A1DE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17E810C5" w14:textId="77777777" w:rsidR="004A1DE6" w:rsidRPr="00DC7E52" w:rsidRDefault="004A1DE6" w:rsidP="004A1DE6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3CD8078B" w14:textId="1B1EDEF9" w:rsidR="004A1DE6" w:rsidRPr="00DC7E52" w:rsidRDefault="00C8664F" w:rsidP="004A1DE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9C7FAD">
        <w:rPr>
          <w:b/>
          <w:bCs/>
        </w:rPr>
        <w:t>Dostaw</w:t>
      </w:r>
      <w:r>
        <w:rPr>
          <w:b/>
          <w:bCs/>
        </w:rPr>
        <w:t>ę</w:t>
      </w:r>
      <w:r w:rsidRPr="009C7FAD">
        <w:rPr>
          <w:b/>
          <w:bCs/>
        </w:rPr>
        <w:t xml:space="preserve"> </w:t>
      </w:r>
      <w:r>
        <w:rPr>
          <w:b/>
          <w:bCs/>
        </w:rPr>
        <w:t xml:space="preserve">jednostki centralnej komputera </w:t>
      </w:r>
      <w:r w:rsidRPr="009C7FAD">
        <w:rPr>
          <w:b/>
          <w:bCs/>
        </w:rPr>
        <w:t xml:space="preserve">na potrzeby </w:t>
      </w:r>
      <w:r>
        <w:rPr>
          <w:b/>
          <w:bCs/>
        </w:rPr>
        <w:t>CDSI</w:t>
      </w:r>
      <w:r w:rsidR="004A1DE6" w:rsidRPr="00DC7E52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DE</w:t>
      </w:r>
      <w:r w:rsidR="004A1DE6"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="004A1DE6"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97</w:t>
      </w:r>
      <w:r w:rsidR="004A1DE6"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  <w:r w:rsidR="004A1DE6" w:rsidRPr="00DC7E52">
        <w:rPr>
          <w:rFonts w:ascii="Times New Roman" w:hAnsi="Times New Roman"/>
          <w:b/>
          <w:bCs/>
          <w:iCs/>
        </w:rPr>
        <w:t xml:space="preserve">, </w:t>
      </w:r>
      <w:r w:rsidR="004A1DE6" w:rsidRPr="00DC7E52">
        <w:rPr>
          <w:rFonts w:ascii="Times New Roman" w:hAnsi="Times New Roman"/>
        </w:rPr>
        <w:t xml:space="preserve">prowadzonego przez Akademię Górniczo-Hutniczą w Krakowie, </w:t>
      </w:r>
    </w:p>
    <w:p w14:paraId="46A63F41" w14:textId="77777777" w:rsidR="004A1DE6" w:rsidRPr="00DC7E52" w:rsidRDefault="004A1DE6" w:rsidP="004A1DE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2D57FB2" w14:textId="77777777" w:rsidR="004A1DE6" w:rsidRPr="00DC7E52" w:rsidRDefault="004A1DE6" w:rsidP="004A1DE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0390BCC3" w14:textId="77777777" w:rsidR="004A1DE6" w:rsidRPr="00DC7E52" w:rsidRDefault="004A1DE6" w:rsidP="004A1DE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2A64A4C" w14:textId="77777777" w:rsidR="004A1DE6" w:rsidRPr="00DC7E52" w:rsidRDefault="004A1DE6" w:rsidP="004A1DE6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207D2E10" w14:textId="77777777" w:rsidR="004A1DE6" w:rsidRPr="00DC7E52" w:rsidRDefault="004A1DE6" w:rsidP="004A1DE6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7D5CD73A" w14:textId="77777777" w:rsidR="004A1DE6" w:rsidRPr="00DC7E52" w:rsidRDefault="004A1DE6" w:rsidP="004A1DE6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A1DE6" w:rsidRPr="00DC7E52" w14:paraId="0D5C5D19" w14:textId="77777777" w:rsidTr="00A806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9CDD8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C864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64D9C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4A1DE6" w:rsidRPr="00DC7E52" w14:paraId="007F9BED" w14:textId="77777777" w:rsidTr="00A806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C52A3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06C9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497A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A1DE6" w:rsidRPr="00DC7E52" w14:paraId="55E6E109" w14:textId="77777777" w:rsidTr="00A806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D74F7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0577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9473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4A1DE6" w:rsidRPr="00DC7E52" w14:paraId="064DD439" w14:textId="77777777" w:rsidTr="00A806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3E745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031B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EFC2" w14:textId="77777777" w:rsidR="004A1DE6" w:rsidRPr="00DC7E52" w:rsidRDefault="004A1DE6" w:rsidP="00A8062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2D35403" w14:textId="77777777" w:rsidR="004A1DE6" w:rsidRPr="00DC7E52" w:rsidRDefault="004A1DE6" w:rsidP="004A1DE6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304AF7F8" w14:textId="77777777" w:rsidR="004A1DE6" w:rsidRPr="00DC7E52" w:rsidRDefault="004A1DE6" w:rsidP="004A1DE6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4717A8C1" w14:textId="77777777" w:rsidR="004A1DE6" w:rsidRPr="00DC7E52" w:rsidRDefault="004A1DE6" w:rsidP="004A1DE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71B1CEC6" w14:textId="77777777" w:rsidR="004A1DE6" w:rsidRPr="00DC7E52" w:rsidRDefault="004A1DE6" w:rsidP="004A1DE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4D5679E4" w14:textId="77777777" w:rsidR="004A1DE6" w:rsidRPr="00DC7E52" w:rsidRDefault="004A1DE6" w:rsidP="004A1DE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98EF254" w14:textId="77777777" w:rsidR="004A1DE6" w:rsidRPr="00DC7E52" w:rsidRDefault="004A1DE6" w:rsidP="004A1DE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BF33377" w14:textId="77777777" w:rsidR="004A1DE6" w:rsidRPr="00DC7E52" w:rsidRDefault="004A1DE6" w:rsidP="004A1DE6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4C0A49DA" w14:textId="77777777" w:rsidR="004A1DE6" w:rsidRPr="00DC7E52" w:rsidRDefault="004A1DE6" w:rsidP="004A1DE6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1C00012" w14:textId="77777777" w:rsidR="004A1DE6" w:rsidRPr="00DC7E52" w:rsidRDefault="004A1DE6" w:rsidP="004A1DE6">
      <w:pPr>
        <w:rPr>
          <w:rFonts w:ascii="Times New Roman" w:hAnsi="Times New Roman"/>
        </w:rPr>
      </w:pPr>
    </w:p>
    <w:p w14:paraId="7DCF7E23" w14:textId="77777777" w:rsidR="004A1DE6" w:rsidRPr="00DC7E52" w:rsidRDefault="004A1DE6" w:rsidP="004A1DE6">
      <w:pPr>
        <w:rPr>
          <w:rFonts w:ascii="Times New Roman" w:hAnsi="Times New Roman"/>
        </w:rPr>
      </w:pPr>
    </w:p>
    <w:p w14:paraId="1C270F7C" w14:textId="77777777" w:rsidR="004A1DE6" w:rsidRPr="009508B4" w:rsidRDefault="004A1DE6" w:rsidP="004A1DE6"/>
    <w:p w14:paraId="2189CACF" w14:textId="77777777" w:rsidR="004A1DE6" w:rsidRPr="006B41DD" w:rsidRDefault="004A1DE6" w:rsidP="004A1DE6"/>
    <w:p w14:paraId="3E363AF8" w14:textId="77777777" w:rsidR="004A1DE6" w:rsidRPr="009B4FF9" w:rsidRDefault="004A1DE6" w:rsidP="004A1DE6"/>
    <w:p w14:paraId="418118C8" w14:textId="77777777" w:rsidR="004A1DE6" w:rsidRPr="009F485C" w:rsidRDefault="004A1DE6" w:rsidP="004A1DE6"/>
    <w:p w14:paraId="10A07E96" w14:textId="77777777" w:rsidR="004A1DE6" w:rsidRPr="00DC67FD" w:rsidRDefault="004A1DE6" w:rsidP="004A1DE6"/>
    <w:p w14:paraId="7824F05E" w14:textId="77777777" w:rsidR="004A1DE6" w:rsidRPr="00980A9E" w:rsidRDefault="004A1DE6" w:rsidP="004A1DE6"/>
    <w:p w14:paraId="3C2648F9" w14:textId="77777777" w:rsidR="004A1DE6" w:rsidRPr="004362D4" w:rsidRDefault="004A1DE6" w:rsidP="004A1DE6"/>
    <w:p w14:paraId="23CA57FE" w14:textId="77777777" w:rsidR="004A1DE6" w:rsidRPr="00EA0D6C" w:rsidRDefault="004A1DE6" w:rsidP="004A1DE6"/>
    <w:p w14:paraId="6DFA3478" w14:textId="4B99C441" w:rsidR="00106AC7" w:rsidRPr="004A1DE6" w:rsidRDefault="00106AC7" w:rsidP="004A1DE6"/>
    <w:sectPr w:rsidR="00106AC7" w:rsidRPr="004A1DE6" w:rsidSect="00E043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C1C87" w14:textId="77777777" w:rsidR="00E043BA" w:rsidRDefault="00E043BA">
      <w:r>
        <w:separator/>
      </w:r>
    </w:p>
  </w:endnote>
  <w:endnote w:type="continuationSeparator" w:id="0">
    <w:p w14:paraId="665BBAD6" w14:textId="77777777" w:rsidR="00E043BA" w:rsidRDefault="00E04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E513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1DEBD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21AE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82E8F8B" w14:textId="77777777" w:rsidR="00336EEB" w:rsidRDefault="00C8664F" w:rsidP="00336EEB">
    <w:pPr>
      <w:pStyle w:val="Stopka"/>
      <w:tabs>
        <w:tab w:val="clear" w:pos="4536"/>
      </w:tabs>
      <w:jc w:val="center"/>
    </w:pPr>
    <w:r>
      <w:rPr>
        <w:noProof/>
      </w:rPr>
      <w:pict w14:anchorId="50734F79">
        <v:line id="_x0000_s1025" style="position:absolute;left:0;text-align:left;z-index:251657728" from="-3.85pt,8.7pt" to="455.15pt,8.7pt"/>
      </w:pict>
    </w:r>
  </w:p>
  <w:p w14:paraId="6D45A4E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BD567" w14:textId="77777777" w:rsidR="00AF49AA" w:rsidRDefault="00AF49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F841C" w14:textId="77777777" w:rsidR="00E043BA" w:rsidRDefault="00E043BA">
      <w:r>
        <w:separator/>
      </w:r>
    </w:p>
  </w:footnote>
  <w:footnote w:type="continuationSeparator" w:id="0">
    <w:p w14:paraId="702E7DB8" w14:textId="77777777" w:rsidR="00E043BA" w:rsidRDefault="00E04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E9C5E" w14:textId="77777777" w:rsidR="00AF49AA" w:rsidRDefault="00AF49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4696" w14:textId="77777777" w:rsidR="00AF49AA" w:rsidRDefault="00AF49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A924D" w14:textId="77777777" w:rsidR="00AF49AA" w:rsidRDefault="00AF49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1623634">
    <w:abstractNumId w:val="14"/>
  </w:num>
  <w:num w:numId="2" w16cid:durableId="1367289801">
    <w:abstractNumId w:val="0"/>
  </w:num>
  <w:num w:numId="3" w16cid:durableId="2078555882">
    <w:abstractNumId w:val="12"/>
  </w:num>
  <w:num w:numId="4" w16cid:durableId="1565070095">
    <w:abstractNumId w:val="8"/>
  </w:num>
  <w:num w:numId="5" w16cid:durableId="1219366052">
    <w:abstractNumId w:val="7"/>
  </w:num>
  <w:num w:numId="6" w16cid:durableId="684677653">
    <w:abstractNumId w:val="1"/>
  </w:num>
  <w:num w:numId="7" w16cid:durableId="472213889">
    <w:abstractNumId w:val="6"/>
  </w:num>
  <w:num w:numId="8" w16cid:durableId="1404449118">
    <w:abstractNumId w:val="3"/>
  </w:num>
  <w:num w:numId="9" w16cid:durableId="554435818">
    <w:abstractNumId w:val="2"/>
  </w:num>
  <w:num w:numId="10" w16cid:durableId="889346608">
    <w:abstractNumId w:val="5"/>
  </w:num>
  <w:num w:numId="11" w16cid:durableId="1021590208">
    <w:abstractNumId w:val="11"/>
  </w:num>
  <w:num w:numId="12" w16cid:durableId="99572505">
    <w:abstractNumId w:val="4"/>
  </w:num>
  <w:num w:numId="13" w16cid:durableId="631864265">
    <w:abstractNumId w:val="10"/>
  </w:num>
  <w:num w:numId="14" w16cid:durableId="284847912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3B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1DE6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F49AA"/>
    <w:rsid w:val="00B26102"/>
    <w:rsid w:val="00B45ED4"/>
    <w:rsid w:val="00B54FB4"/>
    <w:rsid w:val="00BE6092"/>
    <w:rsid w:val="00C33407"/>
    <w:rsid w:val="00C527C7"/>
    <w:rsid w:val="00C606B9"/>
    <w:rsid w:val="00C8664F"/>
    <w:rsid w:val="00CB6204"/>
    <w:rsid w:val="00CC527A"/>
    <w:rsid w:val="00D74F94"/>
    <w:rsid w:val="00DD482A"/>
    <w:rsid w:val="00DE0396"/>
    <w:rsid w:val="00DE0405"/>
    <w:rsid w:val="00DE252B"/>
    <w:rsid w:val="00E043B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38F506"/>
  <w15:chartTrackingRefBased/>
  <w15:docId w15:val="{292B7C7D-BF3F-4512-87F3-FC774958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1DE6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4A1DE6"/>
  </w:style>
  <w:style w:type="paragraph" w:styleId="Akapitzlist">
    <w:name w:val="List Paragraph"/>
    <w:basedOn w:val="Normalny"/>
    <w:uiPriority w:val="34"/>
    <w:qFormat/>
    <w:rsid w:val="004A1DE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2024-02-29T08:28:00Z</cp:lastPrinted>
  <dcterms:created xsi:type="dcterms:W3CDTF">2024-02-29T08:26:00Z</dcterms:created>
  <dcterms:modified xsi:type="dcterms:W3CDTF">2024-02-29T08:29:00Z</dcterms:modified>
</cp:coreProperties>
</file>