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E6953" w14:textId="77777777" w:rsidR="00986737" w:rsidRPr="0027271B" w:rsidRDefault="003D6722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27271B">
        <w:rPr>
          <w:rFonts w:ascii="Arial Narrow" w:hAnsi="Arial Narrow" w:cs="Arial"/>
          <w:sz w:val="22"/>
          <w:szCs w:val="22"/>
        </w:rPr>
        <w:t>Bydgoszcz</w:t>
      </w:r>
      <w:r w:rsidR="00986737" w:rsidRPr="0027271B">
        <w:rPr>
          <w:rFonts w:ascii="Arial Narrow" w:hAnsi="Arial Narrow" w:cs="Arial"/>
          <w:sz w:val="22"/>
          <w:szCs w:val="22"/>
        </w:rPr>
        <w:t xml:space="preserve"> dnia: </w:t>
      </w:r>
      <w:r w:rsidRPr="0027271B">
        <w:rPr>
          <w:rFonts w:ascii="Arial Narrow" w:hAnsi="Arial Narrow" w:cs="Arial"/>
          <w:sz w:val="22"/>
          <w:szCs w:val="22"/>
        </w:rPr>
        <w:t>2024-03-13</w:t>
      </w:r>
    </w:p>
    <w:p w14:paraId="4F0B62DA" w14:textId="77777777" w:rsidR="00986737" w:rsidRPr="0027271B" w:rsidRDefault="003D6722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7271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2DC2CE6" w14:textId="77777777" w:rsidR="00986737" w:rsidRPr="0027271B" w:rsidRDefault="003D6722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7271B">
        <w:rPr>
          <w:rFonts w:ascii="Arial Narrow" w:hAnsi="Arial Narrow" w:cs="Arial"/>
          <w:sz w:val="22"/>
          <w:szCs w:val="22"/>
        </w:rPr>
        <w:t>Powstańców Warszawy</w:t>
      </w:r>
      <w:r w:rsidR="00986737" w:rsidRPr="0027271B">
        <w:rPr>
          <w:rFonts w:ascii="Arial Narrow" w:hAnsi="Arial Narrow" w:cs="Arial"/>
          <w:sz w:val="22"/>
          <w:szCs w:val="22"/>
        </w:rPr>
        <w:t xml:space="preserve"> </w:t>
      </w:r>
      <w:r w:rsidRPr="0027271B">
        <w:rPr>
          <w:rFonts w:ascii="Arial Narrow" w:hAnsi="Arial Narrow" w:cs="Arial"/>
          <w:sz w:val="22"/>
          <w:szCs w:val="22"/>
        </w:rPr>
        <w:t>5</w:t>
      </w:r>
    </w:p>
    <w:p w14:paraId="53B33604" w14:textId="77777777" w:rsidR="00986737" w:rsidRPr="0027271B" w:rsidRDefault="003D6722" w:rsidP="00986737">
      <w:pPr>
        <w:rPr>
          <w:rFonts w:ascii="Arial Narrow" w:hAnsi="Arial Narrow" w:cs="Arial"/>
          <w:sz w:val="22"/>
          <w:szCs w:val="22"/>
        </w:rPr>
      </w:pPr>
      <w:r w:rsidRPr="0027271B">
        <w:rPr>
          <w:rFonts w:ascii="Arial Narrow" w:hAnsi="Arial Narrow" w:cs="Arial"/>
          <w:sz w:val="22"/>
          <w:szCs w:val="22"/>
        </w:rPr>
        <w:t>85-681</w:t>
      </w:r>
      <w:r w:rsidR="00986737" w:rsidRPr="0027271B">
        <w:rPr>
          <w:rFonts w:ascii="Arial Narrow" w:hAnsi="Arial Narrow" w:cs="Arial"/>
          <w:sz w:val="22"/>
          <w:szCs w:val="22"/>
        </w:rPr>
        <w:t xml:space="preserve"> </w:t>
      </w:r>
      <w:r w:rsidRPr="0027271B">
        <w:rPr>
          <w:rFonts w:ascii="Arial Narrow" w:hAnsi="Arial Narrow" w:cs="Arial"/>
          <w:sz w:val="22"/>
          <w:szCs w:val="22"/>
        </w:rPr>
        <w:t>Bydgoszcz</w:t>
      </w:r>
    </w:p>
    <w:p w14:paraId="1D2C15B8" w14:textId="77777777" w:rsidR="00986737" w:rsidRPr="0027271B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27271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E1F9D38" w14:textId="2DDF45D6" w:rsidR="0027271B" w:rsidRPr="0027271B" w:rsidRDefault="00986737" w:rsidP="00986737">
      <w:pPr>
        <w:spacing w:after="600"/>
        <w:jc w:val="both"/>
        <w:rPr>
          <w:rFonts w:ascii="Arial Narrow" w:hAnsi="Arial Narrow" w:cs="Arial"/>
          <w:bCs/>
          <w:sz w:val="16"/>
          <w:szCs w:val="16"/>
        </w:rPr>
      </w:pPr>
      <w:r w:rsidRPr="0027271B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27271B" w14:paraId="1B64A27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D45F9C" w14:textId="77777777" w:rsidR="00986737" w:rsidRPr="0027271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27271B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7EB96AF2" w14:textId="77777777" w:rsidR="00986737" w:rsidRPr="0027271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7271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A48BD34" w14:textId="77777777" w:rsidR="00986737" w:rsidRPr="0027271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7271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7271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7271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27271B" w14:paraId="2EA1420F" w14:textId="77777777" w:rsidTr="005A632E">
        <w:tc>
          <w:tcPr>
            <w:tcW w:w="2269" w:type="dxa"/>
            <w:shd w:val="clear" w:color="auto" w:fill="auto"/>
          </w:tcPr>
          <w:p w14:paraId="438F2DF6" w14:textId="77777777" w:rsidR="00986737" w:rsidRPr="0027271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E30770" w14:textId="77777777" w:rsidR="00986737" w:rsidRPr="0027271B" w:rsidRDefault="003D672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b/>
                <w:sz w:val="22"/>
                <w:szCs w:val="22"/>
              </w:rPr>
              <w:t xml:space="preserve">Dostawa lampy szczelinowej i </w:t>
            </w:r>
            <w:proofErr w:type="spellStart"/>
            <w:r w:rsidRPr="0027271B">
              <w:rPr>
                <w:rFonts w:ascii="Arial Narrow" w:hAnsi="Arial Narrow" w:cs="Arial"/>
                <w:b/>
                <w:sz w:val="22"/>
                <w:szCs w:val="22"/>
              </w:rPr>
              <w:t>autorefraktokeratometru</w:t>
            </w:r>
            <w:proofErr w:type="spellEnd"/>
            <w:r w:rsidR="00986737" w:rsidRPr="0027271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3D6722" w:rsidRPr="0027271B" w14:paraId="0CD76EE0" w14:textId="77777777" w:rsidTr="007054A4">
        <w:tc>
          <w:tcPr>
            <w:tcW w:w="2269" w:type="dxa"/>
            <w:shd w:val="clear" w:color="auto" w:fill="auto"/>
          </w:tcPr>
          <w:p w14:paraId="7B700247" w14:textId="77777777" w:rsidR="003D6722" w:rsidRPr="0027271B" w:rsidRDefault="003D6722" w:rsidP="007054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144CEA" w14:textId="77777777" w:rsidR="003D6722" w:rsidRPr="0027271B" w:rsidRDefault="003D6722" w:rsidP="007054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b/>
                <w:sz w:val="22"/>
                <w:szCs w:val="22"/>
              </w:rPr>
              <w:t>16/2024</w:t>
            </w:r>
          </w:p>
        </w:tc>
      </w:tr>
    </w:tbl>
    <w:p w14:paraId="3FC52DE3" w14:textId="77777777" w:rsidR="00A80738" w:rsidRPr="0027271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0A7E453E" w14:textId="77777777" w:rsidR="00D665F5" w:rsidRPr="0027271B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7271B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27271B">
        <w:rPr>
          <w:rFonts w:ascii="Arial Narrow" w:hAnsi="Arial Narrow" w:cs="Arial"/>
          <w:sz w:val="22"/>
          <w:szCs w:val="22"/>
        </w:rPr>
        <w:t>2</w:t>
      </w:r>
      <w:r w:rsidRPr="0027271B">
        <w:rPr>
          <w:rFonts w:ascii="Arial Narrow" w:hAnsi="Arial Narrow" w:cs="Arial"/>
          <w:sz w:val="22"/>
          <w:szCs w:val="22"/>
        </w:rPr>
        <w:t xml:space="preserve"> ust. 5 </w:t>
      </w:r>
      <w:r w:rsidRPr="0027271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27271B">
        <w:rPr>
          <w:rFonts w:ascii="Arial Narrow" w:hAnsi="Arial Narrow" w:cs="Arial"/>
          <w:sz w:val="22"/>
          <w:szCs w:val="22"/>
        </w:rPr>
        <w:t xml:space="preserve"> </w:t>
      </w:r>
      <w:r w:rsidR="003D6722" w:rsidRPr="0027271B">
        <w:rPr>
          <w:rFonts w:ascii="Arial Narrow" w:hAnsi="Arial Narrow" w:cs="Arial"/>
          <w:sz w:val="22"/>
          <w:szCs w:val="22"/>
        </w:rPr>
        <w:t>(</w:t>
      </w:r>
      <w:proofErr w:type="spellStart"/>
      <w:r w:rsidR="003D6722" w:rsidRPr="0027271B">
        <w:rPr>
          <w:rFonts w:ascii="Arial Narrow" w:hAnsi="Arial Narrow" w:cs="Arial"/>
          <w:sz w:val="22"/>
          <w:szCs w:val="22"/>
        </w:rPr>
        <w:t>t.j</w:t>
      </w:r>
      <w:proofErr w:type="spellEnd"/>
      <w:r w:rsidR="003D6722" w:rsidRPr="0027271B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27271B">
        <w:rPr>
          <w:rFonts w:ascii="Arial Narrow" w:hAnsi="Arial Narrow" w:cs="Arial"/>
          <w:sz w:val="22"/>
          <w:szCs w:val="22"/>
        </w:rPr>
        <w:t xml:space="preserve"> </w:t>
      </w:r>
      <w:r w:rsidRPr="0027271B">
        <w:rPr>
          <w:rFonts w:ascii="Arial Narrow" w:hAnsi="Arial Narrow" w:cs="Arial"/>
          <w:sz w:val="22"/>
          <w:szCs w:val="22"/>
        </w:rPr>
        <w:t>udostępnia</w:t>
      </w:r>
      <w:r w:rsidR="00F95C33" w:rsidRPr="0027271B">
        <w:rPr>
          <w:rFonts w:ascii="Arial Narrow" w:hAnsi="Arial Narrow" w:cs="Arial"/>
          <w:sz w:val="22"/>
          <w:szCs w:val="22"/>
        </w:rPr>
        <w:t xml:space="preserve"> </w:t>
      </w:r>
      <w:r w:rsidR="004C7E9B" w:rsidRPr="0027271B">
        <w:rPr>
          <w:rFonts w:ascii="Arial Narrow" w:hAnsi="Arial Narrow" w:cs="Arial"/>
          <w:sz w:val="22"/>
          <w:szCs w:val="22"/>
        </w:rPr>
        <w:t>informacj</w:t>
      </w:r>
      <w:r w:rsidR="00577BC6" w:rsidRPr="0027271B">
        <w:rPr>
          <w:rFonts w:ascii="Arial Narrow" w:hAnsi="Arial Narrow" w:cs="Arial"/>
          <w:sz w:val="22"/>
          <w:szCs w:val="22"/>
        </w:rPr>
        <w:t>ę</w:t>
      </w:r>
      <w:r w:rsidR="00035488" w:rsidRPr="0027271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27271B">
        <w:rPr>
          <w:rFonts w:ascii="Arial Narrow" w:hAnsi="Arial Narrow" w:cs="Arial"/>
          <w:sz w:val="22"/>
          <w:szCs w:val="22"/>
        </w:rPr>
        <w:t>.</w:t>
      </w:r>
    </w:p>
    <w:p w14:paraId="293324F4" w14:textId="669788E4" w:rsidR="00A80738" w:rsidRPr="0027271B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27271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27271B">
        <w:rPr>
          <w:rFonts w:ascii="Arial Narrow" w:hAnsi="Arial Narrow" w:cs="Arial"/>
          <w:sz w:val="22"/>
          <w:szCs w:val="22"/>
        </w:rPr>
        <w:t xml:space="preserve"> w dniu </w:t>
      </w:r>
      <w:r w:rsidR="003D6722" w:rsidRPr="0027271B">
        <w:rPr>
          <w:rFonts w:ascii="Arial Narrow" w:hAnsi="Arial Narrow" w:cs="Arial"/>
          <w:sz w:val="22"/>
          <w:szCs w:val="22"/>
        </w:rPr>
        <w:t>13/03/2024</w:t>
      </w:r>
      <w:r w:rsidR="00FF4AB1" w:rsidRPr="0027271B">
        <w:rPr>
          <w:rFonts w:ascii="Arial Narrow" w:hAnsi="Arial Narrow" w:cs="Arial"/>
          <w:sz w:val="22"/>
          <w:szCs w:val="22"/>
        </w:rPr>
        <w:t xml:space="preserve"> o godz. </w:t>
      </w:r>
      <w:r w:rsidR="003D6722" w:rsidRPr="0027271B">
        <w:rPr>
          <w:rFonts w:ascii="Arial Narrow" w:hAnsi="Arial Narrow" w:cs="Arial"/>
          <w:sz w:val="22"/>
          <w:szCs w:val="22"/>
        </w:rPr>
        <w:t>08:30</w:t>
      </w:r>
      <w:r w:rsidRPr="0027271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27271B" w14:paraId="0FAF6B98" w14:textId="77777777" w:rsidTr="005A632E">
        <w:tc>
          <w:tcPr>
            <w:tcW w:w="1276" w:type="dxa"/>
            <w:shd w:val="clear" w:color="auto" w:fill="F2F2F2"/>
            <w:vAlign w:val="center"/>
          </w:tcPr>
          <w:p w14:paraId="2A1D7EC8" w14:textId="77777777" w:rsidR="006B27ED" w:rsidRPr="0027271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27271B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89585D7" w14:textId="77777777" w:rsidR="006B27ED" w:rsidRPr="0027271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B3C5203" w14:textId="77777777" w:rsidR="006B27ED" w:rsidRPr="0027271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4230CD0" w14:textId="77777777" w:rsidR="006B27ED" w:rsidRPr="0027271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3D6722" w:rsidRPr="0027271B" w14:paraId="5535D179" w14:textId="77777777" w:rsidTr="007054A4">
        <w:tc>
          <w:tcPr>
            <w:tcW w:w="1276" w:type="dxa"/>
            <w:shd w:val="clear" w:color="auto" w:fill="auto"/>
            <w:vAlign w:val="center"/>
          </w:tcPr>
          <w:p w14:paraId="57BF6C80" w14:textId="77777777" w:rsidR="003D6722" w:rsidRPr="0027271B" w:rsidRDefault="003D6722" w:rsidP="007054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B252E0" w14:textId="77777777" w:rsidR="003D6722" w:rsidRPr="0027271B" w:rsidRDefault="003D6722" w:rsidP="007054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5223631" w14:textId="77777777" w:rsidR="003D6722" w:rsidRPr="0027271B" w:rsidRDefault="003D6722" w:rsidP="007054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Carl Zeiss Sp. z o.o.</w:t>
            </w:r>
          </w:p>
          <w:p w14:paraId="0C85AEF9" w14:textId="77777777" w:rsidR="003D6722" w:rsidRPr="0027271B" w:rsidRDefault="003D6722" w:rsidP="007054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ul. Naramowicka</w:t>
            </w:r>
            <w:r w:rsidRPr="0027271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7271B">
              <w:rPr>
                <w:rFonts w:ascii="Arial Narrow" w:hAnsi="Arial Narrow" w:cs="Arial"/>
                <w:sz w:val="22"/>
                <w:szCs w:val="22"/>
              </w:rPr>
              <w:t>76</w:t>
            </w:r>
            <w:r w:rsidRPr="0027271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F9650A2" w14:textId="77777777" w:rsidR="003D6722" w:rsidRPr="0027271B" w:rsidRDefault="003D6722" w:rsidP="007054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61-622</w:t>
            </w:r>
            <w:r w:rsidRPr="0027271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7271B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A0504F" w14:textId="77777777" w:rsidR="003D6722" w:rsidRPr="0027271B" w:rsidRDefault="003D6722" w:rsidP="007054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74 520.00 zł</w:t>
            </w:r>
          </w:p>
        </w:tc>
      </w:tr>
      <w:tr w:rsidR="003D6722" w:rsidRPr="0027271B" w14:paraId="109A375A" w14:textId="77777777" w:rsidTr="007054A4">
        <w:tc>
          <w:tcPr>
            <w:tcW w:w="1276" w:type="dxa"/>
            <w:shd w:val="clear" w:color="auto" w:fill="auto"/>
            <w:vAlign w:val="center"/>
          </w:tcPr>
          <w:p w14:paraId="0CB1E295" w14:textId="77777777" w:rsidR="003D6722" w:rsidRPr="0027271B" w:rsidRDefault="003D6722" w:rsidP="007054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4E1685" w14:textId="77777777" w:rsidR="003D6722" w:rsidRPr="0027271B" w:rsidRDefault="003D6722" w:rsidP="007054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1C29C20" w14:textId="77777777" w:rsidR="003D6722" w:rsidRPr="0027271B" w:rsidRDefault="003D6722" w:rsidP="007054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POLYMED POLSKA SP. Z O.O.</w:t>
            </w:r>
          </w:p>
          <w:p w14:paraId="71EC26C1" w14:textId="77777777" w:rsidR="003D6722" w:rsidRPr="0027271B" w:rsidRDefault="003D6722" w:rsidP="007054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WARSZAWSKA</w:t>
            </w:r>
            <w:r w:rsidRPr="0027271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7271B">
              <w:rPr>
                <w:rFonts w:ascii="Arial Narrow" w:hAnsi="Arial Narrow" w:cs="Arial"/>
                <w:sz w:val="22"/>
                <w:szCs w:val="22"/>
              </w:rPr>
              <w:t>320A</w:t>
            </w:r>
            <w:r w:rsidRPr="0027271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B979D9F" w14:textId="77777777" w:rsidR="003D6722" w:rsidRPr="0027271B" w:rsidRDefault="003D6722" w:rsidP="007054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05-082</w:t>
            </w:r>
            <w:r w:rsidRPr="0027271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7271B">
              <w:rPr>
                <w:rFonts w:ascii="Arial Narrow" w:hAnsi="Arial Narrow" w:cs="Arial"/>
                <w:sz w:val="22"/>
                <w:szCs w:val="22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8698A1" w14:textId="77777777" w:rsidR="003D6722" w:rsidRPr="0027271B" w:rsidRDefault="003D6722" w:rsidP="007054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71B">
              <w:rPr>
                <w:rFonts w:ascii="Arial Narrow" w:hAnsi="Arial Narrow" w:cs="Arial"/>
                <w:sz w:val="22"/>
                <w:szCs w:val="22"/>
              </w:rPr>
              <w:t>67 770.00 zł</w:t>
            </w:r>
          </w:p>
        </w:tc>
      </w:tr>
    </w:tbl>
    <w:p w14:paraId="074A2987" w14:textId="77CEB1BE" w:rsidR="00A80738" w:rsidRDefault="0027271B" w:rsidP="0027271B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27271B">
        <w:rPr>
          <w:rFonts w:ascii="Arial Narrow" w:hAnsi="Arial Narrow" w:cs="Arial"/>
          <w:i/>
          <w:sz w:val="22"/>
          <w:szCs w:val="22"/>
        </w:rPr>
        <w:t>ZAMAWIAJĄCY</w:t>
      </w:r>
    </w:p>
    <w:p w14:paraId="0C3891B6" w14:textId="77777777" w:rsidR="0027271B" w:rsidRDefault="0027271B" w:rsidP="002727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1" w:name="_Hlk161129702"/>
    </w:p>
    <w:p w14:paraId="1A6DA19F" w14:textId="77777777" w:rsidR="0027271B" w:rsidRDefault="0027271B" w:rsidP="002727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6773A3E" w14:textId="77777777" w:rsidR="0027271B" w:rsidRDefault="0027271B" w:rsidP="002727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7D30327" w14:textId="77777777" w:rsidR="0027271B" w:rsidRDefault="0027271B" w:rsidP="002727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0117B75" w14:textId="77777777" w:rsidR="0027271B" w:rsidRDefault="0027271B" w:rsidP="002727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C4A72ED" w14:textId="77777777" w:rsidR="0027271B" w:rsidRDefault="0027271B" w:rsidP="002727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96806C0" w14:textId="59B9E9C8" w:rsidR="0027271B" w:rsidRPr="00681E50" w:rsidRDefault="0027271B" w:rsidP="002727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36D7DDC6" w14:textId="7107B2A9" w:rsidR="0027271B" w:rsidRPr="00681E50" w:rsidRDefault="0027271B" w:rsidP="002727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T2612 B</w:t>
      </w:r>
      <w:r>
        <w:rPr>
          <w:rFonts w:ascii="Arial Narrow" w:hAnsi="Arial Narrow"/>
          <w:i/>
          <w:iCs/>
          <w:sz w:val="18"/>
          <w:szCs w:val="20"/>
        </w:rPr>
        <w:t>10</w:t>
      </w:r>
    </w:p>
    <w:p w14:paraId="1263CF99" w14:textId="77777777" w:rsidR="0027271B" w:rsidRPr="00681E50" w:rsidRDefault="0027271B" w:rsidP="0027271B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3AAC5256" w14:textId="67B70007" w:rsidR="0027271B" w:rsidRPr="0027271B" w:rsidRDefault="0027271B" w:rsidP="0027271B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 xml:space="preserve">Data: </w:t>
      </w:r>
      <w:bookmarkEnd w:id="1"/>
      <w:r>
        <w:rPr>
          <w:rFonts w:ascii="Arial Narrow" w:hAnsi="Arial Narrow"/>
          <w:i/>
          <w:iCs/>
          <w:sz w:val="18"/>
        </w:rPr>
        <w:t>13.03.2024 r.</w:t>
      </w:r>
    </w:p>
    <w:bookmarkEnd w:id="0"/>
    <w:sectPr w:rsidR="0027271B" w:rsidRPr="0027271B" w:rsidSect="00AC53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5A8D76" w14:textId="77777777" w:rsidR="00AC5310" w:rsidRDefault="00AC5310">
      <w:r>
        <w:separator/>
      </w:r>
    </w:p>
  </w:endnote>
  <w:endnote w:type="continuationSeparator" w:id="0">
    <w:p w14:paraId="6E340D3C" w14:textId="77777777" w:rsidR="00AC5310" w:rsidRDefault="00AC5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E0D8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3A55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A7DBF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F6D445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A16EF6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FCB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A21A6B" w14:textId="77777777" w:rsidR="009F189D" w:rsidRDefault="009F189D">
    <w:pPr>
      <w:pStyle w:val="Stopka"/>
      <w:tabs>
        <w:tab w:val="clear" w:pos="4536"/>
      </w:tabs>
      <w:jc w:val="center"/>
    </w:pPr>
  </w:p>
  <w:p w14:paraId="74DC66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2034A7" w14:textId="77777777" w:rsidR="00AC5310" w:rsidRDefault="00AC5310">
      <w:r>
        <w:separator/>
      </w:r>
    </w:p>
  </w:footnote>
  <w:footnote w:type="continuationSeparator" w:id="0">
    <w:p w14:paraId="340007D5" w14:textId="77777777" w:rsidR="00AC5310" w:rsidRDefault="00AC5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B8FBD" w14:textId="77777777" w:rsidR="003D6722" w:rsidRDefault="003D67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FD21F" w14:textId="77777777" w:rsidR="003D6722" w:rsidRDefault="003D67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4FF5E" w14:textId="77777777" w:rsidR="003D6722" w:rsidRDefault="003D67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5310"/>
    <w:rsid w:val="00007727"/>
    <w:rsid w:val="00017720"/>
    <w:rsid w:val="00035488"/>
    <w:rsid w:val="000D7F25"/>
    <w:rsid w:val="000E00E5"/>
    <w:rsid w:val="00173B20"/>
    <w:rsid w:val="001C69FF"/>
    <w:rsid w:val="0023318D"/>
    <w:rsid w:val="0027271B"/>
    <w:rsid w:val="003D6722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C531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C20273"/>
  <w15:chartTrackingRefBased/>
  <w15:docId w15:val="{3C77F139-444E-40DC-93A1-C132FE7C6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271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727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148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2024-03-13T07:51:00Z</cp:lastPrinted>
  <dcterms:created xsi:type="dcterms:W3CDTF">2024-03-13T07:49:00Z</dcterms:created>
  <dcterms:modified xsi:type="dcterms:W3CDTF">2024-03-13T07:56:00Z</dcterms:modified>
</cp:coreProperties>
</file>