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97DDC" w14:textId="2C7B7A3C" w:rsidR="008D2AB8" w:rsidRPr="00D62886" w:rsidRDefault="008D2AB8" w:rsidP="00D62886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D62886">
        <w:rPr>
          <w:rFonts w:ascii="Verdana" w:hAnsi="Verdana"/>
          <w:sz w:val="20"/>
          <w:szCs w:val="20"/>
        </w:rPr>
        <w:t xml:space="preserve">Załącznik nr </w:t>
      </w:r>
      <w:r w:rsidR="00012286" w:rsidRPr="00D62886">
        <w:rPr>
          <w:rFonts w:ascii="Verdana" w:hAnsi="Verdana"/>
          <w:sz w:val="20"/>
          <w:szCs w:val="20"/>
        </w:rPr>
        <w:t>1</w:t>
      </w:r>
    </w:p>
    <w:p w14:paraId="5BDE567C" w14:textId="77777777" w:rsidR="008D2AB8" w:rsidRPr="00D62886" w:rsidRDefault="008D2AB8" w:rsidP="00D62886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7BA8ACBC" w14:textId="77777777" w:rsidR="008D2AB8" w:rsidRPr="00D62886" w:rsidRDefault="008D2AB8" w:rsidP="00D62886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D62886">
        <w:rPr>
          <w:rFonts w:ascii="Verdana" w:hAnsi="Verdana"/>
          <w:b/>
          <w:sz w:val="20"/>
          <w:szCs w:val="20"/>
        </w:rPr>
        <w:t>FORMULARZ OFERTY</w:t>
      </w:r>
    </w:p>
    <w:p w14:paraId="10F79266" w14:textId="77777777" w:rsidR="008D2AB8" w:rsidRPr="00D62886" w:rsidRDefault="008D2AB8" w:rsidP="00D62886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4B80E54" w14:textId="77777777" w:rsidR="008D2AB8" w:rsidRPr="00D62886" w:rsidRDefault="008D2AB8" w:rsidP="00D6288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240A53A1" w14:textId="77777777" w:rsidR="008D2AB8" w:rsidRPr="00D62886" w:rsidRDefault="008D2AB8" w:rsidP="00D6288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3B371A49" w14:textId="77777777" w:rsidR="008D2AB8" w:rsidRPr="00D62886" w:rsidRDefault="008D2AB8" w:rsidP="00D6288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4BF83158" w14:textId="77777777" w:rsidR="008D2AB8" w:rsidRPr="00D62886" w:rsidRDefault="008D2AB8" w:rsidP="00D6288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0B89DA1C" w14:textId="77777777" w:rsidR="008D2AB8" w:rsidRPr="00D62886" w:rsidRDefault="008D2AB8" w:rsidP="00D6288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62886">
        <w:rPr>
          <w:rFonts w:ascii="Verdana" w:hAnsi="Verdana"/>
          <w:sz w:val="20"/>
          <w:szCs w:val="20"/>
          <w:lang w:val="de-DE"/>
        </w:rPr>
        <w:t>TEL.</w:t>
      </w:r>
      <w:r w:rsidRPr="00D62886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42810F2E" w14:textId="77777777" w:rsidR="008D2AB8" w:rsidRPr="00D62886" w:rsidRDefault="008D2AB8" w:rsidP="00D6288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62886">
        <w:rPr>
          <w:rFonts w:ascii="Verdana" w:hAnsi="Verdana"/>
          <w:sz w:val="20"/>
          <w:szCs w:val="20"/>
          <w:lang w:val="de-DE"/>
        </w:rPr>
        <w:t xml:space="preserve">FAX </w:t>
      </w:r>
      <w:r w:rsidRPr="00D62886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6C303B97" w14:textId="77777777" w:rsidR="008D2AB8" w:rsidRPr="00D62886" w:rsidRDefault="008D2AB8" w:rsidP="00D6288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62886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16AEE91" w14:textId="77777777" w:rsidR="008D2AB8" w:rsidRPr="00D62886" w:rsidRDefault="008D2AB8" w:rsidP="00D6288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D62886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E4EFAEE" w14:textId="77777777" w:rsidR="008D2AB8" w:rsidRPr="00D62886" w:rsidRDefault="008D2AB8" w:rsidP="00D6288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6FD5686" w14:textId="77777777" w:rsidR="008D2AB8" w:rsidRPr="00D62886" w:rsidRDefault="008D2AB8" w:rsidP="00D62886">
      <w:pPr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Do: Nazwa i siedziba Zamawiającego:</w:t>
      </w:r>
    </w:p>
    <w:p w14:paraId="026F8358" w14:textId="77777777" w:rsidR="00D62886" w:rsidRDefault="00D62886" w:rsidP="00D62886">
      <w:pPr>
        <w:ind w:right="-110"/>
        <w:rPr>
          <w:rFonts w:ascii="Verdana" w:hAnsi="Verdana"/>
          <w:b/>
          <w:sz w:val="20"/>
          <w:szCs w:val="20"/>
        </w:rPr>
      </w:pPr>
    </w:p>
    <w:p w14:paraId="4ABA6601" w14:textId="58D6D01C" w:rsidR="007F2E19" w:rsidRPr="00D62886" w:rsidRDefault="007F2E19" w:rsidP="00D62886">
      <w:pPr>
        <w:ind w:right="-110"/>
        <w:rPr>
          <w:rFonts w:ascii="Verdana" w:hAnsi="Verdana"/>
          <w:b/>
          <w:sz w:val="20"/>
          <w:szCs w:val="20"/>
        </w:rPr>
      </w:pPr>
      <w:r w:rsidRPr="00D62886">
        <w:rPr>
          <w:rFonts w:ascii="Verdana" w:hAnsi="Verdana"/>
          <w:b/>
          <w:sz w:val="20"/>
          <w:szCs w:val="20"/>
        </w:rPr>
        <w:t xml:space="preserve">Akademia Górniczo </w:t>
      </w:r>
      <w:r w:rsidR="00D62886">
        <w:rPr>
          <w:rFonts w:ascii="Verdana" w:hAnsi="Verdana"/>
          <w:b/>
          <w:sz w:val="20"/>
          <w:szCs w:val="20"/>
        </w:rPr>
        <w:t>–</w:t>
      </w:r>
      <w:r w:rsidRPr="00D62886">
        <w:rPr>
          <w:rFonts w:ascii="Verdana" w:hAnsi="Verdana"/>
          <w:b/>
          <w:sz w:val="20"/>
          <w:szCs w:val="20"/>
        </w:rPr>
        <w:t xml:space="preserve"> Hutnicza</w:t>
      </w:r>
      <w:r w:rsidR="00D62886">
        <w:rPr>
          <w:rFonts w:ascii="Verdana" w:hAnsi="Verdana"/>
          <w:b/>
          <w:sz w:val="20"/>
          <w:szCs w:val="20"/>
        </w:rPr>
        <w:t xml:space="preserve"> </w:t>
      </w:r>
      <w:r w:rsidRPr="00D62886">
        <w:rPr>
          <w:rFonts w:ascii="Verdana" w:hAnsi="Verdana"/>
          <w:b/>
          <w:sz w:val="20"/>
          <w:szCs w:val="20"/>
        </w:rPr>
        <w:t>im. Stanisława Staszica w Krakowie</w:t>
      </w:r>
    </w:p>
    <w:p w14:paraId="6BE803B6" w14:textId="77777777" w:rsidR="008D2AB8" w:rsidRPr="00D62886" w:rsidRDefault="007F2E19" w:rsidP="00D62886">
      <w:pPr>
        <w:ind w:right="-110"/>
        <w:rPr>
          <w:rFonts w:ascii="Verdana" w:hAnsi="Verdana"/>
          <w:b/>
          <w:sz w:val="20"/>
          <w:szCs w:val="20"/>
        </w:rPr>
      </w:pPr>
      <w:r w:rsidRPr="00D62886">
        <w:rPr>
          <w:rFonts w:ascii="Verdana" w:hAnsi="Verdana"/>
          <w:b/>
          <w:sz w:val="20"/>
          <w:szCs w:val="20"/>
        </w:rPr>
        <w:t>Dział Zamówień Publicznych</w:t>
      </w:r>
      <w:r w:rsidR="008D2AB8" w:rsidRPr="00D62886">
        <w:rPr>
          <w:rFonts w:ascii="Verdana" w:hAnsi="Verdana"/>
          <w:b/>
          <w:sz w:val="20"/>
          <w:szCs w:val="20"/>
        </w:rPr>
        <w:t xml:space="preserve">  </w:t>
      </w:r>
    </w:p>
    <w:p w14:paraId="2FCE2F29" w14:textId="1BB8F599" w:rsidR="008D2AB8" w:rsidRPr="00D62886" w:rsidRDefault="007F2E19" w:rsidP="00D62886">
      <w:pPr>
        <w:ind w:right="-110"/>
        <w:rPr>
          <w:rFonts w:ascii="Verdana" w:hAnsi="Verdana"/>
          <w:b/>
          <w:sz w:val="20"/>
          <w:szCs w:val="20"/>
        </w:rPr>
      </w:pPr>
      <w:r w:rsidRPr="00D62886">
        <w:rPr>
          <w:rFonts w:ascii="Verdana" w:hAnsi="Verdana"/>
          <w:b/>
          <w:sz w:val="20"/>
          <w:szCs w:val="20"/>
        </w:rPr>
        <w:t>Al. Mickiewicza</w:t>
      </w:r>
      <w:r w:rsidR="008D2AB8" w:rsidRPr="00D62886">
        <w:rPr>
          <w:rFonts w:ascii="Verdana" w:hAnsi="Verdana"/>
          <w:b/>
          <w:sz w:val="20"/>
          <w:szCs w:val="20"/>
        </w:rPr>
        <w:t xml:space="preserve"> </w:t>
      </w:r>
      <w:r w:rsidRPr="00D62886">
        <w:rPr>
          <w:rFonts w:ascii="Verdana" w:hAnsi="Verdana"/>
          <w:b/>
          <w:sz w:val="20"/>
          <w:szCs w:val="20"/>
        </w:rPr>
        <w:t>30</w:t>
      </w:r>
      <w:r w:rsidR="00D62886">
        <w:rPr>
          <w:rFonts w:ascii="Verdana" w:hAnsi="Verdana"/>
          <w:b/>
          <w:sz w:val="20"/>
          <w:szCs w:val="20"/>
        </w:rPr>
        <w:t xml:space="preserve">, </w:t>
      </w:r>
      <w:r w:rsidRPr="00D62886">
        <w:rPr>
          <w:rFonts w:ascii="Verdana" w:hAnsi="Verdana"/>
          <w:b/>
          <w:sz w:val="20"/>
          <w:szCs w:val="20"/>
        </w:rPr>
        <w:t>30-059</w:t>
      </w:r>
      <w:r w:rsidR="008D2AB8" w:rsidRPr="00D62886">
        <w:rPr>
          <w:rFonts w:ascii="Verdana" w:hAnsi="Verdana"/>
          <w:b/>
          <w:sz w:val="20"/>
          <w:szCs w:val="20"/>
        </w:rPr>
        <w:t xml:space="preserve"> </w:t>
      </w:r>
      <w:r w:rsidRPr="00D62886">
        <w:rPr>
          <w:rFonts w:ascii="Verdana" w:hAnsi="Verdana"/>
          <w:b/>
          <w:sz w:val="20"/>
          <w:szCs w:val="20"/>
        </w:rPr>
        <w:t>Kraków</w:t>
      </w:r>
      <w:r w:rsidR="008D2AB8" w:rsidRPr="00D62886">
        <w:rPr>
          <w:rFonts w:ascii="Verdana" w:hAnsi="Verdana"/>
          <w:b/>
          <w:sz w:val="20"/>
          <w:szCs w:val="20"/>
        </w:rPr>
        <w:t xml:space="preserve">,  </w:t>
      </w:r>
    </w:p>
    <w:p w14:paraId="13F405F9" w14:textId="77777777" w:rsidR="008D2AB8" w:rsidRPr="00D62886" w:rsidRDefault="008D2AB8" w:rsidP="00D62886">
      <w:pPr>
        <w:ind w:firstLine="3969"/>
        <w:rPr>
          <w:rFonts w:ascii="Verdana" w:hAnsi="Verdana"/>
          <w:b/>
          <w:sz w:val="20"/>
          <w:szCs w:val="20"/>
        </w:rPr>
      </w:pPr>
    </w:p>
    <w:p w14:paraId="1395DF47" w14:textId="22840861" w:rsidR="008D2AB8" w:rsidRPr="00D62886" w:rsidRDefault="008D2AB8" w:rsidP="00D62886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Przystępując</w:t>
      </w:r>
      <w:r w:rsidR="00D62886">
        <w:rPr>
          <w:rFonts w:ascii="Verdana" w:hAnsi="Verdana"/>
          <w:sz w:val="20"/>
          <w:szCs w:val="20"/>
        </w:rPr>
        <w:t xml:space="preserve"> </w:t>
      </w:r>
      <w:r w:rsidRPr="00D62886">
        <w:rPr>
          <w:rFonts w:ascii="Verdana" w:hAnsi="Verdana"/>
          <w:sz w:val="20"/>
          <w:szCs w:val="20"/>
        </w:rPr>
        <w:t>do</w:t>
      </w:r>
      <w:r w:rsidR="00D62886">
        <w:rPr>
          <w:rFonts w:ascii="Verdana" w:hAnsi="Verdana"/>
          <w:sz w:val="20"/>
          <w:szCs w:val="20"/>
        </w:rPr>
        <w:t xml:space="preserve"> </w:t>
      </w:r>
      <w:r w:rsidRPr="00D62886">
        <w:rPr>
          <w:rFonts w:ascii="Verdana" w:hAnsi="Verdana"/>
          <w:sz w:val="20"/>
          <w:szCs w:val="20"/>
        </w:rPr>
        <w:t xml:space="preserve">postępowania o udzielenie zamówienia publicznego, którego przedmiotem jest </w:t>
      </w:r>
      <w:r w:rsidR="007F2E19" w:rsidRPr="00D62886">
        <w:rPr>
          <w:rFonts w:ascii="Verdana" w:hAnsi="Verdana"/>
          <w:b/>
          <w:sz w:val="20"/>
          <w:szCs w:val="20"/>
        </w:rPr>
        <w:t>dostawa termopary płaszczowe typu K - 68 sztuk - DE.dzp.272-109/24</w:t>
      </w:r>
      <w:r w:rsidRPr="00D62886">
        <w:rPr>
          <w:rFonts w:ascii="Verdana" w:hAnsi="Verdana"/>
          <w:b/>
          <w:sz w:val="20"/>
          <w:szCs w:val="20"/>
        </w:rPr>
        <w:t xml:space="preserve">, </w:t>
      </w:r>
      <w:r w:rsidRPr="00D62886">
        <w:rPr>
          <w:rFonts w:ascii="Verdana" w:hAnsi="Verdana"/>
          <w:sz w:val="20"/>
          <w:szCs w:val="20"/>
        </w:rPr>
        <w:t>oferuję realizację przedmiotu zamówienia, zgodnie z zasadami określonymi w</w:t>
      </w:r>
      <w:r w:rsidR="00D62886">
        <w:rPr>
          <w:rFonts w:ascii="Verdana" w:hAnsi="Verdana"/>
          <w:sz w:val="20"/>
          <w:szCs w:val="20"/>
        </w:rPr>
        <w:t> </w:t>
      </w:r>
      <w:r w:rsidRPr="00D62886">
        <w:rPr>
          <w:rFonts w:ascii="Verdana" w:hAnsi="Verdana"/>
          <w:sz w:val="20"/>
          <w:szCs w:val="20"/>
        </w:rPr>
        <w:t>specyfikacji warunków zamówienia.</w:t>
      </w:r>
    </w:p>
    <w:p w14:paraId="77A354A5" w14:textId="77777777" w:rsidR="008D2AB8" w:rsidRPr="00D62886" w:rsidRDefault="008D2AB8" w:rsidP="00D62886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2268"/>
        <w:gridCol w:w="1559"/>
        <w:gridCol w:w="765"/>
        <w:gridCol w:w="1276"/>
        <w:gridCol w:w="851"/>
        <w:gridCol w:w="708"/>
        <w:gridCol w:w="1984"/>
      </w:tblGrid>
      <w:tr w:rsidR="008F6CE4" w:rsidRPr="00D62886" w14:paraId="59C1FF9D" w14:textId="77777777" w:rsidTr="00D62886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26DD47" w14:textId="77777777" w:rsidR="008F6CE4" w:rsidRPr="00D62886" w:rsidRDefault="008F6CE4" w:rsidP="00D6288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D62886">
              <w:rPr>
                <w:rFonts w:ascii="Verdana" w:hAnsi="Verdana"/>
                <w:sz w:val="20"/>
                <w:szCs w:val="20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03E0B6" w14:textId="77777777" w:rsidR="008F6CE4" w:rsidRPr="00D62886" w:rsidRDefault="008F6CE4" w:rsidP="00D6288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sz w:val="20"/>
                <w:szCs w:val="20"/>
              </w:rPr>
            </w:pPr>
            <w:r w:rsidRPr="00D62886">
              <w:rPr>
                <w:rFonts w:ascii="Verdana" w:hAnsi="Verdana"/>
                <w:b/>
                <w:sz w:val="20"/>
                <w:szCs w:val="20"/>
              </w:rPr>
              <w:t>Nazwa elementu</w:t>
            </w:r>
          </w:p>
          <w:p w14:paraId="17D05985" w14:textId="77777777" w:rsidR="008F6CE4" w:rsidRPr="00D62886" w:rsidRDefault="008F6CE4" w:rsidP="00D6288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D62886">
              <w:rPr>
                <w:rFonts w:ascii="Verdana" w:hAnsi="Verdana"/>
                <w:b/>
                <w:sz w:val="20"/>
                <w:szCs w:val="20"/>
              </w:rPr>
              <w:t>(lub usługi)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070E05" w14:textId="60BB8971" w:rsidR="008F6CE4" w:rsidRPr="00D62886" w:rsidRDefault="008F6CE4" w:rsidP="00D6288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sz w:val="20"/>
                <w:szCs w:val="20"/>
              </w:rPr>
            </w:pPr>
            <w:r w:rsidRPr="00D62886">
              <w:rPr>
                <w:rFonts w:ascii="Verdana" w:hAnsi="Verdana"/>
                <w:b/>
                <w:sz w:val="20"/>
                <w:szCs w:val="20"/>
              </w:rPr>
              <w:t>Producent/model</w:t>
            </w: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B1B354" w14:textId="77777777" w:rsidR="008F6CE4" w:rsidRPr="00D62886" w:rsidRDefault="008F6CE4" w:rsidP="00D6288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62886">
              <w:rPr>
                <w:rFonts w:ascii="Verdana" w:hAnsi="Verdana"/>
                <w:b/>
                <w:bCs/>
                <w:sz w:val="20"/>
                <w:szCs w:val="20"/>
              </w:rPr>
              <w:t>Liczba szt.</w:t>
            </w:r>
          </w:p>
          <w:p w14:paraId="08396B5F" w14:textId="77777777" w:rsidR="008F6CE4" w:rsidRPr="00D62886" w:rsidRDefault="008F6CE4" w:rsidP="00D6288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D8C46D" w14:textId="77777777" w:rsidR="008F6CE4" w:rsidRPr="00D62886" w:rsidRDefault="008F6CE4" w:rsidP="00D6288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D62886">
              <w:rPr>
                <w:rFonts w:ascii="Verdana" w:hAnsi="Verdana"/>
                <w:b/>
                <w:bCs/>
                <w:sz w:val="20"/>
                <w:szCs w:val="20"/>
              </w:rPr>
              <w:t xml:space="preserve">Cena jednostkowa netto </w:t>
            </w:r>
            <w:r w:rsidRPr="00D62886">
              <w:rPr>
                <w:rFonts w:ascii="Verdana" w:hAnsi="Verdana"/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F443D2" w14:textId="77777777" w:rsidR="008F6CE4" w:rsidRPr="00D62886" w:rsidRDefault="008F6CE4" w:rsidP="00D6288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62886">
              <w:rPr>
                <w:rFonts w:ascii="Verdana" w:hAnsi="Verdana"/>
                <w:b/>
                <w:bCs/>
                <w:sz w:val="20"/>
                <w:szCs w:val="20"/>
              </w:rPr>
              <w:t>Wartość netto</w:t>
            </w:r>
          </w:p>
          <w:p w14:paraId="78DA87EF" w14:textId="77777777" w:rsidR="008F6CE4" w:rsidRPr="00D62886" w:rsidRDefault="008F6CE4" w:rsidP="00D6288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D62886">
              <w:rPr>
                <w:rFonts w:ascii="Verdana" w:hAnsi="Verdana"/>
                <w:sz w:val="20"/>
                <w:szCs w:val="20"/>
              </w:rPr>
              <w:t>[PLN]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9DC1F3" w14:textId="77777777" w:rsidR="008F6CE4" w:rsidRPr="00D62886" w:rsidRDefault="008F6CE4" w:rsidP="00D6288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62886">
              <w:rPr>
                <w:rFonts w:ascii="Verdana" w:hAnsi="Verdana"/>
                <w:b/>
                <w:bCs/>
                <w:sz w:val="20"/>
                <w:szCs w:val="20"/>
              </w:rPr>
              <w:t>VAT</w:t>
            </w:r>
          </w:p>
          <w:p w14:paraId="2926774C" w14:textId="77777777" w:rsidR="008F6CE4" w:rsidRPr="00D62886" w:rsidRDefault="008F6CE4" w:rsidP="00D6288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D62886">
              <w:rPr>
                <w:rFonts w:ascii="Verdana" w:hAnsi="Verdana"/>
                <w:sz w:val="20"/>
                <w:szCs w:val="20"/>
              </w:rPr>
              <w:t>[%]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BB675D" w14:textId="77777777" w:rsidR="008F6CE4" w:rsidRPr="00D62886" w:rsidRDefault="008F6CE4" w:rsidP="00D6288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62886">
              <w:rPr>
                <w:rFonts w:ascii="Verdana" w:hAnsi="Verdana"/>
                <w:b/>
                <w:bCs/>
                <w:sz w:val="20"/>
                <w:szCs w:val="20"/>
              </w:rPr>
              <w:t xml:space="preserve">Wartość brutto </w:t>
            </w:r>
          </w:p>
          <w:p w14:paraId="077942F0" w14:textId="77777777" w:rsidR="008F6CE4" w:rsidRPr="00D62886" w:rsidRDefault="008F6CE4" w:rsidP="00D6288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D62886">
              <w:rPr>
                <w:rFonts w:ascii="Verdana" w:hAnsi="Verdana"/>
                <w:sz w:val="20"/>
                <w:szCs w:val="20"/>
              </w:rPr>
              <w:t>[PLN]</w:t>
            </w:r>
          </w:p>
          <w:p w14:paraId="5209B718" w14:textId="77777777" w:rsidR="008F6CE4" w:rsidRPr="00D62886" w:rsidRDefault="008F6CE4" w:rsidP="00D6288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D62886">
              <w:rPr>
                <w:rFonts w:ascii="Verdana" w:hAnsi="Verdana"/>
                <w:sz w:val="20"/>
                <w:szCs w:val="20"/>
              </w:rPr>
              <w:t xml:space="preserve"> (z doliczonym </w:t>
            </w:r>
            <w:r w:rsidRPr="00D62886">
              <w:rPr>
                <w:rFonts w:ascii="Verdana" w:hAnsi="Verdana"/>
                <w:b/>
                <w:bCs/>
                <w:sz w:val="20"/>
                <w:szCs w:val="20"/>
              </w:rPr>
              <w:t>VAT)</w:t>
            </w:r>
          </w:p>
        </w:tc>
      </w:tr>
      <w:tr w:rsidR="008F6CE4" w:rsidRPr="00D62886" w14:paraId="72CEF659" w14:textId="77777777" w:rsidTr="00D62886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2781975" w14:textId="77777777" w:rsidR="008F6CE4" w:rsidRPr="00D62886" w:rsidRDefault="008F6CE4" w:rsidP="00D6288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62886">
              <w:rPr>
                <w:rFonts w:ascii="Verdana" w:hAnsi="Verdan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47554CD" w14:textId="77777777" w:rsidR="008F6CE4" w:rsidRPr="00D62886" w:rsidRDefault="008F6CE4" w:rsidP="00D6288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62886">
              <w:rPr>
                <w:rFonts w:ascii="Verdana" w:hAnsi="Verdan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4431843" w14:textId="77777777" w:rsidR="008F6CE4" w:rsidRPr="00D62886" w:rsidRDefault="008F6CE4" w:rsidP="00D6288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62886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D06A061" w14:textId="77777777" w:rsidR="008F6CE4" w:rsidRPr="00D62886" w:rsidRDefault="008F6CE4" w:rsidP="00D6288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62886">
              <w:rPr>
                <w:rFonts w:ascii="Verdana" w:hAnsi="Verdan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2435B24" w14:textId="77777777" w:rsidR="008F6CE4" w:rsidRPr="00D62886" w:rsidRDefault="008F6CE4" w:rsidP="00D6288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62886">
              <w:rPr>
                <w:rFonts w:ascii="Verdana" w:hAnsi="Verdan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D0C4CDD" w14:textId="77777777" w:rsidR="008F6CE4" w:rsidRPr="00D62886" w:rsidRDefault="008F6CE4" w:rsidP="00D6288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62886">
              <w:rPr>
                <w:rFonts w:ascii="Verdana" w:hAnsi="Verdan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BEDC3DA" w14:textId="77777777" w:rsidR="008F6CE4" w:rsidRPr="00D62886" w:rsidRDefault="008F6CE4" w:rsidP="00D6288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62886">
              <w:rPr>
                <w:rFonts w:ascii="Verdana" w:hAnsi="Verdan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B7F6EEA" w14:textId="77777777" w:rsidR="008F6CE4" w:rsidRPr="00D62886" w:rsidRDefault="008F6CE4" w:rsidP="00D6288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62886">
              <w:rPr>
                <w:rFonts w:ascii="Verdana" w:hAnsi="Verdana"/>
                <w:b/>
                <w:bCs/>
                <w:sz w:val="20"/>
                <w:szCs w:val="20"/>
              </w:rPr>
              <w:t>8</w:t>
            </w:r>
          </w:p>
        </w:tc>
      </w:tr>
      <w:tr w:rsidR="008F6CE4" w:rsidRPr="00D62886" w14:paraId="112D53FD" w14:textId="77777777" w:rsidTr="00D62886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8CDB164" w14:textId="77777777" w:rsidR="008F6CE4" w:rsidRPr="00D62886" w:rsidRDefault="008F6CE4" w:rsidP="00D62886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D62886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54CF1E7" w14:textId="5EDD3170" w:rsidR="008F6CE4" w:rsidRPr="00D62886" w:rsidRDefault="008F6CE4" w:rsidP="00D62886">
            <w:pPr>
              <w:suppressAutoHyphens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D62886">
              <w:rPr>
                <w:rFonts w:ascii="Verdana" w:hAnsi="Verdana"/>
                <w:sz w:val="20"/>
                <w:szCs w:val="20"/>
              </w:rPr>
              <w:t>Termopara płaszczowa typu K</w:t>
            </w:r>
            <w:r w:rsidR="00904C5F">
              <w:rPr>
                <w:rFonts w:ascii="Verdana" w:hAnsi="Verdana"/>
                <w:sz w:val="20"/>
                <w:szCs w:val="20"/>
              </w:rPr>
              <w:t xml:space="preserve"> o średnicy 1 mm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E90BA6" w14:textId="77777777" w:rsidR="008F6CE4" w:rsidRPr="00D62886" w:rsidRDefault="008F6CE4" w:rsidP="00D62886">
            <w:pPr>
              <w:suppressAutoHyphens/>
              <w:autoSpaceDN w:val="0"/>
              <w:textAlignment w:val="baseline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E70CC40" w14:textId="61FB854A" w:rsidR="008F6CE4" w:rsidRPr="00D62886" w:rsidRDefault="00904C5F" w:rsidP="00D6288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32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589123" w14:textId="77777777" w:rsidR="008F6CE4" w:rsidRPr="00D62886" w:rsidRDefault="008F6CE4" w:rsidP="00D62886">
            <w:pPr>
              <w:suppressAutoHyphens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C4B60B" w14:textId="77777777" w:rsidR="008F6CE4" w:rsidRPr="00D62886" w:rsidRDefault="008F6CE4" w:rsidP="00D62886">
            <w:pPr>
              <w:suppressAutoHyphens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88A507" w14:textId="77777777" w:rsidR="008F6CE4" w:rsidRPr="00D62886" w:rsidRDefault="008F6CE4" w:rsidP="00D6288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2FE000" w14:textId="77777777" w:rsidR="008F6CE4" w:rsidRPr="00D62886" w:rsidRDefault="008F6CE4" w:rsidP="00D6288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  <w:p w14:paraId="7DB12D8C" w14:textId="77777777" w:rsidR="008F6CE4" w:rsidRPr="00D62886" w:rsidRDefault="008F6CE4" w:rsidP="00D6288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</w:tr>
      <w:tr w:rsidR="00904C5F" w:rsidRPr="00D62886" w14:paraId="0EA83185" w14:textId="77777777" w:rsidTr="00D62886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E87A8F" w14:textId="658075E9" w:rsidR="00904C5F" w:rsidRPr="00D62886" w:rsidRDefault="00904C5F" w:rsidP="00D62886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B29969" w14:textId="2650A6A0" w:rsidR="00904C5F" w:rsidRPr="00D62886" w:rsidRDefault="00904C5F" w:rsidP="00D62886">
            <w:pPr>
              <w:suppressAutoHyphens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D62886">
              <w:rPr>
                <w:rFonts w:ascii="Verdana" w:hAnsi="Verdana"/>
                <w:sz w:val="20"/>
                <w:szCs w:val="20"/>
              </w:rPr>
              <w:t>Termopara płaszczowa typu K</w:t>
            </w:r>
            <w:r>
              <w:rPr>
                <w:rFonts w:ascii="Verdana" w:hAnsi="Verdana"/>
                <w:sz w:val="20"/>
                <w:szCs w:val="20"/>
              </w:rPr>
              <w:t xml:space="preserve"> o średnicy 1,5 mm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B44CB5" w14:textId="77777777" w:rsidR="00904C5F" w:rsidRPr="00D62886" w:rsidRDefault="00904C5F" w:rsidP="00D62886">
            <w:pPr>
              <w:suppressAutoHyphens/>
              <w:autoSpaceDN w:val="0"/>
              <w:textAlignment w:val="baseline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EF5D19" w14:textId="6F8D18BE" w:rsidR="00904C5F" w:rsidRDefault="00904C5F" w:rsidP="00D6288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26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D35B67" w14:textId="77777777" w:rsidR="00904C5F" w:rsidRPr="00D62886" w:rsidRDefault="00904C5F" w:rsidP="00D62886">
            <w:pPr>
              <w:suppressAutoHyphens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666EAA" w14:textId="77777777" w:rsidR="00904C5F" w:rsidRPr="00D62886" w:rsidRDefault="00904C5F" w:rsidP="00D62886">
            <w:pPr>
              <w:suppressAutoHyphens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B026FA" w14:textId="77777777" w:rsidR="00904C5F" w:rsidRPr="00D62886" w:rsidRDefault="00904C5F" w:rsidP="00D6288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D44000" w14:textId="77777777" w:rsidR="00904C5F" w:rsidRPr="00D62886" w:rsidRDefault="00904C5F" w:rsidP="00D6288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</w:tr>
      <w:tr w:rsidR="00904C5F" w:rsidRPr="00D62886" w14:paraId="1D6A70D8" w14:textId="77777777" w:rsidTr="00D62886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15A41F" w14:textId="0C384723" w:rsidR="00904C5F" w:rsidRPr="00D62886" w:rsidRDefault="00904C5F" w:rsidP="00D62886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45FF52" w14:textId="691A0F02" w:rsidR="00904C5F" w:rsidRPr="00D62886" w:rsidRDefault="00904C5F" w:rsidP="00D62886">
            <w:pPr>
              <w:suppressAutoHyphens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D62886">
              <w:rPr>
                <w:rFonts w:ascii="Verdana" w:hAnsi="Verdana"/>
                <w:sz w:val="20"/>
                <w:szCs w:val="20"/>
              </w:rPr>
              <w:t>Termopara płaszczowa typu K</w:t>
            </w:r>
            <w:r>
              <w:rPr>
                <w:rFonts w:ascii="Verdana" w:hAnsi="Verdana"/>
                <w:sz w:val="20"/>
                <w:szCs w:val="20"/>
              </w:rPr>
              <w:t xml:space="preserve"> o średnicy 2 mm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60C042" w14:textId="77777777" w:rsidR="00904C5F" w:rsidRPr="00D62886" w:rsidRDefault="00904C5F" w:rsidP="00D62886">
            <w:pPr>
              <w:suppressAutoHyphens/>
              <w:autoSpaceDN w:val="0"/>
              <w:textAlignment w:val="baseline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BC8B26" w14:textId="455800F6" w:rsidR="00904C5F" w:rsidRDefault="00904C5F" w:rsidP="00D6288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333594" w14:textId="77777777" w:rsidR="00904C5F" w:rsidRPr="00D62886" w:rsidRDefault="00904C5F" w:rsidP="00D62886">
            <w:pPr>
              <w:suppressAutoHyphens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9B4382" w14:textId="77777777" w:rsidR="00904C5F" w:rsidRPr="00D62886" w:rsidRDefault="00904C5F" w:rsidP="00D62886">
            <w:pPr>
              <w:suppressAutoHyphens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79BCC6" w14:textId="77777777" w:rsidR="00904C5F" w:rsidRPr="00D62886" w:rsidRDefault="00904C5F" w:rsidP="00D6288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4BDD01" w14:textId="77777777" w:rsidR="00904C5F" w:rsidRPr="00D62886" w:rsidRDefault="00904C5F" w:rsidP="00D6288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</w:tr>
      <w:tr w:rsidR="008F6CE4" w:rsidRPr="00D62886" w14:paraId="7BF7D1A9" w14:textId="77777777" w:rsidTr="008F6CE4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9E4788" w14:textId="77777777" w:rsidR="008F6CE4" w:rsidRPr="00D62886" w:rsidRDefault="008F6CE4" w:rsidP="00D6288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  <w:p w14:paraId="195E39BA" w14:textId="01EBD83F" w:rsidR="008F6CE4" w:rsidRPr="00D62886" w:rsidRDefault="008F6CE4" w:rsidP="00D62886">
            <w:pPr>
              <w:suppressAutoHyphens/>
              <w:autoSpaceDN w:val="0"/>
              <w:ind w:right="425"/>
              <w:jc w:val="right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62886">
              <w:rPr>
                <w:rFonts w:ascii="Verdana" w:hAnsi="Verdan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D958FB" w14:textId="77777777" w:rsidR="008F6CE4" w:rsidRPr="00D62886" w:rsidRDefault="008F6CE4" w:rsidP="00D6288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3768CF" w14:textId="77777777" w:rsidR="008F6CE4" w:rsidRPr="00D62886" w:rsidRDefault="008F6CE4" w:rsidP="00D6288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BC7595" w14:textId="77777777" w:rsidR="008F6CE4" w:rsidRPr="00D62886" w:rsidRDefault="008F6CE4" w:rsidP="00D6288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</w:tr>
      <w:tr w:rsidR="008F6CE4" w:rsidRPr="00D62886" w14:paraId="4B81CCCF" w14:textId="77777777" w:rsidTr="008F6CE4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D332CF7" w14:textId="77777777" w:rsidR="008F6CE4" w:rsidRPr="00D62886" w:rsidRDefault="008F6CE4" w:rsidP="00D62886">
            <w:pPr>
              <w:suppressAutoHyphens/>
              <w:autoSpaceDN w:val="0"/>
              <w:textAlignment w:val="baseline"/>
              <w:rPr>
                <w:rFonts w:ascii="Verdana" w:hAnsi="Verdana"/>
                <w:i/>
                <w:iCs/>
                <w:sz w:val="20"/>
                <w:szCs w:val="20"/>
              </w:rPr>
            </w:pPr>
            <w:r w:rsidRPr="00D62886">
              <w:rPr>
                <w:rFonts w:ascii="Verdana" w:hAnsi="Verdana"/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5F50E136" w14:textId="77777777" w:rsidR="008F6CE4" w:rsidRPr="00D62886" w:rsidRDefault="008F6CE4" w:rsidP="00D62886">
            <w:pPr>
              <w:suppressAutoHyphens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D62886">
              <w:rPr>
                <w:rFonts w:ascii="Verdana" w:hAnsi="Verdana"/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DCBA98" w14:textId="77777777" w:rsidR="008F6CE4" w:rsidRPr="00D62886" w:rsidRDefault="008F6CE4" w:rsidP="00D6288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EF3B39" w14:textId="77777777" w:rsidR="008F6CE4" w:rsidRPr="00D62886" w:rsidRDefault="008F6CE4" w:rsidP="00D6288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BFEA06" w14:textId="77777777" w:rsidR="008F6CE4" w:rsidRPr="00D62886" w:rsidRDefault="008F6CE4" w:rsidP="00D6288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69F5C79" w14:textId="77777777" w:rsidR="008F6CE4" w:rsidRPr="00D62886" w:rsidRDefault="008F6CE4" w:rsidP="00D62886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4AAB50B8" w14:textId="36721E9E" w:rsidR="008F6CE4" w:rsidRPr="00D62886" w:rsidRDefault="008F6CE4" w:rsidP="00D62886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D62886">
        <w:rPr>
          <w:rFonts w:ascii="Verdana" w:hAnsi="Verdana"/>
          <w:b/>
          <w:sz w:val="20"/>
          <w:szCs w:val="20"/>
        </w:rPr>
        <w:t xml:space="preserve">Termin realizacji umowy: </w:t>
      </w:r>
      <w:r w:rsidRPr="00D62886">
        <w:rPr>
          <w:rFonts w:ascii="Verdana" w:hAnsi="Verdana"/>
          <w:b/>
          <w:bCs/>
          <w:sz w:val="20"/>
          <w:szCs w:val="20"/>
        </w:rPr>
        <w:t>do ………. dni od daty podpisania umowy</w:t>
      </w:r>
      <w:r w:rsidRPr="00D62886">
        <w:rPr>
          <w:rFonts w:ascii="Verdana" w:hAnsi="Verdana"/>
          <w:i/>
          <w:sz w:val="20"/>
          <w:szCs w:val="20"/>
        </w:rPr>
        <w:t>.</w:t>
      </w:r>
      <w:r w:rsidRPr="00D62886">
        <w:rPr>
          <w:rFonts w:ascii="Verdana" w:hAnsi="Verdana"/>
          <w:sz w:val="20"/>
          <w:szCs w:val="20"/>
          <w:highlight w:val="yellow"/>
        </w:rPr>
        <w:t xml:space="preserve"> (</w:t>
      </w:r>
      <w:r w:rsidRPr="00D62886">
        <w:rPr>
          <w:rFonts w:ascii="Verdana" w:hAnsi="Verdana"/>
          <w:i/>
          <w:sz w:val="20"/>
          <w:szCs w:val="20"/>
          <w:highlight w:val="yellow"/>
        </w:rPr>
        <w:t>kryterium oceny ofert)</w:t>
      </w:r>
      <w:r w:rsidRPr="00D62886">
        <w:rPr>
          <w:rFonts w:ascii="Verdana" w:hAnsi="Verdana"/>
          <w:i/>
          <w:sz w:val="20"/>
          <w:szCs w:val="20"/>
        </w:rPr>
        <w:t>.</w:t>
      </w:r>
    </w:p>
    <w:p w14:paraId="2944769E" w14:textId="77777777" w:rsidR="008F6CE4" w:rsidRPr="00D62886" w:rsidRDefault="008F6CE4" w:rsidP="00D62886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3040299" w14:textId="4FD3A162" w:rsidR="008F6CE4" w:rsidRPr="00D62886" w:rsidRDefault="008F6CE4" w:rsidP="00D62886">
      <w:pPr>
        <w:widowControl w:val="0"/>
        <w:ind w:right="1"/>
        <w:jc w:val="both"/>
        <w:rPr>
          <w:rFonts w:ascii="Verdana" w:hAnsi="Verdana"/>
          <w:i/>
          <w:sz w:val="20"/>
          <w:szCs w:val="20"/>
        </w:rPr>
      </w:pPr>
      <w:r w:rsidRPr="00D62886">
        <w:rPr>
          <w:rFonts w:ascii="Verdana" w:hAnsi="Verdana"/>
          <w:b/>
          <w:sz w:val="20"/>
          <w:szCs w:val="20"/>
        </w:rPr>
        <w:t>Okres udzielonej gwarancji na zaoferowane urządzenie wynosi:</w:t>
      </w:r>
      <w:r w:rsidRPr="00D62886">
        <w:rPr>
          <w:rFonts w:ascii="Verdana" w:hAnsi="Verdana"/>
          <w:sz w:val="20"/>
          <w:szCs w:val="20"/>
        </w:rPr>
        <w:t xml:space="preserve"> </w:t>
      </w:r>
      <w:r w:rsidRPr="00D62886">
        <w:rPr>
          <w:rFonts w:ascii="Verdana" w:hAnsi="Verdana"/>
          <w:b/>
          <w:bCs/>
          <w:sz w:val="20"/>
          <w:szCs w:val="20"/>
        </w:rPr>
        <w:t>……… miesięcy</w:t>
      </w:r>
      <w:r w:rsidRPr="00D62886">
        <w:rPr>
          <w:rFonts w:ascii="Verdana" w:hAnsi="Verdana"/>
          <w:sz w:val="20"/>
          <w:szCs w:val="20"/>
        </w:rPr>
        <w:t xml:space="preserve"> </w:t>
      </w:r>
    </w:p>
    <w:p w14:paraId="1BE45DAF" w14:textId="77777777" w:rsidR="008F6CE4" w:rsidRPr="00D62886" w:rsidRDefault="008F6CE4" w:rsidP="00D62886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2EABB99" w14:textId="77777777" w:rsidR="008F6CE4" w:rsidRPr="00D62886" w:rsidRDefault="008F6CE4" w:rsidP="00D62886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D62886">
        <w:rPr>
          <w:rFonts w:ascii="Verdana" w:hAnsi="Verdana"/>
          <w:b/>
          <w:sz w:val="20"/>
          <w:szCs w:val="20"/>
        </w:rPr>
        <w:t xml:space="preserve"> TAK/NIE</w:t>
      </w:r>
    </w:p>
    <w:p w14:paraId="222B98D4" w14:textId="77777777" w:rsidR="008F6CE4" w:rsidRPr="00D62886" w:rsidRDefault="008F6CE4" w:rsidP="00D62886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7D92B1FD" w14:textId="77777777" w:rsidR="008F6CE4" w:rsidRPr="00D62886" w:rsidRDefault="008F6CE4" w:rsidP="00D62886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b/>
          <w:sz w:val="20"/>
          <w:szCs w:val="20"/>
        </w:rPr>
        <w:lastRenderedPageBreak/>
        <w:t xml:space="preserve">Termin płatności: </w:t>
      </w:r>
      <w:r w:rsidRPr="00D62886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FC320DB" w14:textId="77777777" w:rsidR="008F6CE4" w:rsidRPr="00D62886" w:rsidRDefault="008F6CE4" w:rsidP="00D62886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7BD06BC3" w14:textId="77777777" w:rsidR="008F6CE4" w:rsidRPr="00D62886" w:rsidRDefault="008F6CE4" w:rsidP="00D62886">
      <w:pPr>
        <w:rPr>
          <w:rFonts w:ascii="Verdana" w:hAnsi="Verdana"/>
          <w:b/>
          <w:sz w:val="20"/>
          <w:szCs w:val="20"/>
          <w:u w:val="single"/>
        </w:rPr>
      </w:pPr>
      <w:r w:rsidRPr="00D62886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5C321F0" w14:textId="77777777" w:rsidR="008F6CE4" w:rsidRPr="00D62886" w:rsidRDefault="008F6CE4" w:rsidP="00D62886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D62886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29F99EAC" w14:textId="4E794C0D" w:rsidR="008F6CE4" w:rsidRPr="00D62886" w:rsidRDefault="008F6CE4" w:rsidP="00D6288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D62886">
        <w:rPr>
          <w:rFonts w:ascii="Verdana" w:hAnsi="Verdana"/>
          <w:color w:val="000000"/>
          <w:sz w:val="20"/>
          <w:szCs w:val="20"/>
          <w:lang w:eastAsia="ar-SA"/>
        </w:rPr>
        <w:t>Oświadczamy,</w:t>
      </w:r>
      <w:r w:rsidR="006242D7">
        <w:rPr>
          <w:rFonts w:ascii="Verdana" w:hAnsi="Verdana"/>
          <w:color w:val="000000"/>
          <w:sz w:val="20"/>
          <w:szCs w:val="20"/>
          <w:lang w:eastAsia="ar-SA"/>
        </w:rPr>
        <w:t xml:space="preserve"> </w:t>
      </w:r>
      <w:r w:rsidRPr="00D62886">
        <w:rPr>
          <w:rFonts w:ascii="Verdana" w:hAnsi="Verdana"/>
          <w:color w:val="000000"/>
          <w:sz w:val="20"/>
          <w:szCs w:val="20"/>
          <w:lang w:eastAsia="ar-SA"/>
        </w:rPr>
        <w:t>że zapoznaliśmy się z postanowieniami umowy, określonymi w </w:t>
      </w:r>
      <w:r w:rsidR="00D62886">
        <w:rPr>
          <w:rFonts w:ascii="Verdana" w:hAnsi="Verdana"/>
          <w:color w:val="000000"/>
          <w:sz w:val="20"/>
          <w:szCs w:val="20"/>
          <w:lang w:eastAsia="ar-SA"/>
        </w:rPr>
        <w:t> </w:t>
      </w:r>
      <w:r w:rsidRPr="00D62886">
        <w:rPr>
          <w:rFonts w:ascii="Verdana" w:hAnsi="Verdana"/>
          <w:color w:val="000000"/>
          <w:sz w:val="20"/>
          <w:szCs w:val="20"/>
          <w:lang w:eastAsia="ar-SA"/>
        </w:rPr>
        <w:t>Specyfikacji Warunków Zamówienia, akceptujemy je i zobowiązujemy się, w</w:t>
      </w:r>
      <w:r w:rsidR="00D62886">
        <w:rPr>
          <w:rFonts w:ascii="Verdana" w:hAnsi="Verdana"/>
          <w:color w:val="000000"/>
          <w:sz w:val="20"/>
          <w:szCs w:val="20"/>
          <w:lang w:eastAsia="ar-SA"/>
        </w:rPr>
        <w:t> </w:t>
      </w:r>
      <w:r w:rsidRPr="00D62886">
        <w:rPr>
          <w:rFonts w:ascii="Verdana" w:hAnsi="Verdana"/>
          <w:color w:val="000000"/>
          <w:sz w:val="20"/>
          <w:szCs w:val="20"/>
          <w:lang w:eastAsia="ar-SA"/>
        </w:rPr>
        <w:t>przypadku wyboru naszej oferty, do zawarcia umowy zgodnej z niniejszą ofertą, na warunkach określonych w Specyfikacji Warunków Zamówienia, w miejscu i terminie wyznaczonym przez zamawiającego</w:t>
      </w:r>
      <w:r w:rsidRPr="00D62886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684905F2" w14:textId="77777777" w:rsidR="008F6CE4" w:rsidRPr="00D62886" w:rsidRDefault="008F6CE4" w:rsidP="00D6288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4761078" w14:textId="77777777" w:rsidR="008F6CE4" w:rsidRPr="006242D7" w:rsidRDefault="008F6CE4" w:rsidP="00D62886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242D7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62B996" w14:textId="77777777" w:rsidR="008F6CE4" w:rsidRPr="006242D7" w:rsidRDefault="008F6CE4" w:rsidP="00D62886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242D7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676A234" w14:textId="77777777" w:rsidR="008F6CE4" w:rsidRPr="00D62886" w:rsidRDefault="008F6CE4" w:rsidP="00D6288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F6CE4" w:rsidRPr="00D62886" w14:paraId="6DF6A9C7" w14:textId="77777777" w:rsidTr="008F6CE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39A89D" w14:textId="77777777" w:rsidR="008F6CE4" w:rsidRPr="00D62886" w:rsidRDefault="008F6CE4" w:rsidP="00D6288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62886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067575" w14:textId="77777777" w:rsidR="008F6CE4" w:rsidRPr="00D62886" w:rsidRDefault="008F6CE4" w:rsidP="00D6288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62886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5D51552" w14:textId="77777777" w:rsidR="008F6CE4" w:rsidRPr="00D62886" w:rsidRDefault="008F6CE4" w:rsidP="00D6288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62886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9FC288" w14:textId="77777777" w:rsidR="008F6CE4" w:rsidRPr="00D62886" w:rsidRDefault="008F6CE4" w:rsidP="00D6288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62886">
              <w:rPr>
                <w:rFonts w:ascii="Verdana" w:hAnsi="Verdana"/>
                <w:sz w:val="20"/>
                <w:szCs w:val="20"/>
              </w:rPr>
              <w:t>Nazwa podwykonawcy</w:t>
            </w:r>
            <w:r w:rsidRPr="00D62886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8F6CE4" w:rsidRPr="00D62886" w14:paraId="51305291" w14:textId="77777777" w:rsidTr="008F6CE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C3759" w14:textId="77777777" w:rsidR="008F6CE4" w:rsidRPr="00D62886" w:rsidRDefault="008F6CE4" w:rsidP="00D62886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41524" w14:textId="77777777" w:rsidR="008F6CE4" w:rsidRPr="00D62886" w:rsidRDefault="008F6CE4" w:rsidP="00D6288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BEEAE" w14:textId="77777777" w:rsidR="008F6CE4" w:rsidRPr="00D62886" w:rsidRDefault="008F6CE4" w:rsidP="00D6288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8F6CE4" w:rsidRPr="00D62886" w14:paraId="4E965222" w14:textId="77777777" w:rsidTr="008F6CE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C57D9" w14:textId="77777777" w:rsidR="008F6CE4" w:rsidRPr="00D62886" w:rsidRDefault="008F6CE4" w:rsidP="00D62886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2EB23" w14:textId="77777777" w:rsidR="008F6CE4" w:rsidRPr="00D62886" w:rsidRDefault="008F6CE4" w:rsidP="00D6288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3663F" w14:textId="77777777" w:rsidR="008F6CE4" w:rsidRPr="00D62886" w:rsidRDefault="008F6CE4" w:rsidP="00D6288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7D9B49F" w14:textId="77777777" w:rsidR="008F6CE4" w:rsidRPr="00D62886" w:rsidRDefault="008F6CE4" w:rsidP="00D6288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75F32288" w14:textId="77777777" w:rsidR="008F6CE4" w:rsidRPr="00D62886" w:rsidRDefault="008F6CE4" w:rsidP="00D62886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D62886">
        <w:rPr>
          <w:rFonts w:ascii="Verdana" w:hAnsi="Verdana" w:cs="Times New Roman"/>
          <w:sz w:val="20"/>
          <w:szCs w:val="20"/>
        </w:rPr>
        <w:tab/>
        <w:t>Imię i Nazwisko</w:t>
      </w:r>
      <w:r w:rsidRPr="00D62886">
        <w:rPr>
          <w:rFonts w:ascii="Verdana" w:hAnsi="Verdana" w:cs="Times New Roman"/>
          <w:sz w:val="20"/>
          <w:szCs w:val="20"/>
        </w:rPr>
        <w:tab/>
      </w:r>
      <w:r w:rsidRPr="00D62886">
        <w:rPr>
          <w:rFonts w:ascii="Verdana" w:hAnsi="Verdana" w:cs="Times New Roman"/>
          <w:sz w:val="20"/>
          <w:szCs w:val="20"/>
        </w:rPr>
        <w:tab/>
      </w:r>
      <w:r w:rsidRPr="00D62886">
        <w:rPr>
          <w:rFonts w:ascii="Verdana" w:hAnsi="Verdana" w:cs="Times New Roman"/>
          <w:sz w:val="20"/>
          <w:szCs w:val="20"/>
        </w:rPr>
        <w:tab/>
      </w:r>
      <w:r w:rsidRPr="00D62886">
        <w:rPr>
          <w:rFonts w:ascii="Verdana" w:hAnsi="Verdana" w:cs="Times New Roman"/>
          <w:sz w:val="20"/>
          <w:szCs w:val="20"/>
        </w:rPr>
        <w:tab/>
      </w:r>
      <w:r w:rsidRPr="00D62886">
        <w:rPr>
          <w:rFonts w:ascii="Verdana" w:hAnsi="Verdana" w:cs="Times New Roman"/>
          <w:sz w:val="20"/>
          <w:szCs w:val="20"/>
        </w:rPr>
        <w:tab/>
      </w:r>
      <w:r w:rsidRPr="00D62886">
        <w:rPr>
          <w:rFonts w:ascii="Verdana" w:hAnsi="Verdana" w:cs="Times New Roman"/>
          <w:sz w:val="20"/>
          <w:szCs w:val="20"/>
        </w:rPr>
        <w:tab/>
      </w:r>
      <w:r w:rsidRPr="00D62886">
        <w:rPr>
          <w:rFonts w:ascii="Verdana" w:hAnsi="Verdana" w:cs="Times New Roman"/>
          <w:sz w:val="20"/>
          <w:szCs w:val="20"/>
        </w:rPr>
        <w:tab/>
      </w:r>
    </w:p>
    <w:p w14:paraId="1B42FB32" w14:textId="49FAB5BC" w:rsidR="008F6CE4" w:rsidRPr="00D62886" w:rsidRDefault="008F6CE4" w:rsidP="006242D7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D62886">
        <w:rPr>
          <w:rFonts w:ascii="Verdana" w:hAnsi="Verdana"/>
          <w:sz w:val="20"/>
          <w:szCs w:val="20"/>
        </w:rPr>
        <w:tab/>
      </w:r>
      <w:r w:rsidRPr="00D62886">
        <w:rPr>
          <w:rFonts w:ascii="Verdana" w:hAnsi="Verdana"/>
          <w:sz w:val="20"/>
          <w:szCs w:val="20"/>
        </w:rPr>
        <w:tab/>
        <w:t xml:space="preserve"> </w:t>
      </w:r>
    </w:p>
    <w:p w14:paraId="73AB7EE8" w14:textId="77777777" w:rsidR="008F6CE4" w:rsidRPr="00D62886" w:rsidRDefault="008F6CE4" w:rsidP="00D6288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upoważnienie dla powyżej wskazanych osób wynika z następującego (ych) dokumentu(ów)</w:t>
      </w:r>
    </w:p>
    <w:p w14:paraId="15309101" w14:textId="77777777" w:rsidR="008F6CE4" w:rsidRPr="00D62886" w:rsidRDefault="008F6CE4" w:rsidP="00D62886">
      <w:p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03379D9F" w14:textId="77777777" w:rsidR="008F6CE4" w:rsidRPr="00D62886" w:rsidRDefault="008F6CE4" w:rsidP="00D6288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załącznikami do niniejszej oferty są:</w:t>
      </w:r>
    </w:p>
    <w:p w14:paraId="07A69077" w14:textId="77777777" w:rsidR="008F6CE4" w:rsidRPr="00D62886" w:rsidRDefault="008F6CE4" w:rsidP="00D62886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C00E573" w14:textId="77777777" w:rsidR="008F6CE4" w:rsidRPr="00D62886" w:rsidRDefault="008F6CE4" w:rsidP="00D62886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696F2A6F" w14:textId="3315C62D" w:rsidR="008F6CE4" w:rsidRPr="00D62886" w:rsidRDefault="008F6CE4" w:rsidP="00D62886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68BBC1B8" w14:textId="77777777" w:rsidR="008F6CE4" w:rsidRPr="00D62886" w:rsidRDefault="008F6CE4" w:rsidP="00D62886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0603ACD4" w14:textId="77777777" w:rsidR="008F6CE4" w:rsidRPr="00D62886" w:rsidRDefault="008F6CE4" w:rsidP="00D62886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609F397" w14:textId="77777777" w:rsidR="008F6CE4" w:rsidRPr="00D62886" w:rsidRDefault="008F6CE4" w:rsidP="00D62886">
      <w:pPr>
        <w:ind w:left="1440"/>
        <w:jc w:val="both"/>
        <w:rPr>
          <w:rFonts w:ascii="Verdana" w:hAnsi="Verdana"/>
          <w:sz w:val="20"/>
          <w:szCs w:val="20"/>
        </w:rPr>
      </w:pPr>
    </w:p>
    <w:p w14:paraId="56D2D8FF" w14:textId="77777777" w:rsidR="008F6CE4" w:rsidRPr="00D62886" w:rsidRDefault="008F6CE4" w:rsidP="00D62886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Oferta</w:t>
      </w:r>
      <w:r w:rsidRPr="00D62886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D62886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powinna</w:t>
      </w:r>
      <w:r w:rsidRPr="00D62886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D62886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być sporządzona</w:t>
      </w:r>
      <w:r w:rsidRPr="00D62886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D62886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62886">
        <w:rPr>
          <w:rFonts w:ascii="Verdana" w:eastAsia="Calibri" w:hAnsi="Verdana"/>
          <w:sz w:val="20"/>
          <w:szCs w:val="20"/>
          <w:highlight w:val="yellow"/>
          <w:lang w:eastAsia="zh-CN"/>
        </w:rPr>
        <w:t>.</w:t>
      </w:r>
    </w:p>
    <w:p w14:paraId="71DB931D" w14:textId="77777777" w:rsidR="008F6CE4" w:rsidRPr="00D62886" w:rsidRDefault="008F6CE4" w:rsidP="00D62886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0FA7AFA2" w14:textId="77777777" w:rsidR="008F6CE4" w:rsidRPr="00D62886" w:rsidRDefault="008F6CE4" w:rsidP="00D62886">
      <w:pPr>
        <w:rPr>
          <w:rFonts w:ascii="Verdana" w:hAnsi="Verdana"/>
          <w:sz w:val="20"/>
          <w:szCs w:val="20"/>
        </w:rPr>
      </w:pPr>
    </w:p>
    <w:p w14:paraId="4C8DFD31" w14:textId="77777777" w:rsidR="00FE545C" w:rsidRPr="00D62886" w:rsidRDefault="00FE545C" w:rsidP="00D62886">
      <w:pPr>
        <w:widowControl w:val="0"/>
        <w:ind w:right="1"/>
        <w:rPr>
          <w:rFonts w:ascii="Verdana" w:hAnsi="Verdana"/>
          <w:sz w:val="20"/>
          <w:szCs w:val="20"/>
        </w:rPr>
      </w:pPr>
    </w:p>
    <w:sectPr w:rsidR="00FE545C" w:rsidRPr="00D628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C0AE6" w14:textId="77777777" w:rsidR="003B6F9B" w:rsidRDefault="003B6F9B">
      <w:r>
        <w:separator/>
      </w:r>
    </w:p>
  </w:endnote>
  <w:endnote w:type="continuationSeparator" w:id="0">
    <w:p w14:paraId="5062501C" w14:textId="77777777" w:rsidR="003B6F9B" w:rsidRDefault="003B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61401" w14:textId="77777777" w:rsidR="007F2E19" w:rsidRDefault="007F2E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4A25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0AA2A" w14:textId="77777777" w:rsidR="007F2E19" w:rsidRDefault="007F2E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9EBE5" w14:textId="77777777" w:rsidR="003B6F9B" w:rsidRDefault="003B6F9B">
      <w:r>
        <w:separator/>
      </w:r>
    </w:p>
  </w:footnote>
  <w:footnote w:type="continuationSeparator" w:id="0">
    <w:p w14:paraId="685FD29A" w14:textId="77777777" w:rsidR="003B6F9B" w:rsidRDefault="003B6F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92636" w14:textId="77777777" w:rsidR="007F2E19" w:rsidRDefault="007F2E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4325F" w14:textId="2CB96698" w:rsidR="00F53146" w:rsidRPr="008F6CE4" w:rsidRDefault="00DA18AE" w:rsidP="008F6CE4">
    <w:pPr>
      <w:pStyle w:val="Nagwek"/>
    </w:pPr>
    <w:r w:rsidRPr="00CB5BED">
      <w:rPr>
        <w:noProof/>
      </w:rPr>
      <w:pict w14:anchorId="09E646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belka-Lider(1)" style="width:431.25pt;height:48pt;visibility:visible;mso-wrap-style:square">
          <v:imagedata r:id="rId1" o:title="belka-Lider(1)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0928E" w14:textId="77777777" w:rsidR="007F2E19" w:rsidRDefault="007F2E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9557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05956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9152536">
    <w:abstractNumId w:val="0"/>
  </w:num>
  <w:num w:numId="4" w16cid:durableId="4020718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6F9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B6F9B"/>
    <w:rsid w:val="004B7300"/>
    <w:rsid w:val="004C6753"/>
    <w:rsid w:val="00595C87"/>
    <w:rsid w:val="005D2C65"/>
    <w:rsid w:val="005E6D94"/>
    <w:rsid w:val="006242D7"/>
    <w:rsid w:val="0063384F"/>
    <w:rsid w:val="00643C6F"/>
    <w:rsid w:val="00646202"/>
    <w:rsid w:val="0065290F"/>
    <w:rsid w:val="006815F6"/>
    <w:rsid w:val="007748F0"/>
    <w:rsid w:val="007A4321"/>
    <w:rsid w:val="007F2E19"/>
    <w:rsid w:val="00833933"/>
    <w:rsid w:val="00853083"/>
    <w:rsid w:val="008B2F0C"/>
    <w:rsid w:val="008B4928"/>
    <w:rsid w:val="008D2AB8"/>
    <w:rsid w:val="008F1C66"/>
    <w:rsid w:val="008F6CE4"/>
    <w:rsid w:val="00904C5F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2886"/>
    <w:rsid w:val="00D66893"/>
    <w:rsid w:val="00D90ACB"/>
    <w:rsid w:val="00DA18AE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023AA1"/>
  <w15:chartTrackingRefBased/>
  <w15:docId w15:val="{6108A3FA-61C1-4199-BB45-D3808CF8F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qFormat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524</Words>
  <Characters>3930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7</cp:revision>
  <cp:lastPrinted>1899-12-31T23:00:00Z</cp:lastPrinted>
  <dcterms:created xsi:type="dcterms:W3CDTF">2024-03-05T14:31:00Z</dcterms:created>
  <dcterms:modified xsi:type="dcterms:W3CDTF">2024-03-11T13:24:00Z</dcterms:modified>
</cp:coreProperties>
</file>