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9E0C1" w14:textId="77777777" w:rsidR="00CF7835" w:rsidRPr="00A1726B" w:rsidRDefault="00552C8A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1726B">
        <w:rPr>
          <w:rFonts w:ascii="Arial Narrow" w:hAnsi="Arial Narrow" w:cs="Arial"/>
          <w:sz w:val="22"/>
          <w:szCs w:val="22"/>
        </w:rPr>
        <w:t>Bydgoszcz</w:t>
      </w:r>
      <w:r w:rsidR="00CF7835" w:rsidRPr="00A1726B">
        <w:rPr>
          <w:rFonts w:ascii="Arial Narrow" w:hAnsi="Arial Narrow" w:cs="Arial"/>
          <w:sz w:val="22"/>
          <w:szCs w:val="22"/>
        </w:rPr>
        <w:t xml:space="preserve"> dnia: </w:t>
      </w:r>
      <w:r w:rsidRPr="00A1726B">
        <w:rPr>
          <w:rFonts w:ascii="Arial Narrow" w:hAnsi="Arial Narrow" w:cs="Arial"/>
          <w:sz w:val="22"/>
          <w:szCs w:val="22"/>
        </w:rPr>
        <w:t>2024-03-12</w:t>
      </w:r>
    </w:p>
    <w:p w14:paraId="6BC01C5C" w14:textId="77777777" w:rsidR="00CF7835" w:rsidRPr="00A1726B" w:rsidRDefault="00552C8A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1726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40CE3DE" w14:textId="77777777" w:rsidR="00CF7835" w:rsidRPr="00A1726B" w:rsidRDefault="00552C8A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1726B">
        <w:rPr>
          <w:rFonts w:ascii="Arial Narrow" w:hAnsi="Arial Narrow" w:cs="Arial"/>
          <w:sz w:val="22"/>
          <w:szCs w:val="22"/>
        </w:rPr>
        <w:t>Powstańców Warszawy</w:t>
      </w:r>
      <w:r w:rsidR="00CF7835" w:rsidRPr="00A1726B">
        <w:rPr>
          <w:rFonts w:ascii="Arial Narrow" w:hAnsi="Arial Narrow" w:cs="Arial"/>
          <w:sz w:val="22"/>
          <w:szCs w:val="22"/>
        </w:rPr>
        <w:t xml:space="preserve"> </w:t>
      </w:r>
      <w:r w:rsidRPr="00A1726B">
        <w:rPr>
          <w:rFonts w:ascii="Arial Narrow" w:hAnsi="Arial Narrow" w:cs="Arial"/>
          <w:sz w:val="22"/>
          <w:szCs w:val="22"/>
        </w:rPr>
        <w:t>5</w:t>
      </w:r>
    </w:p>
    <w:p w14:paraId="3D8E8B99" w14:textId="77777777" w:rsidR="00CF7835" w:rsidRPr="00A1726B" w:rsidRDefault="00552C8A" w:rsidP="00CF7835">
      <w:pPr>
        <w:rPr>
          <w:rFonts w:ascii="Arial Narrow" w:hAnsi="Arial Narrow" w:cs="Arial"/>
          <w:sz w:val="22"/>
          <w:szCs w:val="22"/>
        </w:rPr>
      </w:pPr>
      <w:r w:rsidRPr="00A1726B">
        <w:rPr>
          <w:rFonts w:ascii="Arial Narrow" w:hAnsi="Arial Narrow" w:cs="Arial"/>
          <w:sz w:val="22"/>
          <w:szCs w:val="22"/>
        </w:rPr>
        <w:t>85-681</w:t>
      </w:r>
      <w:r w:rsidR="00CF7835" w:rsidRPr="00A1726B">
        <w:rPr>
          <w:rFonts w:ascii="Arial Narrow" w:hAnsi="Arial Narrow" w:cs="Arial"/>
          <w:sz w:val="22"/>
          <w:szCs w:val="22"/>
        </w:rPr>
        <w:t xml:space="preserve"> </w:t>
      </w:r>
      <w:r w:rsidRPr="00A1726B">
        <w:rPr>
          <w:rFonts w:ascii="Arial Narrow" w:hAnsi="Arial Narrow" w:cs="Arial"/>
          <w:sz w:val="22"/>
          <w:szCs w:val="22"/>
        </w:rPr>
        <w:t>Bydgoszcz</w:t>
      </w:r>
    </w:p>
    <w:p w14:paraId="208E3F28" w14:textId="77777777" w:rsidR="00CF7835" w:rsidRPr="00A1726B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A1726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C199B74" w14:textId="77777777" w:rsidR="00CF7835" w:rsidRPr="00A1726B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A1726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1726B" w14:paraId="7B12980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6D7447" w14:textId="77777777" w:rsidR="00CF7835" w:rsidRPr="00A1726B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A1726B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35FA615" w14:textId="77777777" w:rsidR="00CF7835" w:rsidRPr="00A1726B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1726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7731D37" w14:textId="77777777" w:rsidR="00CF7835" w:rsidRPr="00A1726B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1726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1726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1726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1726B" w14:paraId="4DE1BC70" w14:textId="77777777" w:rsidTr="000C1C6D">
        <w:tc>
          <w:tcPr>
            <w:tcW w:w="2269" w:type="dxa"/>
            <w:shd w:val="clear" w:color="auto" w:fill="auto"/>
          </w:tcPr>
          <w:p w14:paraId="7634998C" w14:textId="77777777" w:rsidR="00CF7835" w:rsidRPr="00A1726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726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F39681" w14:textId="77777777" w:rsidR="00CF7835" w:rsidRPr="00A1726B" w:rsidRDefault="00552C8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726B">
              <w:rPr>
                <w:rFonts w:ascii="Arial Narrow" w:hAnsi="Arial Narrow" w:cs="Arial"/>
                <w:b/>
                <w:sz w:val="22"/>
                <w:szCs w:val="22"/>
              </w:rPr>
              <w:t xml:space="preserve">Dostawa aparatu do </w:t>
            </w:r>
            <w:proofErr w:type="spellStart"/>
            <w:r w:rsidRPr="00A1726B">
              <w:rPr>
                <w:rFonts w:ascii="Arial Narrow" w:hAnsi="Arial Narrow" w:cs="Arial"/>
                <w:b/>
                <w:sz w:val="22"/>
                <w:szCs w:val="22"/>
              </w:rPr>
              <w:t>termolezji</w:t>
            </w:r>
            <w:proofErr w:type="spellEnd"/>
            <w:r w:rsidR="00CF7835" w:rsidRPr="00A1726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552C8A" w:rsidRPr="00A1726B" w14:paraId="277805B3" w14:textId="77777777" w:rsidTr="00982A92">
        <w:tc>
          <w:tcPr>
            <w:tcW w:w="2269" w:type="dxa"/>
            <w:shd w:val="clear" w:color="auto" w:fill="auto"/>
          </w:tcPr>
          <w:p w14:paraId="6806EBE7" w14:textId="77777777" w:rsidR="00552C8A" w:rsidRPr="00A1726B" w:rsidRDefault="00552C8A" w:rsidP="00982A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726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94E73D" w14:textId="77777777" w:rsidR="00552C8A" w:rsidRPr="00A1726B" w:rsidRDefault="00552C8A" w:rsidP="00982A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726B">
              <w:rPr>
                <w:rFonts w:ascii="Arial Narrow" w:hAnsi="Arial Narrow" w:cs="Arial"/>
                <w:b/>
                <w:sz w:val="22"/>
                <w:szCs w:val="22"/>
              </w:rPr>
              <w:t>19/2024</w:t>
            </w:r>
          </w:p>
        </w:tc>
      </w:tr>
    </w:tbl>
    <w:p w14:paraId="427F654A" w14:textId="77777777" w:rsidR="00D665F5" w:rsidRPr="00A1726B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A1726B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A1726B">
        <w:rPr>
          <w:rFonts w:ascii="Arial Narrow" w:hAnsi="Arial Narrow" w:cs="Arial"/>
          <w:sz w:val="22"/>
          <w:szCs w:val="22"/>
        </w:rPr>
        <w:t>2</w:t>
      </w:r>
      <w:r w:rsidRPr="00A1726B">
        <w:rPr>
          <w:rFonts w:ascii="Arial Narrow" w:hAnsi="Arial Narrow" w:cs="Arial"/>
          <w:sz w:val="22"/>
          <w:szCs w:val="22"/>
        </w:rPr>
        <w:t xml:space="preserve"> ust. 5 </w:t>
      </w:r>
      <w:r w:rsidRPr="00A1726B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A1726B">
        <w:rPr>
          <w:rFonts w:ascii="Arial Narrow" w:hAnsi="Arial Narrow" w:cs="Arial"/>
          <w:sz w:val="22"/>
          <w:szCs w:val="22"/>
        </w:rPr>
        <w:t xml:space="preserve"> </w:t>
      </w:r>
      <w:r w:rsidR="00552C8A" w:rsidRPr="00A1726B">
        <w:rPr>
          <w:rFonts w:ascii="Arial Narrow" w:hAnsi="Arial Narrow" w:cs="Arial"/>
          <w:sz w:val="22"/>
          <w:szCs w:val="22"/>
        </w:rPr>
        <w:t>(</w:t>
      </w:r>
      <w:proofErr w:type="spellStart"/>
      <w:r w:rsidR="00552C8A" w:rsidRPr="00A1726B">
        <w:rPr>
          <w:rFonts w:ascii="Arial Narrow" w:hAnsi="Arial Narrow" w:cs="Arial"/>
          <w:sz w:val="22"/>
          <w:szCs w:val="22"/>
        </w:rPr>
        <w:t>t.j</w:t>
      </w:r>
      <w:proofErr w:type="spellEnd"/>
      <w:r w:rsidR="00552C8A" w:rsidRPr="00A1726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A1726B">
        <w:rPr>
          <w:rFonts w:ascii="Arial Narrow" w:hAnsi="Arial Narrow" w:cs="Arial"/>
          <w:sz w:val="22"/>
          <w:szCs w:val="22"/>
        </w:rPr>
        <w:t xml:space="preserve"> </w:t>
      </w:r>
      <w:r w:rsidRPr="00A1726B">
        <w:rPr>
          <w:rFonts w:ascii="Arial Narrow" w:hAnsi="Arial Narrow" w:cs="Arial"/>
          <w:sz w:val="22"/>
          <w:szCs w:val="22"/>
        </w:rPr>
        <w:t>udostępnia</w:t>
      </w:r>
      <w:r w:rsidR="00F95C33" w:rsidRPr="00A1726B">
        <w:rPr>
          <w:rFonts w:ascii="Arial Narrow" w:hAnsi="Arial Narrow" w:cs="Arial"/>
          <w:sz w:val="22"/>
          <w:szCs w:val="22"/>
        </w:rPr>
        <w:t xml:space="preserve"> </w:t>
      </w:r>
      <w:r w:rsidR="004C7E9B" w:rsidRPr="00A1726B">
        <w:rPr>
          <w:rFonts w:ascii="Arial Narrow" w:hAnsi="Arial Narrow" w:cs="Arial"/>
          <w:sz w:val="22"/>
          <w:szCs w:val="22"/>
        </w:rPr>
        <w:t>informacj</w:t>
      </w:r>
      <w:r w:rsidR="00577BC6" w:rsidRPr="00A1726B">
        <w:rPr>
          <w:rFonts w:ascii="Arial Narrow" w:hAnsi="Arial Narrow" w:cs="Arial"/>
          <w:sz w:val="22"/>
          <w:szCs w:val="22"/>
        </w:rPr>
        <w:t>ę</w:t>
      </w:r>
      <w:r w:rsidR="00035488" w:rsidRPr="00A1726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1726B">
        <w:rPr>
          <w:rFonts w:ascii="Arial Narrow" w:hAnsi="Arial Narrow" w:cs="Arial"/>
          <w:sz w:val="22"/>
          <w:szCs w:val="22"/>
        </w:rPr>
        <w:t>.</w:t>
      </w:r>
    </w:p>
    <w:p w14:paraId="2C5DA9BE" w14:textId="77777777" w:rsidR="00A80738" w:rsidRPr="00A1726B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1726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1726B">
        <w:rPr>
          <w:rFonts w:ascii="Arial Narrow" w:hAnsi="Arial Narrow" w:cs="Arial"/>
          <w:sz w:val="22"/>
          <w:szCs w:val="22"/>
        </w:rPr>
        <w:t xml:space="preserve"> w dniu </w:t>
      </w:r>
      <w:r w:rsidR="00552C8A" w:rsidRPr="00A1726B">
        <w:rPr>
          <w:rFonts w:ascii="Arial Narrow" w:hAnsi="Arial Narrow" w:cs="Arial"/>
          <w:sz w:val="22"/>
          <w:szCs w:val="22"/>
        </w:rPr>
        <w:t>12/03/2024</w:t>
      </w:r>
      <w:r w:rsidR="00FF4AB1" w:rsidRPr="00A1726B">
        <w:rPr>
          <w:rFonts w:ascii="Arial Narrow" w:hAnsi="Arial Narrow" w:cs="Arial"/>
          <w:sz w:val="22"/>
          <w:szCs w:val="22"/>
        </w:rPr>
        <w:t xml:space="preserve"> o godz. </w:t>
      </w:r>
      <w:r w:rsidR="00552C8A" w:rsidRPr="00A1726B">
        <w:rPr>
          <w:rFonts w:ascii="Arial Narrow" w:hAnsi="Arial Narrow" w:cs="Arial"/>
          <w:sz w:val="22"/>
          <w:szCs w:val="22"/>
        </w:rPr>
        <w:t>08:30</w:t>
      </w:r>
      <w:r w:rsidRPr="00A1726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1726B" w14:paraId="35B0CA37" w14:textId="77777777" w:rsidTr="000C1C6D">
        <w:tc>
          <w:tcPr>
            <w:tcW w:w="1276" w:type="dxa"/>
            <w:shd w:val="clear" w:color="auto" w:fill="F2F2F2"/>
            <w:vAlign w:val="center"/>
          </w:tcPr>
          <w:p w14:paraId="20459A0B" w14:textId="77777777" w:rsidR="00D665F5" w:rsidRPr="00A1726B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726B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A1726B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A1726B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9335E6E" w14:textId="77777777" w:rsidR="00D665F5" w:rsidRPr="00A1726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726B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A172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726B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2BA71E9" w14:textId="77777777" w:rsidR="00D665F5" w:rsidRPr="00A1726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726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52C8A" w:rsidRPr="00A1726B" w14:paraId="0521D844" w14:textId="77777777" w:rsidTr="00982A92">
        <w:tc>
          <w:tcPr>
            <w:tcW w:w="1276" w:type="dxa"/>
            <w:shd w:val="clear" w:color="auto" w:fill="auto"/>
            <w:vAlign w:val="center"/>
          </w:tcPr>
          <w:p w14:paraId="5A4A8043" w14:textId="77777777" w:rsidR="00552C8A" w:rsidRPr="00A1726B" w:rsidRDefault="00552C8A" w:rsidP="00982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726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72773D6" w14:textId="77777777" w:rsidR="00552C8A" w:rsidRPr="00A1726B" w:rsidRDefault="00552C8A" w:rsidP="00982A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726B">
              <w:rPr>
                <w:rFonts w:ascii="Arial Narrow" w:hAnsi="Arial Narrow" w:cs="Arial"/>
                <w:sz w:val="22"/>
                <w:szCs w:val="22"/>
              </w:rPr>
              <w:t>Inomed</w:t>
            </w:r>
            <w:proofErr w:type="spellEnd"/>
            <w:r w:rsidRPr="00A1726B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3F93CF5B" w14:textId="77777777" w:rsidR="00552C8A" w:rsidRPr="00A1726B" w:rsidRDefault="00552C8A" w:rsidP="00982A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726B">
              <w:rPr>
                <w:rFonts w:ascii="Arial Narrow" w:hAnsi="Arial Narrow" w:cs="Arial"/>
                <w:sz w:val="22"/>
                <w:szCs w:val="22"/>
              </w:rPr>
              <w:t>Bursztynowa</w:t>
            </w:r>
            <w:r w:rsidRPr="00A172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726B">
              <w:rPr>
                <w:rFonts w:ascii="Arial Narrow" w:hAnsi="Arial Narrow" w:cs="Arial"/>
                <w:sz w:val="22"/>
                <w:szCs w:val="22"/>
              </w:rPr>
              <w:t>4/D1</w:t>
            </w:r>
            <w:r w:rsidRPr="00A172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4869E37" w14:textId="77777777" w:rsidR="00552C8A" w:rsidRPr="00A1726B" w:rsidRDefault="00552C8A" w:rsidP="00982A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726B">
              <w:rPr>
                <w:rFonts w:ascii="Arial Narrow" w:hAnsi="Arial Narrow" w:cs="Arial"/>
                <w:sz w:val="22"/>
                <w:szCs w:val="22"/>
              </w:rPr>
              <w:t>83-021</w:t>
            </w:r>
            <w:r w:rsidRPr="00A1726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726B">
              <w:rPr>
                <w:rFonts w:ascii="Arial Narrow" w:hAnsi="Arial Narrow" w:cs="Arial"/>
                <w:sz w:val="22"/>
                <w:szCs w:val="22"/>
              </w:rPr>
              <w:t>Rokitnica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707ABF" w14:textId="77777777" w:rsidR="00552C8A" w:rsidRPr="00A1726B" w:rsidRDefault="00552C8A" w:rsidP="00982A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726B">
              <w:rPr>
                <w:rFonts w:ascii="Arial Narrow" w:hAnsi="Arial Narrow" w:cs="Arial"/>
                <w:sz w:val="22"/>
                <w:szCs w:val="22"/>
              </w:rPr>
              <w:t>188 859.82 zł</w:t>
            </w:r>
          </w:p>
        </w:tc>
      </w:tr>
    </w:tbl>
    <w:p w14:paraId="7E726B3C" w14:textId="77777777" w:rsidR="0069085C" w:rsidRPr="00A1726B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0688E864" w14:textId="77777777" w:rsidR="00577BC6" w:rsidRPr="00A1726B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4D480717" w14:textId="4FF91F61" w:rsidR="00A80738" w:rsidRPr="00A1726B" w:rsidRDefault="00A1726B" w:rsidP="00A1726B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A1726B">
        <w:rPr>
          <w:rFonts w:ascii="Arial Narrow" w:hAnsi="Arial Narrow" w:cs="Arial"/>
          <w:i/>
          <w:sz w:val="22"/>
          <w:szCs w:val="22"/>
        </w:rPr>
        <w:t>ZAMAWIAJĄCY</w:t>
      </w:r>
    </w:p>
    <w:p w14:paraId="2AC885D6" w14:textId="77777777" w:rsidR="00A1726B" w:rsidRDefault="00A1726B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1E638AE5" w14:textId="77777777" w:rsidR="00A1726B" w:rsidRDefault="00A1726B" w:rsidP="00A17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61129702"/>
    </w:p>
    <w:p w14:paraId="468E4C44" w14:textId="77777777" w:rsidR="00A1726B" w:rsidRDefault="00A1726B" w:rsidP="00A17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47EC36F" w14:textId="77777777" w:rsidR="00A1726B" w:rsidRDefault="00A1726B" w:rsidP="00A17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8011C63" w14:textId="77777777" w:rsidR="00A1726B" w:rsidRDefault="00A1726B" w:rsidP="00A17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16B60BA" w14:textId="77777777" w:rsidR="00A1726B" w:rsidRDefault="00A1726B" w:rsidP="00A17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9F906F4" w14:textId="77777777" w:rsidR="00A1726B" w:rsidRDefault="00A1726B" w:rsidP="00A17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F51587D" w14:textId="77777777" w:rsidR="00A1726B" w:rsidRDefault="00A1726B" w:rsidP="00A17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389364E" w14:textId="77777777" w:rsidR="00A1726B" w:rsidRDefault="00A1726B" w:rsidP="00A17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2A35416" w14:textId="77777777" w:rsidR="00A1726B" w:rsidRDefault="00A1726B" w:rsidP="00A17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FE0FE2C" w14:textId="01F517EB" w:rsidR="00A1726B" w:rsidRDefault="00A1726B" w:rsidP="00A17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7583ED05" w14:textId="2D28D738" w:rsidR="00A1726B" w:rsidRDefault="00A1726B" w:rsidP="00A172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T2612 B</w:t>
      </w:r>
      <w:r>
        <w:rPr>
          <w:rFonts w:ascii="Arial Narrow" w:hAnsi="Arial Narrow"/>
          <w:i/>
          <w:iCs/>
          <w:sz w:val="18"/>
          <w:szCs w:val="20"/>
        </w:rPr>
        <w:t>10</w:t>
      </w:r>
    </w:p>
    <w:p w14:paraId="6128CF93" w14:textId="77777777" w:rsidR="00A1726B" w:rsidRPr="00A1726B" w:rsidRDefault="00A1726B" w:rsidP="00A1726B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</w:t>
      </w:r>
    </w:p>
    <w:p w14:paraId="5F44D120" w14:textId="22EB8AA9" w:rsidR="00C236D3" w:rsidRPr="00A1726B" w:rsidRDefault="00A1726B" w:rsidP="00A1726B">
      <w:pPr>
        <w:rPr>
          <w:rFonts w:ascii="Arial Narrow" w:hAnsi="Arial Narrow"/>
          <w:i/>
          <w:iCs/>
          <w:sz w:val="18"/>
          <w:szCs w:val="22"/>
        </w:rPr>
      </w:pPr>
      <w:r>
        <w:rPr>
          <w:rFonts w:ascii="Arial Narrow" w:hAnsi="Arial Narrow"/>
          <w:i/>
          <w:iCs/>
          <w:sz w:val="18"/>
        </w:rPr>
        <w:t xml:space="preserve">Data: </w:t>
      </w:r>
      <w:bookmarkEnd w:id="0"/>
      <w:r>
        <w:rPr>
          <w:rFonts w:ascii="Arial Narrow" w:hAnsi="Arial Narrow"/>
          <w:i/>
          <w:iCs/>
          <w:sz w:val="18"/>
          <w:szCs w:val="22"/>
        </w:rPr>
        <w:t>12.03.2024 r.</w:t>
      </w:r>
      <w:r w:rsidR="00552C8A" w:rsidRPr="00A1726B">
        <w:rPr>
          <w:rFonts w:ascii="Arial Narrow" w:hAnsi="Arial Narrow" w:cs="Arial"/>
          <w:sz w:val="22"/>
          <w:szCs w:val="22"/>
        </w:rPr>
        <w:t xml:space="preserve">  </w:t>
      </w:r>
    </w:p>
    <w:sectPr w:rsidR="00C236D3" w:rsidRPr="00A1726B" w:rsidSect="007F5F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9BD6C" w14:textId="77777777" w:rsidR="007F5F4E" w:rsidRDefault="007F5F4E">
      <w:r>
        <w:separator/>
      </w:r>
    </w:p>
  </w:endnote>
  <w:endnote w:type="continuationSeparator" w:id="0">
    <w:p w14:paraId="2B75B74C" w14:textId="77777777" w:rsidR="007F5F4E" w:rsidRDefault="007F5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600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0786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E1C8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F77BDE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7681CD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DE0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F83CEE" w14:textId="77777777" w:rsidR="009F189D" w:rsidRDefault="009F189D">
    <w:pPr>
      <w:pStyle w:val="Stopka"/>
      <w:tabs>
        <w:tab w:val="clear" w:pos="4536"/>
      </w:tabs>
      <w:jc w:val="center"/>
    </w:pPr>
  </w:p>
  <w:p w14:paraId="1D4624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3C0112" w14:textId="77777777" w:rsidR="007F5F4E" w:rsidRDefault="007F5F4E">
      <w:r>
        <w:separator/>
      </w:r>
    </w:p>
  </w:footnote>
  <w:footnote w:type="continuationSeparator" w:id="0">
    <w:p w14:paraId="3A1B2325" w14:textId="77777777" w:rsidR="007F5F4E" w:rsidRDefault="007F5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23212" w14:textId="77777777" w:rsidR="00552C8A" w:rsidRDefault="00552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5497E5" w14:textId="77777777" w:rsidR="00552C8A" w:rsidRDefault="00552C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4FE84" w14:textId="77777777" w:rsidR="00552C8A" w:rsidRDefault="00552C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5F4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2C8A"/>
    <w:rsid w:val="00577BC6"/>
    <w:rsid w:val="00601802"/>
    <w:rsid w:val="0069085C"/>
    <w:rsid w:val="007F5F4E"/>
    <w:rsid w:val="00843263"/>
    <w:rsid w:val="00861E75"/>
    <w:rsid w:val="008A26A5"/>
    <w:rsid w:val="008F318B"/>
    <w:rsid w:val="00960CEB"/>
    <w:rsid w:val="009D19BD"/>
    <w:rsid w:val="009F189D"/>
    <w:rsid w:val="00A1726B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471519"/>
  <w15:chartTrackingRefBased/>
  <w15:docId w15:val="{0F3281B7-4869-440F-94B3-B206D61A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1726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172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2024-03-12T09:05:00Z</cp:lastPrinted>
  <dcterms:created xsi:type="dcterms:W3CDTF">2024-03-12T09:03:00Z</dcterms:created>
  <dcterms:modified xsi:type="dcterms:W3CDTF">2024-03-12T09:07:00Z</dcterms:modified>
</cp:coreProperties>
</file>