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41EF5" w14:textId="77777777" w:rsidR="009432A1" w:rsidRPr="00CF6B67" w:rsidRDefault="00E554B6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F6B67">
        <w:rPr>
          <w:rFonts w:ascii="Arial Narrow" w:hAnsi="Arial Narrow" w:cs="Arial"/>
          <w:sz w:val="24"/>
          <w:szCs w:val="24"/>
        </w:rPr>
        <w:t>Bydgoszcz</w:t>
      </w:r>
      <w:r w:rsidR="009432A1" w:rsidRPr="00CF6B67">
        <w:rPr>
          <w:rFonts w:ascii="Arial Narrow" w:hAnsi="Arial Narrow" w:cs="Arial"/>
          <w:sz w:val="24"/>
          <w:szCs w:val="24"/>
        </w:rPr>
        <w:t xml:space="preserve"> dnia: </w:t>
      </w:r>
      <w:r w:rsidRPr="00CF6B67">
        <w:rPr>
          <w:rFonts w:ascii="Arial Narrow" w:hAnsi="Arial Narrow" w:cs="Arial"/>
          <w:sz w:val="24"/>
          <w:szCs w:val="24"/>
        </w:rPr>
        <w:t>2024-03-12</w:t>
      </w:r>
    </w:p>
    <w:p w14:paraId="09146683" w14:textId="77777777" w:rsidR="009432A1" w:rsidRPr="00CF6B67" w:rsidRDefault="00E554B6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F6B6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EAD6A55" w14:textId="77777777" w:rsidR="009432A1" w:rsidRPr="00CF6B67" w:rsidRDefault="00E554B6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F6B67">
        <w:rPr>
          <w:rFonts w:ascii="Arial Narrow" w:hAnsi="Arial Narrow" w:cs="Arial"/>
          <w:sz w:val="24"/>
          <w:szCs w:val="24"/>
        </w:rPr>
        <w:t>Powstańców Warszawy</w:t>
      </w:r>
      <w:r w:rsidR="009432A1" w:rsidRPr="00CF6B67">
        <w:rPr>
          <w:rFonts w:ascii="Arial Narrow" w:hAnsi="Arial Narrow" w:cs="Arial"/>
          <w:sz w:val="24"/>
          <w:szCs w:val="24"/>
        </w:rPr>
        <w:t xml:space="preserve"> </w:t>
      </w:r>
      <w:r w:rsidRPr="00CF6B67">
        <w:rPr>
          <w:rFonts w:ascii="Arial Narrow" w:hAnsi="Arial Narrow" w:cs="Arial"/>
          <w:sz w:val="24"/>
          <w:szCs w:val="24"/>
        </w:rPr>
        <w:t>5</w:t>
      </w:r>
    </w:p>
    <w:p w14:paraId="0DD5284E" w14:textId="77777777" w:rsidR="009432A1" w:rsidRPr="00CF6B67" w:rsidRDefault="00E554B6" w:rsidP="009432A1">
      <w:pPr>
        <w:rPr>
          <w:rFonts w:ascii="Arial Narrow" w:hAnsi="Arial Narrow" w:cs="Arial"/>
          <w:sz w:val="24"/>
          <w:szCs w:val="24"/>
        </w:rPr>
      </w:pPr>
      <w:r w:rsidRPr="00CF6B67">
        <w:rPr>
          <w:rFonts w:ascii="Arial Narrow" w:hAnsi="Arial Narrow" w:cs="Arial"/>
          <w:sz w:val="24"/>
          <w:szCs w:val="24"/>
        </w:rPr>
        <w:t>85-681</w:t>
      </w:r>
      <w:r w:rsidR="009432A1" w:rsidRPr="00CF6B67">
        <w:rPr>
          <w:rFonts w:ascii="Arial Narrow" w:hAnsi="Arial Narrow" w:cs="Arial"/>
          <w:sz w:val="24"/>
          <w:szCs w:val="24"/>
        </w:rPr>
        <w:t xml:space="preserve"> </w:t>
      </w:r>
      <w:r w:rsidRPr="00CF6B67">
        <w:rPr>
          <w:rFonts w:ascii="Arial Narrow" w:hAnsi="Arial Narrow" w:cs="Arial"/>
          <w:sz w:val="24"/>
          <w:szCs w:val="24"/>
        </w:rPr>
        <w:t>Bydgoszcz</w:t>
      </w:r>
    </w:p>
    <w:p w14:paraId="457801B1" w14:textId="77777777" w:rsidR="009432A1" w:rsidRPr="00CF6B67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CF6B6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7E5B679" w14:textId="77777777" w:rsidR="009432A1" w:rsidRPr="00CF6B67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F6B6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F6B67" w14:paraId="08922B4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960B43" w14:textId="77777777" w:rsidR="009432A1" w:rsidRPr="00CF6B6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F6B6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13AD1DF" w14:textId="77777777" w:rsidR="009432A1" w:rsidRPr="00CF6B6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F6B6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A92553F" w14:textId="77777777" w:rsidR="00A80738" w:rsidRPr="00CF6B6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F6B6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ADD3CAA" w14:textId="77777777" w:rsidR="009432A1" w:rsidRPr="00CF6B6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F6B6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F6B6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F6B6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F6B67" w14:paraId="02553410" w14:textId="77777777" w:rsidTr="00A652DF">
        <w:tc>
          <w:tcPr>
            <w:tcW w:w="2269" w:type="dxa"/>
            <w:shd w:val="clear" w:color="auto" w:fill="auto"/>
          </w:tcPr>
          <w:p w14:paraId="646CF303" w14:textId="77777777" w:rsidR="009432A1" w:rsidRPr="00CF6B6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B6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B3AF34" w14:textId="77777777" w:rsidR="009432A1" w:rsidRPr="00CF6B67" w:rsidRDefault="00E554B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B67">
              <w:rPr>
                <w:rFonts w:ascii="Arial Narrow" w:hAnsi="Arial Narrow" w:cs="Arial"/>
                <w:b/>
                <w:sz w:val="24"/>
                <w:szCs w:val="24"/>
              </w:rPr>
              <w:t xml:space="preserve">Dostawa aparatu do </w:t>
            </w:r>
            <w:proofErr w:type="spellStart"/>
            <w:r w:rsidRPr="00CF6B67">
              <w:rPr>
                <w:rFonts w:ascii="Arial Narrow" w:hAnsi="Arial Narrow" w:cs="Arial"/>
                <w:b/>
                <w:sz w:val="24"/>
                <w:szCs w:val="24"/>
              </w:rPr>
              <w:t>termolezji</w:t>
            </w:r>
            <w:proofErr w:type="spellEnd"/>
            <w:r w:rsidR="009432A1" w:rsidRPr="00CF6B67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E554B6" w:rsidRPr="00CF6B67" w14:paraId="06E72753" w14:textId="77777777" w:rsidTr="00295BE9">
        <w:tc>
          <w:tcPr>
            <w:tcW w:w="2269" w:type="dxa"/>
            <w:shd w:val="clear" w:color="auto" w:fill="auto"/>
          </w:tcPr>
          <w:p w14:paraId="19BAF8F2" w14:textId="77777777" w:rsidR="00E554B6" w:rsidRPr="00CF6B67" w:rsidRDefault="00E554B6" w:rsidP="00295B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B6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ED190F" w14:textId="77777777" w:rsidR="00E554B6" w:rsidRPr="00CF6B67" w:rsidRDefault="00E554B6" w:rsidP="00295B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B67">
              <w:rPr>
                <w:rFonts w:ascii="Arial Narrow" w:hAnsi="Arial Narrow" w:cs="Arial"/>
                <w:b/>
                <w:sz w:val="24"/>
                <w:szCs w:val="24"/>
              </w:rPr>
              <w:t>19/2024</w:t>
            </w:r>
          </w:p>
        </w:tc>
      </w:tr>
    </w:tbl>
    <w:p w14:paraId="6CDC4A94" w14:textId="77777777" w:rsidR="00890B92" w:rsidRPr="00CF6B6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6B6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F6B67">
        <w:rPr>
          <w:rFonts w:ascii="Arial Narrow" w:hAnsi="Arial Narrow" w:cs="Arial"/>
          <w:sz w:val="24"/>
          <w:szCs w:val="24"/>
        </w:rPr>
        <w:t>22</w:t>
      </w:r>
      <w:r w:rsidR="0043158A" w:rsidRPr="00CF6B67">
        <w:rPr>
          <w:rFonts w:ascii="Arial Narrow" w:hAnsi="Arial Narrow" w:cs="Arial"/>
          <w:sz w:val="24"/>
          <w:szCs w:val="24"/>
        </w:rPr>
        <w:t>2</w:t>
      </w:r>
      <w:r w:rsidRPr="00CF6B6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F6B67">
        <w:rPr>
          <w:rFonts w:ascii="Arial Narrow" w:hAnsi="Arial Narrow" w:cs="Arial"/>
          <w:sz w:val="24"/>
          <w:szCs w:val="24"/>
        </w:rPr>
        <w:t>4</w:t>
      </w:r>
      <w:r w:rsidRPr="00CF6B67">
        <w:rPr>
          <w:rFonts w:ascii="Arial Narrow" w:hAnsi="Arial Narrow" w:cs="Arial"/>
          <w:sz w:val="24"/>
          <w:szCs w:val="24"/>
        </w:rPr>
        <w:t xml:space="preserve"> </w:t>
      </w:r>
      <w:r w:rsidR="00890B92" w:rsidRPr="00CF6B6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F6B67">
        <w:rPr>
          <w:rFonts w:ascii="Arial Narrow" w:hAnsi="Arial Narrow" w:cs="Arial"/>
          <w:sz w:val="24"/>
          <w:szCs w:val="24"/>
        </w:rPr>
        <w:t xml:space="preserve"> </w:t>
      </w:r>
      <w:r w:rsidR="00E554B6" w:rsidRPr="00CF6B67">
        <w:rPr>
          <w:rFonts w:ascii="Arial Narrow" w:hAnsi="Arial Narrow" w:cs="Arial"/>
          <w:sz w:val="24"/>
          <w:szCs w:val="24"/>
        </w:rPr>
        <w:t>(</w:t>
      </w:r>
      <w:proofErr w:type="spellStart"/>
      <w:r w:rsidR="00E554B6" w:rsidRPr="00CF6B67">
        <w:rPr>
          <w:rFonts w:ascii="Arial Narrow" w:hAnsi="Arial Narrow" w:cs="Arial"/>
          <w:sz w:val="24"/>
          <w:szCs w:val="24"/>
        </w:rPr>
        <w:t>t.j</w:t>
      </w:r>
      <w:proofErr w:type="spellEnd"/>
      <w:r w:rsidR="00E554B6" w:rsidRPr="00CF6B67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CF6B67">
        <w:rPr>
          <w:rFonts w:ascii="Arial Narrow" w:hAnsi="Arial Narrow" w:cs="Arial"/>
          <w:sz w:val="24"/>
          <w:szCs w:val="24"/>
        </w:rPr>
        <w:t xml:space="preserve"> </w:t>
      </w:r>
      <w:r w:rsidR="00890B92" w:rsidRPr="00CF6B67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5A260F24" w14:textId="77777777" w:rsidR="0069085C" w:rsidRPr="00CF6B67" w:rsidRDefault="00E554B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CF6B67">
        <w:rPr>
          <w:rFonts w:ascii="Arial Narrow" w:hAnsi="Arial Narrow" w:cs="Arial"/>
          <w:b/>
          <w:sz w:val="24"/>
          <w:szCs w:val="24"/>
        </w:rPr>
        <w:t>179 280.00</w:t>
      </w:r>
      <w:r w:rsidR="00890B92" w:rsidRPr="00CF6B67">
        <w:rPr>
          <w:rFonts w:ascii="Arial Narrow" w:hAnsi="Arial Narrow" w:cs="Arial"/>
          <w:sz w:val="24"/>
          <w:szCs w:val="24"/>
        </w:rPr>
        <w:t xml:space="preserve"> zł brutto.</w:t>
      </w:r>
    </w:p>
    <w:p w14:paraId="011FD031" w14:textId="77777777" w:rsidR="00890B92" w:rsidRPr="00CF6B6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C82A1CC" w14:textId="77777777" w:rsidR="00890B92" w:rsidRPr="00CF6B6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A85D936" w14:textId="77777777" w:rsidR="00890B92" w:rsidRPr="00CF6B6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BEAEA91" w14:textId="0AD82C9A" w:rsidR="00A80738" w:rsidRPr="00CF6B67" w:rsidRDefault="00CF6B67" w:rsidP="00CF6B67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CF6B67">
        <w:rPr>
          <w:rFonts w:ascii="Arial Narrow" w:hAnsi="Arial Narrow" w:cs="Arial"/>
          <w:i/>
          <w:szCs w:val="24"/>
        </w:rPr>
        <w:t>ZAMAWIAJĄCY</w:t>
      </w:r>
    </w:p>
    <w:p w14:paraId="1D483578" w14:textId="77777777" w:rsidR="00CF6B67" w:rsidRDefault="00CF6B67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5F688183" w14:textId="77777777" w:rsidR="00CF6B67" w:rsidRDefault="00CF6B67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01F34C49" w14:textId="77777777" w:rsidR="00CF6B67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2510A29" w14:textId="77777777" w:rsidR="00CF6B67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33E2A7F" w14:textId="77777777" w:rsidR="00CF6B67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56EFF9" w14:textId="77777777" w:rsidR="00CF6B67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3D1D7D0" w14:textId="77777777" w:rsidR="00CF6B67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AE1384C" w14:textId="77777777" w:rsidR="00CF6B67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671BF93" w14:textId="77777777" w:rsidR="00CF6B67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220062B" w14:textId="77777777" w:rsidR="00CF6B67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285D2B6" w14:textId="77777777" w:rsidR="00CF6B67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1557ADF" w14:textId="77777777" w:rsidR="00CF6B67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3AD27D2" w14:textId="02F16251" w:rsidR="00CF6B67" w:rsidRPr="00681E50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14:paraId="04DD8167" w14:textId="19ED6382" w:rsidR="00CF6B67" w:rsidRPr="00681E50" w:rsidRDefault="00CF6B67" w:rsidP="00CF6B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40BA054A" w14:textId="77777777" w:rsidR="00CF6B67" w:rsidRPr="00681E50" w:rsidRDefault="00CF6B67" w:rsidP="00CF6B67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7E35C9EA" w14:textId="0A27E207" w:rsidR="00C236D3" w:rsidRPr="00CF6B67" w:rsidRDefault="00CF6B67" w:rsidP="00CF6B67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r w:rsidRPr="00CF6B67">
        <w:rPr>
          <w:rFonts w:ascii="Arial Narrow" w:hAnsi="Arial Narrow"/>
          <w:i/>
          <w:iCs/>
          <w:sz w:val="18"/>
        </w:rPr>
        <w:t>12.03.2024 r</w:t>
      </w:r>
      <w:r w:rsidR="00E554B6" w:rsidRPr="00CF6B67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CF6B67" w:rsidSect="00FA1C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BE3463" w14:textId="77777777" w:rsidR="00FA1CE4" w:rsidRDefault="00FA1CE4">
      <w:r>
        <w:separator/>
      </w:r>
    </w:p>
  </w:endnote>
  <w:endnote w:type="continuationSeparator" w:id="0">
    <w:p w14:paraId="40DDD849" w14:textId="77777777" w:rsidR="00FA1CE4" w:rsidRDefault="00FA1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6D1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FA26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73E3D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BB7BF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D0E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273203" w14:textId="77777777" w:rsidR="009F189D" w:rsidRDefault="009F189D">
    <w:pPr>
      <w:pStyle w:val="Stopka"/>
      <w:tabs>
        <w:tab w:val="clear" w:pos="4536"/>
      </w:tabs>
      <w:jc w:val="center"/>
    </w:pPr>
  </w:p>
  <w:p w14:paraId="06B69B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DC4F93" w14:textId="77777777" w:rsidR="00FA1CE4" w:rsidRDefault="00FA1CE4">
      <w:r>
        <w:separator/>
      </w:r>
    </w:p>
  </w:footnote>
  <w:footnote w:type="continuationSeparator" w:id="0">
    <w:p w14:paraId="2C1C46BC" w14:textId="77777777" w:rsidR="00FA1CE4" w:rsidRDefault="00FA1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52D68" w14:textId="77777777" w:rsidR="00E554B6" w:rsidRDefault="00E55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A8147" w14:textId="77777777" w:rsidR="00E554B6" w:rsidRDefault="00E554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4EE93" w14:textId="77777777" w:rsidR="00E554B6" w:rsidRDefault="00E554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1CE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F6B67"/>
    <w:rsid w:val="00D7128F"/>
    <w:rsid w:val="00E554B6"/>
    <w:rsid w:val="00EA3476"/>
    <w:rsid w:val="00F95C33"/>
    <w:rsid w:val="00FA1CE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C6D924"/>
  <w15:chartTrackingRefBased/>
  <w15:docId w15:val="{3C56E835-F960-4018-9C8C-C1246C03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F6B6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F6B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105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2024-03-12T05:54:00Z</cp:lastPrinted>
  <dcterms:created xsi:type="dcterms:W3CDTF">2024-03-12T05:50:00Z</dcterms:created>
  <dcterms:modified xsi:type="dcterms:W3CDTF">2024-03-12T05:55:00Z</dcterms:modified>
</cp:coreProperties>
</file>