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F0FDC" w14:textId="77777777" w:rsidR="00FB7F50" w:rsidRPr="002245BE" w:rsidRDefault="00F138E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138E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138E3">
        <w:rPr>
          <w:sz w:val="22"/>
          <w:szCs w:val="22"/>
        </w:rPr>
        <w:t>2024-03-12</w:t>
      </w:r>
    </w:p>
    <w:p w14:paraId="11905D7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A5F53D5" w14:textId="77777777" w:rsidR="00F138E3" w:rsidRPr="00F138E3" w:rsidRDefault="00F138E3" w:rsidP="00FB7F50">
      <w:pPr>
        <w:spacing w:after="40"/>
        <w:rPr>
          <w:b/>
          <w:bCs/>
          <w:sz w:val="22"/>
          <w:szCs w:val="22"/>
        </w:rPr>
      </w:pPr>
      <w:r w:rsidRPr="00F138E3">
        <w:rPr>
          <w:b/>
          <w:bCs/>
          <w:sz w:val="22"/>
          <w:szCs w:val="22"/>
        </w:rPr>
        <w:t>Akademia Górniczo - Hutnicza</w:t>
      </w:r>
    </w:p>
    <w:p w14:paraId="662000E5" w14:textId="77777777" w:rsidR="00F138E3" w:rsidRPr="00F138E3" w:rsidRDefault="00F138E3" w:rsidP="00FB7F50">
      <w:pPr>
        <w:spacing w:after="40"/>
        <w:rPr>
          <w:b/>
          <w:bCs/>
          <w:sz w:val="22"/>
          <w:szCs w:val="22"/>
        </w:rPr>
      </w:pPr>
      <w:r w:rsidRPr="00F138E3">
        <w:rPr>
          <w:b/>
          <w:bCs/>
          <w:sz w:val="22"/>
          <w:szCs w:val="22"/>
        </w:rPr>
        <w:t>im. Stanisława Staszica w Krakowie</w:t>
      </w:r>
    </w:p>
    <w:p w14:paraId="74CF4E52" w14:textId="77777777" w:rsidR="00FB7F50" w:rsidRPr="002245BE" w:rsidRDefault="00F138E3" w:rsidP="00FB7F50">
      <w:pPr>
        <w:spacing w:after="40"/>
        <w:rPr>
          <w:b/>
          <w:bCs/>
          <w:sz w:val="22"/>
          <w:szCs w:val="22"/>
        </w:rPr>
      </w:pPr>
      <w:r w:rsidRPr="00F138E3">
        <w:rPr>
          <w:b/>
          <w:bCs/>
          <w:sz w:val="22"/>
          <w:szCs w:val="22"/>
        </w:rPr>
        <w:t>Dział Zamówień Publicznych</w:t>
      </w:r>
    </w:p>
    <w:p w14:paraId="4FFC86AA" w14:textId="77777777" w:rsidR="00FB7F50" w:rsidRPr="002245BE" w:rsidRDefault="00F138E3" w:rsidP="00FB7F50">
      <w:pPr>
        <w:rPr>
          <w:sz w:val="22"/>
          <w:szCs w:val="22"/>
        </w:rPr>
      </w:pPr>
      <w:r w:rsidRPr="00F138E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138E3">
        <w:rPr>
          <w:sz w:val="22"/>
          <w:szCs w:val="22"/>
        </w:rPr>
        <w:t>30</w:t>
      </w:r>
    </w:p>
    <w:p w14:paraId="25C710BC" w14:textId="77777777" w:rsidR="00FB7F50" w:rsidRPr="002245BE" w:rsidRDefault="00F138E3" w:rsidP="00FB7F50">
      <w:pPr>
        <w:rPr>
          <w:sz w:val="22"/>
          <w:szCs w:val="22"/>
        </w:rPr>
      </w:pPr>
      <w:r w:rsidRPr="00F138E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138E3">
        <w:rPr>
          <w:sz w:val="22"/>
          <w:szCs w:val="22"/>
        </w:rPr>
        <w:t>Kraków</w:t>
      </w:r>
    </w:p>
    <w:p w14:paraId="60D9C22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CF950E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138E3" w:rsidRPr="00607F9B" w14:paraId="0B7396C1" w14:textId="77777777" w:rsidTr="00221E41">
        <w:trPr>
          <w:trHeight w:val="638"/>
        </w:trPr>
        <w:tc>
          <w:tcPr>
            <w:tcW w:w="959" w:type="dxa"/>
            <w:shd w:val="clear" w:color="auto" w:fill="auto"/>
          </w:tcPr>
          <w:p w14:paraId="23A2148D" w14:textId="77777777" w:rsidR="00F138E3" w:rsidRPr="00607F9B" w:rsidRDefault="00F138E3" w:rsidP="00221E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FB1C26" w14:textId="77777777" w:rsidR="00F138E3" w:rsidRPr="00607F9B" w:rsidRDefault="00F138E3" w:rsidP="00221E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138E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138E3">
              <w:rPr>
                <w:b/>
                <w:bCs/>
                <w:sz w:val="22"/>
                <w:szCs w:val="22"/>
              </w:rPr>
              <w:t>Dostawa 1 szt. laptopa dla CWI - DE-dzp.272-32/24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138E3">
              <w:rPr>
                <w:b/>
                <w:sz w:val="22"/>
                <w:szCs w:val="22"/>
              </w:rPr>
              <w:t>DE-dzp.272-32/24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C6B1F63" w14:textId="54BD6E4E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631B07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631B07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138E3" w14:paraId="619FEFC2" w14:textId="77777777" w:rsidTr="00221E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49FF86C" w14:textId="77777777" w:rsidR="00F138E3" w:rsidRPr="00631B07" w:rsidRDefault="00F138E3" w:rsidP="00221E41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631B07">
              <w:rPr>
                <w:b/>
                <w:sz w:val="22"/>
                <w:szCs w:val="22"/>
                <w:lang w:val="en-US"/>
              </w:rPr>
              <w:t>JUPITER-INTEGRATION SP. Z O.O.</w:t>
            </w:r>
          </w:p>
          <w:p w14:paraId="680A30F5" w14:textId="69653827" w:rsidR="00F138E3" w:rsidRPr="009F0E5C" w:rsidRDefault="00631B07" w:rsidP="00221E4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ŻEGAŃSKA 2A</w:t>
            </w:r>
          </w:p>
          <w:p w14:paraId="6A050C28" w14:textId="30647151" w:rsidR="00F138E3" w:rsidRPr="009F0E5C" w:rsidRDefault="00F138E3" w:rsidP="00221E41">
            <w:pPr>
              <w:jc w:val="both"/>
              <w:rPr>
                <w:bCs/>
                <w:sz w:val="22"/>
                <w:szCs w:val="22"/>
              </w:rPr>
            </w:pPr>
            <w:r w:rsidRPr="00F138E3">
              <w:rPr>
                <w:bCs/>
                <w:sz w:val="22"/>
                <w:szCs w:val="22"/>
              </w:rPr>
              <w:t>0</w:t>
            </w:r>
            <w:r w:rsidR="00631B07">
              <w:rPr>
                <w:bCs/>
                <w:sz w:val="22"/>
                <w:szCs w:val="22"/>
              </w:rPr>
              <w:t>4-713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38E3">
              <w:rPr>
                <w:bCs/>
                <w:sz w:val="22"/>
                <w:szCs w:val="22"/>
              </w:rPr>
              <w:t>WARSZAWA</w:t>
            </w:r>
          </w:p>
          <w:p w14:paraId="5EB03C9C" w14:textId="77777777" w:rsidR="00F138E3" w:rsidRPr="00D26ED6" w:rsidRDefault="00F138E3" w:rsidP="00221E4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1223F6" w14:textId="77777777" w:rsidR="00F138E3" w:rsidRPr="00D26ED6" w:rsidRDefault="00F138E3" w:rsidP="00221E4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138E3">
              <w:rPr>
                <w:sz w:val="22"/>
                <w:szCs w:val="22"/>
              </w:rPr>
              <w:t>Dostawa 1 szt. laptopa dla CWI - DE-dzp.272-32/24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138E3">
              <w:rPr>
                <w:b/>
                <w:sz w:val="22"/>
                <w:szCs w:val="22"/>
              </w:rPr>
              <w:t>6 779.11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4FA4E71" w14:textId="77777777" w:rsidR="00F138E3" w:rsidRDefault="00F138E3" w:rsidP="00221E4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FBDD3D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559"/>
        <w:gridCol w:w="1559"/>
        <w:gridCol w:w="1559"/>
        <w:gridCol w:w="1560"/>
      </w:tblGrid>
      <w:tr w:rsidR="00631B07" w:rsidRPr="008567C7" w14:paraId="2220C99D" w14:textId="77777777" w:rsidTr="00631B07">
        <w:trPr>
          <w:trHeight w:val="510"/>
        </w:trPr>
        <w:tc>
          <w:tcPr>
            <w:tcW w:w="709" w:type="dxa"/>
            <w:vAlign w:val="center"/>
          </w:tcPr>
          <w:p w14:paraId="4074F4AA" w14:textId="77777777" w:rsidR="00631B07" w:rsidRPr="008567C7" w:rsidRDefault="00631B0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14:paraId="61DAE683" w14:textId="77777777" w:rsidR="00631B07" w:rsidRPr="008567C7" w:rsidRDefault="00631B0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25CA17BE" w14:textId="77777777" w:rsidR="00631B07" w:rsidRPr="008567C7" w:rsidRDefault="00631B0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54FD99EE" w14:textId="77777777" w:rsidR="00631B07" w:rsidRPr="008567C7" w:rsidRDefault="00631B0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Rozmiar dysku SSB</w:t>
            </w:r>
          </w:p>
        </w:tc>
        <w:tc>
          <w:tcPr>
            <w:tcW w:w="1559" w:type="dxa"/>
            <w:vAlign w:val="center"/>
          </w:tcPr>
          <w:p w14:paraId="20072B5C" w14:textId="77777777" w:rsidR="00631B07" w:rsidRPr="008567C7" w:rsidRDefault="00631B0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60" w:type="dxa"/>
            <w:vAlign w:val="center"/>
          </w:tcPr>
          <w:p w14:paraId="66D8B190" w14:textId="77777777" w:rsidR="00631B07" w:rsidRPr="008567C7" w:rsidRDefault="00631B0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31B07" w:rsidRPr="008567C7" w14:paraId="710CC36B" w14:textId="77777777" w:rsidTr="00631B07">
        <w:tc>
          <w:tcPr>
            <w:tcW w:w="709" w:type="dxa"/>
            <w:vAlign w:val="center"/>
          </w:tcPr>
          <w:p w14:paraId="5EE35FE1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14:paraId="53E21E64" w14:textId="77777777" w:rsidR="00631B07" w:rsidRPr="00631B07" w:rsidRDefault="00631B07" w:rsidP="00221E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31B0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JUPITER-INTEGRATION SP. Z O.O.</w:t>
            </w:r>
          </w:p>
          <w:p w14:paraId="24B4D27F" w14:textId="377411F7" w:rsidR="00631B07" w:rsidRPr="008567C7" w:rsidRDefault="00631B07" w:rsidP="00221E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ŻEGAŃSKA 2A</w:t>
            </w:r>
          </w:p>
          <w:p w14:paraId="47FC28C1" w14:textId="37D08680" w:rsidR="00631B07" w:rsidRPr="001B7815" w:rsidRDefault="00631B07" w:rsidP="00221E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4-713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14:paraId="2FB44D0E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32FCDCDE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29B1EEC4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14:paraId="7E8FE337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631B07" w:rsidRPr="008567C7" w14:paraId="4C609085" w14:textId="77777777" w:rsidTr="00631B07">
        <w:tc>
          <w:tcPr>
            <w:tcW w:w="709" w:type="dxa"/>
            <w:vAlign w:val="center"/>
          </w:tcPr>
          <w:p w14:paraId="11B1C541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6BE8F8F2" w14:textId="77777777" w:rsidR="00631B07" w:rsidRPr="002B6761" w:rsidRDefault="00631B07" w:rsidP="00221E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b/>
                <w:sz w:val="18"/>
                <w:szCs w:val="18"/>
              </w:rPr>
              <w:t>Piotr Migda</w:t>
            </w:r>
          </w:p>
          <w:p w14:paraId="63A34DCE" w14:textId="77777777" w:rsidR="00631B07" w:rsidRPr="008567C7" w:rsidRDefault="00631B07" w:rsidP="00221E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14:paraId="0AECB546" w14:textId="1A67B350" w:rsidR="00631B07" w:rsidRPr="001B7815" w:rsidRDefault="00631B07" w:rsidP="00221E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02-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14:paraId="35F30550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 xml:space="preserve">  37,82</w:t>
            </w:r>
          </w:p>
        </w:tc>
        <w:tc>
          <w:tcPr>
            <w:tcW w:w="1559" w:type="dxa"/>
            <w:vAlign w:val="center"/>
          </w:tcPr>
          <w:p w14:paraId="471FA175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2381E5B7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14:paraId="689F8FE7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 xml:space="preserve">  77,82</w:t>
            </w:r>
          </w:p>
        </w:tc>
      </w:tr>
      <w:tr w:rsidR="00631B07" w:rsidRPr="008567C7" w14:paraId="631FDA62" w14:textId="77777777" w:rsidTr="00631B07">
        <w:tc>
          <w:tcPr>
            <w:tcW w:w="709" w:type="dxa"/>
            <w:vAlign w:val="center"/>
          </w:tcPr>
          <w:p w14:paraId="2F9524F8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1" w:type="dxa"/>
            <w:vAlign w:val="center"/>
          </w:tcPr>
          <w:p w14:paraId="07B81218" w14:textId="77777777" w:rsidR="00631B07" w:rsidRPr="002B6761" w:rsidRDefault="00631B07" w:rsidP="00221E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b/>
                <w:sz w:val="18"/>
                <w:szCs w:val="18"/>
              </w:rPr>
              <w:t>Zycom Polska sp. z o.o.</w:t>
            </w:r>
          </w:p>
          <w:p w14:paraId="3B9AC796" w14:textId="77777777" w:rsidR="00631B07" w:rsidRPr="008567C7" w:rsidRDefault="00631B07" w:rsidP="00221E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Puszczyka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BE7870E" w14:textId="77777777" w:rsidR="00631B07" w:rsidRPr="001B7815" w:rsidRDefault="00631B07" w:rsidP="00221E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8E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14:paraId="3C34FB74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 xml:space="preserve">  46,25</w:t>
            </w:r>
          </w:p>
        </w:tc>
        <w:tc>
          <w:tcPr>
            <w:tcW w:w="1559" w:type="dxa"/>
            <w:vAlign w:val="center"/>
          </w:tcPr>
          <w:p w14:paraId="579F6309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14:paraId="18A73E91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14:paraId="05C49F4C" w14:textId="77777777" w:rsidR="00631B07" w:rsidRPr="008567C7" w:rsidRDefault="00631B07" w:rsidP="00221E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8E3">
              <w:rPr>
                <w:rFonts w:ascii="Times New Roman" w:hAnsi="Times New Roman" w:cs="Times New Roman"/>
                <w:sz w:val="18"/>
                <w:szCs w:val="18"/>
              </w:rPr>
              <w:t xml:space="preserve">  76,25</w:t>
            </w:r>
          </w:p>
        </w:tc>
      </w:tr>
    </w:tbl>
    <w:p w14:paraId="5809CF2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B5CADB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D80EED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FB02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3266D" w14:textId="77777777" w:rsidR="00FB02C5" w:rsidRDefault="00FB02C5">
      <w:r>
        <w:separator/>
      </w:r>
    </w:p>
  </w:endnote>
  <w:endnote w:type="continuationSeparator" w:id="0">
    <w:p w14:paraId="245ADC73" w14:textId="77777777" w:rsidR="00FB02C5" w:rsidRDefault="00FB0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D778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2B66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8BEA3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A4AF7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8188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295AD" w14:textId="77777777" w:rsidR="00FB02C5" w:rsidRDefault="00FB02C5">
      <w:r>
        <w:separator/>
      </w:r>
    </w:p>
  </w:footnote>
  <w:footnote w:type="continuationSeparator" w:id="0">
    <w:p w14:paraId="5E0C02A1" w14:textId="77777777" w:rsidR="00FB02C5" w:rsidRDefault="00FB0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5F2F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E302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6E9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02C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1B07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138E3"/>
    <w:rsid w:val="00F33C66"/>
    <w:rsid w:val="00F960D7"/>
    <w:rsid w:val="00FB02C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8C89E3"/>
  <w15:chartTrackingRefBased/>
  <w15:docId w15:val="{B4D1FDA3-3677-4B2B-B69F-09E3A1E31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202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2024-03-12T05:30:00Z</dcterms:created>
  <dcterms:modified xsi:type="dcterms:W3CDTF">2024-03-12T05:36:00Z</dcterms:modified>
</cp:coreProperties>
</file>