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88FF5" w14:textId="77777777" w:rsidR="00CF7835" w:rsidRPr="00BC7EA6" w:rsidRDefault="008B5249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>Bydgoszcz</w:t>
      </w:r>
      <w:r w:rsidR="00CF7835" w:rsidRPr="00BC7EA6">
        <w:rPr>
          <w:rFonts w:ascii="Arial Narrow" w:hAnsi="Arial Narrow" w:cs="Arial"/>
          <w:sz w:val="24"/>
          <w:szCs w:val="24"/>
        </w:rPr>
        <w:t xml:space="preserve"> dnia: </w:t>
      </w:r>
      <w:r w:rsidRPr="00BC7EA6">
        <w:rPr>
          <w:rFonts w:ascii="Arial Narrow" w:hAnsi="Arial Narrow" w:cs="Arial"/>
          <w:sz w:val="24"/>
          <w:szCs w:val="24"/>
        </w:rPr>
        <w:t>2024-03-11</w:t>
      </w:r>
    </w:p>
    <w:p w14:paraId="3F8765A6" w14:textId="77777777" w:rsidR="00CF7835" w:rsidRPr="00BC7EA6" w:rsidRDefault="008B5249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C7E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8535B42" w14:textId="77777777" w:rsidR="00CF7835" w:rsidRPr="00BC7EA6" w:rsidRDefault="008B5249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>Powstańców Warszawy</w:t>
      </w:r>
      <w:r w:rsidR="00CF7835" w:rsidRPr="00BC7EA6">
        <w:rPr>
          <w:rFonts w:ascii="Arial Narrow" w:hAnsi="Arial Narrow" w:cs="Arial"/>
          <w:sz w:val="24"/>
          <w:szCs w:val="24"/>
        </w:rPr>
        <w:t xml:space="preserve"> </w:t>
      </w:r>
      <w:r w:rsidRPr="00BC7EA6">
        <w:rPr>
          <w:rFonts w:ascii="Arial Narrow" w:hAnsi="Arial Narrow" w:cs="Arial"/>
          <w:sz w:val="24"/>
          <w:szCs w:val="24"/>
        </w:rPr>
        <w:t>5</w:t>
      </w:r>
    </w:p>
    <w:p w14:paraId="40E0D788" w14:textId="77777777" w:rsidR="00CF7835" w:rsidRPr="00BC7EA6" w:rsidRDefault="008B5249" w:rsidP="00CF7835">
      <w:pPr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>85-681</w:t>
      </w:r>
      <w:r w:rsidR="00CF7835" w:rsidRPr="00BC7EA6">
        <w:rPr>
          <w:rFonts w:ascii="Arial Narrow" w:hAnsi="Arial Narrow" w:cs="Arial"/>
          <w:sz w:val="24"/>
          <w:szCs w:val="24"/>
        </w:rPr>
        <w:t xml:space="preserve"> </w:t>
      </w:r>
      <w:r w:rsidRPr="00BC7EA6">
        <w:rPr>
          <w:rFonts w:ascii="Arial Narrow" w:hAnsi="Arial Narrow" w:cs="Arial"/>
          <w:sz w:val="24"/>
          <w:szCs w:val="24"/>
        </w:rPr>
        <w:t>Bydgoszcz</w:t>
      </w:r>
    </w:p>
    <w:p w14:paraId="0CB94D1C" w14:textId="77777777" w:rsidR="00CF7835" w:rsidRPr="00BC7EA6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C7E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BCFD056" w14:textId="77777777" w:rsidR="00CF7835" w:rsidRPr="00BC7EA6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C7EA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C7EA6" w14:paraId="58BBEA1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7850AE" w14:textId="77777777" w:rsidR="00CF7835" w:rsidRPr="00BC7EA6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C7EA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C106E1D" w14:textId="77777777" w:rsidR="00CF7835" w:rsidRPr="00BC7EA6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D5D2EBE" w14:textId="77777777" w:rsidR="00CF7835" w:rsidRPr="00BC7EA6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C7EA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C7EA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C7EA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C7EA6" w14:paraId="5000A6B6" w14:textId="77777777" w:rsidTr="000C1C6D">
        <w:tc>
          <w:tcPr>
            <w:tcW w:w="2269" w:type="dxa"/>
            <w:shd w:val="clear" w:color="auto" w:fill="auto"/>
          </w:tcPr>
          <w:p w14:paraId="5AD7118E" w14:textId="77777777" w:rsidR="00CF7835" w:rsidRPr="00BC7EA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C948F5" w14:textId="77777777" w:rsidR="00CF7835" w:rsidRPr="00BC7EA6" w:rsidRDefault="008B524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b/>
                <w:sz w:val="24"/>
                <w:szCs w:val="24"/>
              </w:rPr>
              <w:t>Dostawa piły oscylacyjnej</w:t>
            </w:r>
            <w:r w:rsidR="00CF7835" w:rsidRPr="00BC7EA6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8B5249" w:rsidRPr="00BC7EA6" w14:paraId="527DC6C0" w14:textId="77777777" w:rsidTr="00D06BE2">
        <w:tc>
          <w:tcPr>
            <w:tcW w:w="2269" w:type="dxa"/>
            <w:shd w:val="clear" w:color="auto" w:fill="auto"/>
          </w:tcPr>
          <w:p w14:paraId="44086770" w14:textId="77777777" w:rsidR="008B5249" w:rsidRPr="00BC7EA6" w:rsidRDefault="008B5249" w:rsidP="00D06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750CEE" w14:textId="77777777" w:rsidR="008B5249" w:rsidRPr="00BC7EA6" w:rsidRDefault="008B5249" w:rsidP="00D06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b/>
                <w:sz w:val="24"/>
                <w:szCs w:val="24"/>
              </w:rPr>
              <w:t>18/2024</w:t>
            </w:r>
          </w:p>
        </w:tc>
      </w:tr>
    </w:tbl>
    <w:p w14:paraId="3E3E87BF" w14:textId="77777777" w:rsidR="00D665F5" w:rsidRPr="00BC7EA6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C7EA6">
        <w:rPr>
          <w:rFonts w:ascii="Arial Narrow" w:hAnsi="Arial Narrow" w:cs="Arial"/>
          <w:sz w:val="24"/>
          <w:szCs w:val="24"/>
        </w:rPr>
        <w:t>2</w:t>
      </w:r>
      <w:r w:rsidRPr="00BC7EA6">
        <w:rPr>
          <w:rFonts w:ascii="Arial Narrow" w:hAnsi="Arial Narrow" w:cs="Arial"/>
          <w:sz w:val="24"/>
          <w:szCs w:val="24"/>
        </w:rPr>
        <w:t xml:space="preserve"> ust. 5 </w:t>
      </w:r>
      <w:r w:rsidRPr="00BC7EA6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BC7EA6">
        <w:rPr>
          <w:rFonts w:ascii="Arial Narrow" w:hAnsi="Arial Narrow" w:cs="Arial"/>
          <w:sz w:val="24"/>
          <w:szCs w:val="24"/>
        </w:rPr>
        <w:t xml:space="preserve"> </w:t>
      </w:r>
      <w:r w:rsidR="008B5249" w:rsidRPr="00BC7EA6">
        <w:rPr>
          <w:rFonts w:ascii="Arial Narrow" w:hAnsi="Arial Narrow" w:cs="Arial"/>
          <w:sz w:val="24"/>
          <w:szCs w:val="24"/>
        </w:rPr>
        <w:t>(</w:t>
      </w:r>
      <w:proofErr w:type="spellStart"/>
      <w:r w:rsidR="008B5249" w:rsidRPr="00BC7EA6">
        <w:rPr>
          <w:rFonts w:ascii="Arial Narrow" w:hAnsi="Arial Narrow" w:cs="Arial"/>
          <w:sz w:val="24"/>
          <w:szCs w:val="24"/>
        </w:rPr>
        <w:t>t.j</w:t>
      </w:r>
      <w:proofErr w:type="spellEnd"/>
      <w:r w:rsidR="008B5249" w:rsidRPr="00BC7EA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C7EA6">
        <w:rPr>
          <w:rFonts w:ascii="Arial Narrow" w:hAnsi="Arial Narrow" w:cs="Arial"/>
          <w:sz w:val="24"/>
          <w:szCs w:val="24"/>
        </w:rPr>
        <w:t xml:space="preserve"> </w:t>
      </w:r>
      <w:r w:rsidRPr="00BC7EA6">
        <w:rPr>
          <w:rFonts w:ascii="Arial Narrow" w:hAnsi="Arial Narrow" w:cs="Arial"/>
          <w:sz w:val="24"/>
          <w:szCs w:val="24"/>
        </w:rPr>
        <w:t>udostępnia</w:t>
      </w:r>
      <w:r w:rsidR="00F95C33" w:rsidRPr="00BC7EA6">
        <w:rPr>
          <w:rFonts w:ascii="Arial Narrow" w:hAnsi="Arial Narrow" w:cs="Arial"/>
          <w:sz w:val="24"/>
          <w:szCs w:val="24"/>
        </w:rPr>
        <w:t xml:space="preserve"> </w:t>
      </w:r>
      <w:r w:rsidR="004C7E9B" w:rsidRPr="00BC7EA6">
        <w:rPr>
          <w:rFonts w:ascii="Arial Narrow" w:hAnsi="Arial Narrow" w:cs="Arial"/>
          <w:sz w:val="24"/>
          <w:szCs w:val="24"/>
        </w:rPr>
        <w:t>informacj</w:t>
      </w:r>
      <w:r w:rsidR="00577BC6" w:rsidRPr="00BC7EA6">
        <w:rPr>
          <w:rFonts w:ascii="Arial Narrow" w:hAnsi="Arial Narrow" w:cs="Arial"/>
          <w:sz w:val="24"/>
          <w:szCs w:val="24"/>
        </w:rPr>
        <w:t>ę</w:t>
      </w:r>
      <w:r w:rsidR="00035488" w:rsidRPr="00BC7EA6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C7EA6">
        <w:rPr>
          <w:rFonts w:ascii="Arial Narrow" w:hAnsi="Arial Narrow" w:cs="Arial"/>
          <w:sz w:val="24"/>
          <w:szCs w:val="24"/>
        </w:rPr>
        <w:t>.</w:t>
      </w:r>
    </w:p>
    <w:p w14:paraId="7FEA759C" w14:textId="77777777" w:rsidR="00A80738" w:rsidRPr="00BC7EA6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C7EA6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C7EA6">
        <w:rPr>
          <w:rFonts w:ascii="Arial Narrow" w:hAnsi="Arial Narrow" w:cs="Arial"/>
          <w:sz w:val="24"/>
          <w:szCs w:val="24"/>
        </w:rPr>
        <w:t xml:space="preserve"> w dniu </w:t>
      </w:r>
      <w:r w:rsidR="008B5249" w:rsidRPr="00BC7EA6">
        <w:rPr>
          <w:rFonts w:ascii="Arial Narrow" w:hAnsi="Arial Narrow" w:cs="Arial"/>
          <w:sz w:val="24"/>
          <w:szCs w:val="24"/>
        </w:rPr>
        <w:t>11/03/2024</w:t>
      </w:r>
      <w:r w:rsidR="00FF4AB1" w:rsidRPr="00BC7EA6">
        <w:rPr>
          <w:rFonts w:ascii="Arial Narrow" w:hAnsi="Arial Narrow" w:cs="Arial"/>
          <w:sz w:val="24"/>
          <w:szCs w:val="24"/>
        </w:rPr>
        <w:t xml:space="preserve"> o godz. </w:t>
      </w:r>
      <w:r w:rsidR="008B5249" w:rsidRPr="00BC7EA6">
        <w:rPr>
          <w:rFonts w:ascii="Arial Narrow" w:hAnsi="Arial Narrow" w:cs="Arial"/>
          <w:sz w:val="24"/>
          <w:szCs w:val="24"/>
        </w:rPr>
        <w:t>09:00</w:t>
      </w:r>
      <w:r w:rsidRPr="00BC7EA6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C7EA6" w14:paraId="5FFFF4FC" w14:textId="77777777" w:rsidTr="000C1C6D">
        <w:tc>
          <w:tcPr>
            <w:tcW w:w="1276" w:type="dxa"/>
            <w:shd w:val="clear" w:color="auto" w:fill="F2F2F2"/>
            <w:vAlign w:val="center"/>
          </w:tcPr>
          <w:p w14:paraId="60AEEFF6" w14:textId="77777777" w:rsidR="00D665F5" w:rsidRPr="00BC7EA6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BC7EA6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23887CF" w14:textId="77777777" w:rsidR="00D665F5" w:rsidRPr="00BC7EA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BC7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DBEE911" w14:textId="77777777" w:rsidR="00D665F5" w:rsidRPr="00BC7EA6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B5249" w:rsidRPr="00BC7EA6" w14:paraId="2752FE6E" w14:textId="77777777" w:rsidTr="00D06BE2">
        <w:tc>
          <w:tcPr>
            <w:tcW w:w="1276" w:type="dxa"/>
            <w:shd w:val="clear" w:color="auto" w:fill="auto"/>
            <w:vAlign w:val="center"/>
          </w:tcPr>
          <w:p w14:paraId="79665025" w14:textId="77777777" w:rsidR="008B5249" w:rsidRPr="00BC7EA6" w:rsidRDefault="008B5249" w:rsidP="00D06B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51D8B28" w14:textId="77777777" w:rsidR="008B5249" w:rsidRPr="00BC7EA6" w:rsidRDefault="008B5249" w:rsidP="00D06BE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 xml:space="preserve">Aesculap </w:t>
            </w:r>
            <w:proofErr w:type="spellStart"/>
            <w:r w:rsidRPr="00BC7EA6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BC7EA6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39707724" w14:textId="77777777" w:rsidR="008B5249" w:rsidRPr="00BC7EA6" w:rsidRDefault="008B5249" w:rsidP="00D06BE2">
            <w:pPr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A97725A" w14:textId="77777777" w:rsidR="008B5249" w:rsidRPr="00BC7EA6" w:rsidRDefault="008B5249" w:rsidP="00D06BE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C7EA6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AAB1C" w14:textId="77777777" w:rsidR="008B5249" w:rsidRPr="00BC7EA6" w:rsidRDefault="008B5249" w:rsidP="00D06BE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C7EA6">
              <w:rPr>
                <w:rFonts w:ascii="Arial Narrow" w:hAnsi="Arial Narrow" w:cs="Arial"/>
                <w:sz w:val="24"/>
                <w:szCs w:val="24"/>
              </w:rPr>
              <w:t>51 300.00 zł</w:t>
            </w:r>
          </w:p>
        </w:tc>
      </w:tr>
    </w:tbl>
    <w:p w14:paraId="35F790B6" w14:textId="77777777" w:rsidR="0069085C" w:rsidRPr="00BC7EA6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5776C48" w14:textId="77777777" w:rsidR="00577BC6" w:rsidRPr="00BC7EA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1820204" w14:textId="01E1F60F" w:rsidR="00A80738" w:rsidRPr="00BC7EA6" w:rsidRDefault="00BC7EA6" w:rsidP="00BC7EA6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BC7EA6">
        <w:rPr>
          <w:rFonts w:ascii="Arial Narrow" w:hAnsi="Arial Narrow" w:cs="Arial"/>
          <w:i/>
          <w:szCs w:val="24"/>
        </w:rPr>
        <w:t>ZAMAWIAJĄCY</w:t>
      </w:r>
    </w:p>
    <w:p w14:paraId="03D043EC" w14:textId="77777777" w:rsidR="00BC7EA6" w:rsidRDefault="008B5249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  <w:r w:rsidRPr="00BC7EA6">
        <w:rPr>
          <w:rFonts w:ascii="Arial Narrow" w:hAnsi="Arial Narrow" w:cs="Arial"/>
        </w:rPr>
        <w:t xml:space="preserve">  </w:t>
      </w:r>
    </w:p>
    <w:p w14:paraId="32AA7CE9" w14:textId="77777777" w:rsidR="00BC7EA6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0B1DCD" w14:textId="77777777" w:rsidR="00BC7EA6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8991F49" w14:textId="77777777" w:rsidR="00BC7EA6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96F81BB" w14:textId="77777777" w:rsidR="00BC7EA6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25FDB31" w14:textId="77777777" w:rsidR="00BC7EA6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EECB32" w14:textId="55D0B295" w:rsidR="00BC7EA6" w:rsidRPr="00681E50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0F62085" w14:textId="1F7B31E5" w:rsidR="00BC7EA6" w:rsidRPr="00681E50" w:rsidRDefault="00BC7EA6" w:rsidP="00BC7E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0D4A629D" w14:textId="77777777" w:rsidR="00BC7EA6" w:rsidRPr="00681E50" w:rsidRDefault="00BC7EA6" w:rsidP="00BC7EA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739410AB" w14:textId="0062E835" w:rsidR="00C236D3" w:rsidRPr="00BC7EA6" w:rsidRDefault="00BC7EA6" w:rsidP="00BC7EA6">
      <w:pPr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11.03.2024 r.</w:t>
      </w:r>
    </w:p>
    <w:sectPr w:rsidR="00C236D3" w:rsidRPr="00BC7EA6" w:rsidSect="00BC7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4CA92" w14:textId="77777777" w:rsidR="006F45BE" w:rsidRDefault="006F45BE">
      <w:r>
        <w:separator/>
      </w:r>
    </w:p>
  </w:endnote>
  <w:endnote w:type="continuationSeparator" w:id="0">
    <w:p w14:paraId="5B55D166" w14:textId="77777777" w:rsidR="006F45BE" w:rsidRDefault="006F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DEB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F99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47D4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5EAFA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183BB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EC7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103EB7" w14:textId="77777777" w:rsidR="009F189D" w:rsidRDefault="009F189D">
    <w:pPr>
      <w:pStyle w:val="Stopka"/>
      <w:tabs>
        <w:tab w:val="clear" w:pos="4536"/>
      </w:tabs>
      <w:jc w:val="center"/>
    </w:pPr>
  </w:p>
  <w:p w14:paraId="5D42F4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57692B" w14:textId="77777777" w:rsidR="006F45BE" w:rsidRDefault="006F45BE">
      <w:r>
        <w:separator/>
      </w:r>
    </w:p>
  </w:footnote>
  <w:footnote w:type="continuationSeparator" w:id="0">
    <w:p w14:paraId="7872272B" w14:textId="77777777" w:rsidR="006F45BE" w:rsidRDefault="006F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A4A48" w14:textId="77777777" w:rsidR="008B5249" w:rsidRDefault="008B52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80767" w14:textId="77777777" w:rsidR="008B5249" w:rsidRDefault="008B52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0FA3D" w14:textId="77777777" w:rsidR="008B5249" w:rsidRDefault="008B52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5B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45BE"/>
    <w:rsid w:val="00843263"/>
    <w:rsid w:val="00861E75"/>
    <w:rsid w:val="008A26A5"/>
    <w:rsid w:val="008B5249"/>
    <w:rsid w:val="008F318B"/>
    <w:rsid w:val="00960CEB"/>
    <w:rsid w:val="009D19BD"/>
    <w:rsid w:val="009F189D"/>
    <w:rsid w:val="00A80738"/>
    <w:rsid w:val="00BC7EA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0B55BA"/>
  <w15:chartTrackingRefBased/>
  <w15:docId w15:val="{688940F0-129D-40E7-8187-5D84847F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C7E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C7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2024-03-11T10:42:00Z</cp:lastPrinted>
  <dcterms:created xsi:type="dcterms:W3CDTF">2024-03-11T10:40:00Z</dcterms:created>
  <dcterms:modified xsi:type="dcterms:W3CDTF">2024-03-11T10:42:00Z</dcterms:modified>
</cp:coreProperties>
</file>