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041606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73681B" w:rsidRPr="0073681B">
        <w:rPr>
          <w:b/>
        </w:rPr>
        <w:t>dostawa i montaż mebli biurowych oraz wyposażenia pomieszczeń na 8 piętrze w budynku D-8 AGH w Krakowie - DE-dzp.272-72/24</w:t>
      </w:r>
      <w:r w:rsidR="0073681B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87CBE" w:rsidRDefault="00F87CBE" w:rsidP="008D2AB8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>Zadanie nr 1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całość przedmiotu zamówienia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całość przedmiotu zamówienia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Default="008D2AB8" w:rsidP="008D2AB8">
      <w:pPr>
        <w:pStyle w:val="Tekstpodstawowy"/>
      </w:pPr>
      <w:bookmarkStart w:id="0" w:name="_GoBack"/>
      <w:bookmarkEnd w:id="0"/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 xml:space="preserve">do </w:t>
      </w:r>
      <w:r w:rsidR="00F87CBE">
        <w:t>4</w:t>
      </w:r>
      <w:r w:rsidR="0038490B">
        <w:t>2</w:t>
      </w:r>
      <w:r w:rsidR="005354BB" w:rsidRPr="005354BB">
        <w:t xml:space="preserve"> dni od daty podpisania umowy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5354BB">
        <w:t xml:space="preserve">…………..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F87CBE" w:rsidRDefault="004448E4" w:rsidP="00F87CBE">
      <w:pPr>
        <w:widowControl w:val="0"/>
        <w:spacing w:line="264" w:lineRule="auto"/>
        <w:ind w:right="1"/>
        <w:rPr>
          <w:b/>
          <w:highlight w:val="darkGray"/>
        </w:rPr>
      </w:pPr>
      <w:r>
        <w:rPr>
          <w:bCs/>
          <w:iCs/>
          <w:sz w:val="22"/>
          <w:szCs w:val="22"/>
        </w:rPr>
        <w:t>*</w:t>
      </w:r>
      <w:r w:rsidRPr="00A962B2">
        <w:rPr>
          <w:bCs/>
          <w:iCs/>
          <w:sz w:val="22"/>
          <w:szCs w:val="22"/>
        </w:rPr>
        <w:t>W przypadku nie podania okresu gwarancji, Zamawiający przyjmie minimalny okres gwarancji</w:t>
      </w:r>
    </w:p>
    <w:p w:rsidR="004448E4" w:rsidRDefault="004448E4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2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 w:rsidR="0038490B">
        <w:t>28</w:t>
      </w:r>
      <w:r w:rsidRPr="005354BB">
        <w:t xml:space="preserve"> dni od daty podpisania umowy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 (</w:t>
      </w:r>
      <w:r w:rsidRPr="0022732C">
        <w:rPr>
          <w:i/>
          <w:highlight w:val="yellow"/>
        </w:rPr>
        <w:t>kryterium oceny ofert)</w:t>
      </w:r>
    </w:p>
    <w:p w:rsidR="004448E4" w:rsidRPr="00FB1B4F" w:rsidRDefault="004448E4" w:rsidP="004448E4">
      <w:pPr>
        <w:widowControl w:val="0"/>
        <w:spacing w:line="264" w:lineRule="auto"/>
        <w:ind w:right="1"/>
        <w:jc w:val="both"/>
        <w:rPr>
          <w:b/>
          <w:sz w:val="18"/>
        </w:rPr>
      </w:pPr>
      <w:r>
        <w:rPr>
          <w:bCs/>
          <w:iCs/>
          <w:sz w:val="22"/>
          <w:szCs w:val="22"/>
        </w:rPr>
        <w:t>*</w:t>
      </w:r>
      <w:r w:rsidRPr="00A962B2">
        <w:rPr>
          <w:bCs/>
          <w:iCs/>
          <w:sz w:val="22"/>
          <w:szCs w:val="22"/>
        </w:rPr>
        <w:t>W przypadku nie podania okresu gwarancji, Zamawiający przyjmie minimalny okres gwarancji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F87CBE" w:rsidRDefault="005354BB" w:rsidP="00F87CB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B74F29" w:rsidRPr="00B74F29" w:rsidRDefault="00B74F29" w:rsidP="00B74F29">
      <w:pPr>
        <w:suppressAutoHyphens/>
        <w:jc w:val="both"/>
        <w:rPr>
          <w:rFonts w:eastAsia="Calibri"/>
          <w:sz w:val="22"/>
          <w:szCs w:val="22"/>
          <w:lang w:eastAsia="zh-CN"/>
        </w:rPr>
      </w:pPr>
      <w:r w:rsidRPr="00B74F2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74F29" w:rsidRDefault="00B74F29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p w:rsidR="005354BB" w:rsidRPr="00A216A2" w:rsidRDefault="005354BB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354BB" w:rsidRPr="00A216A2" w:rsidRDefault="005354BB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754" w:rsidRDefault="00312754">
      <w:r>
        <w:separator/>
      </w:r>
    </w:p>
  </w:endnote>
  <w:endnote w:type="continuationSeparator" w:id="0">
    <w:p w:rsidR="00312754" w:rsidRDefault="0031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754" w:rsidRDefault="00312754">
      <w:r>
        <w:separator/>
      </w:r>
    </w:p>
  </w:footnote>
  <w:footnote w:type="continuationSeparator" w:id="0">
    <w:p w:rsidR="00312754" w:rsidRDefault="00312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5D"/>
    <w:rsid w:val="00012286"/>
    <w:rsid w:val="00041606"/>
    <w:rsid w:val="000704FC"/>
    <w:rsid w:val="00071CCC"/>
    <w:rsid w:val="000B731D"/>
    <w:rsid w:val="000C434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2754"/>
    <w:rsid w:val="00315A4A"/>
    <w:rsid w:val="0038490B"/>
    <w:rsid w:val="004448E4"/>
    <w:rsid w:val="004B7300"/>
    <w:rsid w:val="004C6753"/>
    <w:rsid w:val="005354BB"/>
    <w:rsid w:val="00595C87"/>
    <w:rsid w:val="005D2C65"/>
    <w:rsid w:val="005E6D94"/>
    <w:rsid w:val="0063384F"/>
    <w:rsid w:val="00643C6F"/>
    <w:rsid w:val="00646202"/>
    <w:rsid w:val="0065290F"/>
    <w:rsid w:val="006815F6"/>
    <w:rsid w:val="0073681B"/>
    <w:rsid w:val="007748F0"/>
    <w:rsid w:val="007749D3"/>
    <w:rsid w:val="007A4321"/>
    <w:rsid w:val="007E2C8A"/>
    <w:rsid w:val="00833933"/>
    <w:rsid w:val="00853083"/>
    <w:rsid w:val="008B2F0C"/>
    <w:rsid w:val="008B4928"/>
    <w:rsid w:val="008B6B5D"/>
    <w:rsid w:val="008D2AB8"/>
    <w:rsid w:val="008F1C66"/>
    <w:rsid w:val="00911102"/>
    <w:rsid w:val="0094377F"/>
    <w:rsid w:val="00970FE4"/>
    <w:rsid w:val="009F1905"/>
    <w:rsid w:val="00A0022B"/>
    <w:rsid w:val="00A15AE6"/>
    <w:rsid w:val="00A346FE"/>
    <w:rsid w:val="00A47B4D"/>
    <w:rsid w:val="00A83018"/>
    <w:rsid w:val="00AF14B1"/>
    <w:rsid w:val="00B74F29"/>
    <w:rsid w:val="00B774DC"/>
    <w:rsid w:val="00C969A6"/>
    <w:rsid w:val="00CA7D36"/>
    <w:rsid w:val="00D24208"/>
    <w:rsid w:val="00D453E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7CB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25EC2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5CE0F-66A2-43DA-AE19-D1BA4859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645</Words>
  <Characters>5244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2024-02-16T09:16:00Z</dcterms:created>
  <dcterms:modified xsi:type="dcterms:W3CDTF">2024-03-01T08:26:00Z</dcterms:modified>
</cp:coreProperties>
</file>