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9048CF" w14:textId="77777777" w:rsidR="003643D5" w:rsidRPr="001D5B41" w:rsidRDefault="003643D5" w:rsidP="001D5B41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1D5B41">
        <w:rPr>
          <w:rFonts w:ascii="Verdana" w:hAnsi="Verdana"/>
          <w:sz w:val="20"/>
          <w:szCs w:val="20"/>
        </w:rPr>
        <w:t>Załącznik nr 1</w:t>
      </w:r>
    </w:p>
    <w:p w14:paraId="1446034B" w14:textId="77777777" w:rsidR="003643D5" w:rsidRPr="001D5B41" w:rsidRDefault="003643D5" w:rsidP="001D5B41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1D5B41">
        <w:rPr>
          <w:rFonts w:ascii="Verdana" w:hAnsi="Verdana"/>
          <w:b/>
          <w:sz w:val="20"/>
          <w:szCs w:val="20"/>
        </w:rPr>
        <w:t>FORMULARZ OFERTY</w:t>
      </w:r>
    </w:p>
    <w:p w14:paraId="5CF922C5" w14:textId="77777777" w:rsidR="003643D5" w:rsidRPr="001D5B41" w:rsidRDefault="003643D5" w:rsidP="001D5B41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5CB7C731" w14:textId="77777777" w:rsidR="003643D5" w:rsidRPr="001D5B41" w:rsidRDefault="003643D5" w:rsidP="001D5B41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116184A9" w14:textId="77777777" w:rsidR="003643D5" w:rsidRPr="001D5B41" w:rsidRDefault="003643D5" w:rsidP="001D5B41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FORMA PROWADZONEJ DZIAŁALNOŚCI: .........................................................................</w:t>
      </w:r>
    </w:p>
    <w:p w14:paraId="652B0369" w14:textId="77777777" w:rsidR="003643D5" w:rsidRPr="001D5B41" w:rsidRDefault="003643D5" w:rsidP="001D5B41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3E2EBFF1" w14:textId="77777777" w:rsidR="003643D5" w:rsidRPr="001D5B41" w:rsidRDefault="003643D5" w:rsidP="001D5B41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22865080" w14:textId="77777777" w:rsidR="003643D5" w:rsidRPr="001D5B41" w:rsidRDefault="003643D5" w:rsidP="001D5B41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1D5B41">
        <w:rPr>
          <w:rFonts w:ascii="Verdana" w:hAnsi="Verdana"/>
          <w:sz w:val="20"/>
          <w:szCs w:val="20"/>
          <w:lang w:val="de-DE"/>
        </w:rPr>
        <w:t>TEL.</w:t>
      </w:r>
      <w:r w:rsidRPr="001D5B41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15CB1113" w14:textId="77777777" w:rsidR="003643D5" w:rsidRPr="001D5B41" w:rsidRDefault="003643D5" w:rsidP="001D5B41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1D5B41">
        <w:rPr>
          <w:rFonts w:ascii="Verdana" w:hAnsi="Verdana"/>
          <w:sz w:val="20"/>
          <w:szCs w:val="20"/>
          <w:lang w:val="de-DE"/>
        </w:rPr>
        <w:t xml:space="preserve">FAX </w:t>
      </w:r>
      <w:r w:rsidRPr="001D5B41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2A5ABFD3" w14:textId="77777777" w:rsidR="003643D5" w:rsidRPr="001D5B41" w:rsidRDefault="003643D5" w:rsidP="001D5B41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1D5B41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767DC4C9" w14:textId="77777777" w:rsidR="003643D5" w:rsidRPr="001D5B41" w:rsidRDefault="003643D5" w:rsidP="001D5B41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1D5B41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51F349A1" w14:textId="77777777" w:rsidR="003643D5" w:rsidRPr="001D5B41" w:rsidRDefault="003643D5" w:rsidP="001D5B41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7D5C9401" w14:textId="77777777" w:rsidR="003643D5" w:rsidRPr="001D5B41" w:rsidRDefault="003643D5" w:rsidP="001D5B41">
      <w:pPr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Do: Nazwa i siedziba Zamawiającego:</w:t>
      </w:r>
    </w:p>
    <w:p w14:paraId="63A6E77E" w14:textId="77777777" w:rsidR="003643D5" w:rsidRPr="001D5B41" w:rsidRDefault="003643D5" w:rsidP="001D5B41">
      <w:pPr>
        <w:ind w:right="-110"/>
        <w:rPr>
          <w:rFonts w:ascii="Verdana" w:hAnsi="Verdana"/>
          <w:b/>
          <w:sz w:val="20"/>
          <w:szCs w:val="20"/>
        </w:rPr>
      </w:pPr>
      <w:r w:rsidRPr="001D5B41"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150BB3CE" w14:textId="77777777" w:rsidR="003643D5" w:rsidRPr="001D5B41" w:rsidRDefault="003643D5" w:rsidP="001D5B41">
      <w:pPr>
        <w:ind w:right="-110"/>
        <w:rPr>
          <w:rFonts w:ascii="Verdana" w:hAnsi="Verdana"/>
          <w:b/>
          <w:sz w:val="20"/>
          <w:szCs w:val="20"/>
        </w:rPr>
      </w:pPr>
      <w:r w:rsidRPr="001D5B41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7CFD8FF1" w14:textId="77777777" w:rsidR="003643D5" w:rsidRPr="001D5B41" w:rsidRDefault="003643D5" w:rsidP="001D5B41">
      <w:pPr>
        <w:ind w:right="-110"/>
        <w:rPr>
          <w:rFonts w:ascii="Verdana" w:hAnsi="Verdana"/>
          <w:b/>
          <w:sz w:val="20"/>
          <w:szCs w:val="20"/>
        </w:rPr>
      </w:pPr>
      <w:r w:rsidRPr="001D5B41"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268813E7" w14:textId="77777777" w:rsidR="003643D5" w:rsidRPr="001D5B41" w:rsidRDefault="003643D5" w:rsidP="001D5B41">
      <w:pPr>
        <w:ind w:firstLine="3969"/>
        <w:rPr>
          <w:rFonts w:ascii="Verdana" w:hAnsi="Verdana"/>
          <w:b/>
          <w:sz w:val="20"/>
          <w:szCs w:val="20"/>
        </w:rPr>
      </w:pPr>
    </w:p>
    <w:p w14:paraId="4D70486E" w14:textId="4AE0D7A6" w:rsidR="003643D5" w:rsidRPr="001D5B41" w:rsidRDefault="003643D5" w:rsidP="001D5B41">
      <w:pPr>
        <w:widowControl w:val="0"/>
        <w:jc w:val="both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Pr="001D5B41">
        <w:rPr>
          <w:rFonts w:ascii="Verdana" w:hAnsi="Verdana"/>
          <w:b/>
          <w:sz w:val="20"/>
          <w:szCs w:val="20"/>
        </w:rPr>
        <w:t xml:space="preserve">dostawa komputera przenośnego - DE.dzp.272-91/24, </w:t>
      </w:r>
      <w:r w:rsidRPr="001D5B41">
        <w:rPr>
          <w:rFonts w:ascii="Verdana" w:hAnsi="Verdana"/>
          <w:sz w:val="20"/>
          <w:szCs w:val="20"/>
        </w:rPr>
        <w:t>oferuję realizację przedmiotu zamówienia , zgodnie z zasadami określonymi w specyfikacji istotnych warunków zamówienia.</w:t>
      </w:r>
    </w:p>
    <w:p w14:paraId="3F4485E9" w14:textId="77777777" w:rsidR="003643D5" w:rsidRDefault="003643D5" w:rsidP="001D5B41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0ACBC954" w14:textId="5EA95456" w:rsidR="001D5B41" w:rsidRPr="001D5B41" w:rsidRDefault="001D5B41" w:rsidP="001D5B41">
      <w:pPr>
        <w:widowControl w:val="0"/>
        <w:spacing w:line="264" w:lineRule="auto"/>
        <w:ind w:right="1"/>
        <w:rPr>
          <w:rFonts w:ascii="Verdana" w:hAnsi="Verdana"/>
          <w:b/>
          <w:sz w:val="20"/>
          <w:szCs w:val="20"/>
        </w:rPr>
      </w:pPr>
      <w:r w:rsidRPr="001D5B41">
        <w:rPr>
          <w:rFonts w:ascii="Verdana" w:hAnsi="Verdana"/>
          <w:b/>
          <w:sz w:val="20"/>
          <w:szCs w:val="20"/>
        </w:rPr>
        <w:t>Cena netto za całość zamówienia:   .............................................................. PLN</w:t>
      </w:r>
    </w:p>
    <w:p w14:paraId="46F7434E" w14:textId="77777777" w:rsidR="001D5B41" w:rsidRPr="001D5B41" w:rsidRDefault="001D5B41" w:rsidP="001D5B41">
      <w:pPr>
        <w:widowControl w:val="0"/>
        <w:spacing w:line="264" w:lineRule="auto"/>
        <w:ind w:right="1"/>
        <w:rPr>
          <w:rFonts w:ascii="Verdana" w:hAnsi="Verdana"/>
          <w:b/>
          <w:sz w:val="20"/>
          <w:szCs w:val="20"/>
        </w:rPr>
      </w:pPr>
    </w:p>
    <w:p w14:paraId="16DDE31E" w14:textId="510C6DF4" w:rsidR="001D5B41" w:rsidRPr="001D5B41" w:rsidRDefault="001D5B41" w:rsidP="001D5B41">
      <w:pPr>
        <w:widowControl w:val="0"/>
        <w:spacing w:line="264" w:lineRule="auto"/>
        <w:ind w:right="1"/>
        <w:rPr>
          <w:rFonts w:ascii="Verdana" w:hAnsi="Verdana"/>
          <w:b/>
          <w:sz w:val="20"/>
          <w:szCs w:val="20"/>
        </w:rPr>
      </w:pPr>
      <w:r w:rsidRPr="001D5B41">
        <w:rPr>
          <w:rFonts w:ascii="Verdana" w:hAnsi="Verdana"/>
          <w:b/>
          <w:sz w:val="20"/>
          <w:szCs w:val="20"/>
        </w:rPr>
        <w:t>Cena brutto za całość zamówienia: .............................................................. PLN</w:t>
      </w:r>
    </w:p>
    <w:p w14:paraId="595EADA5" w14:textId="77777777" w:rsidR="001D5B41" w:rsidRPr="001D5B41" w:rsidRDefault="001D5B41" w:rsidP="001D5B41">
      <w:pPr>
        <w:widowControl w:val="0"/>
        <w:spacing w:line="264" w:lineRule="auto"/>
        <w:ind w:right="1"/>
        <w:jc w:val="both"/>
        <w:rPr>
          <w:rFonts w:ascii="Verdana" w:hAnsi="Verdana"/>
          <w:b/>
          <w:sz w:val="20"/>
          <w:szCs w:val="20"/>
        </w:rPr>
      </w:pPr>
    </w:p>
    <w:p w14:paraId="2038722D" w14:textId="64E30666" w:rsidR="001D5B41" w:rsidRPr="001D5B41" w:rsidRDefault="001D5B41" w:rsidP="001D5B41">
      <w:pPr>
        <w:widowControl w:val="0"/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Słownie brutto: ...................................................................</w:t>
      </w:r>
    </w:p>
    <w:p w14:paraId="3080FD05" w14:textId="77777777" w:rsidR="001D5B41" w:rsidRPr="001D5B41" w:rsidRDefault="001D5B41" w:rsidP="001D5B41">
      <w:pPr>
        <w:widowControl w:val="0"/>
        <w:spacing w:line="264" w:lineRule="auto"/>
        <w:ind w:right="1"/>
        <w:jc w:val="both"/>
        <w:rPr>
          <w:rFonts w:ascii="Verdana" w:hAnsi="Verdana"/>
          <w:b/>
          <w:sz w:val="20"/>
          <w:szCs w:val="20"/>
        </w:rPr>
      </w:pPr>
    </w:p>
    <w:p w14:paraId="5F776608" w14:textId="4C559CE9" w:rsidR="001D5B41" w:rsidRPr="001D5B41" w:rsidRDefault="001D5B41" w:rsidP="001D5B41">
      <w:pPr>
        <w:pStyle w:val="Tekstpodstawowy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Powyższa cena zawiera podatek VAT w wysokości .......... % tj. ……………… PLN</w:t>
      </w:r>
    </w:p>
    <w:p w14:paraId="02922A1C" w14:textId="77777777" w:rsidR="001D5B41" w:rsidRPr="001D5B41" w:rsidRDefault="001D5B41" w:rsidP="001D5B41">
      <w:pPr>
        <w:pStyle w:val="Tekstpodstawowy"/>
        <w:rPr>
          <w:rFonts w:ascii="Verdana" w:hAnsi="Verdana"/>
          <w:sz w:val="20"/>
          <w:szCs w:val="20"/>
        </w:rPr>
      </w:pPr>
    </w:p>
    <w:p w14:paraId="3C66288C" w14:textId="65059084" w:rsidR="001D5B41" w:rsidRPr="001D5B41" w:rsidRDefault="001D5B41" w:rsidP="001D5B41">
      <w:pPr>
        <w:pStyle w:val="Tekstpodstawowy"/>
        <w:rPr>
          <w:rFonts w:ascii="Verdana" w:hAnsi="Verdana"/>
          <w:b w:val="0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 xml:space="preserve">Producent/model zaoferowanego </w:t>
      </w:r>
      <w:r w:rsidR="00142616">
        <w:rPr>
          <w:rFonts w:ascii="Verdana" w:hAnsi="Verdana"/>
          <w:sz w:val="20"/>
          <w:szCs w:val="20"/>
        </w:rPr>
        <w:t>komputera przenośnego</w:t>
      </w:r>
      <w:r w:rsidRPr="001D5B41">
        <w:rPr>
          <w:rFonts w:ascii="Verdana" w:hAnsi="Verdana"/>
          <w:sz w:val="20"/>
          <w:szCs w:val="20"/>
        </w:rPr>
        <w:t xml:space="preserve">:  </w:t>
      </w:r>
      <w:r w:rsidRPr="001D5B41">
        <w:rPr>
          <w:rFonts w:ascii="Verdana" w:hAnsi="Verdana"/>
          <w:b w:val="0"/>
          <w:sz w:val="20"/>
          <w:szCs w:val="20"/>
        </w:rPr>
        <w:t>…………………………………</w:t>
      </w:r>
    </w:p>
    <w:p w14:paraId="5257DFDA" w14:textId="077C9008" w:rsidR="003643D5" w:rsidRPr="001D5B41" w:rsidRDefault="003643D5" w:rsidP="001D5B41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System operacyjny:…..…………………………………………………………….....</w:t>
      </w:r>
    </w:p>
    <w:p w14:paraId="1A45931A" w14:textId="77777777" w:rsidR="001D5B41" w:rsidRDefault="001D5B41" w:rsidP="001D5B41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1033996C" w14:textId="0B717296" w:rsidR="003643D5" w:rsidRPr="001D5B41" w:rsidRDefault="003643D5" w:rsidP="001D5B41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1D5B41">
        <w:rPr>
          <w:rFonts w:ascii="Verdana" w:hAnsi="Verdana"/>
          <w:b/>
          <w:sz w:val="20"/>
          <w:szCs w:val="20"/>
        </w:rPr>
        <w:t xml:space="preserve">Termin realizacji umowy: do </w:t>
      </w:r>
      <w:r w:rsidR="00D919F1" w:rsidRPr="001D5B41">
        <w:rPr>
          <w:rFonts w:ascii="Verdana" w:hAnsi="Verdana"/>
          <w:b/>
          <w:sz w:val="20"/>
          <w:szCs w:val="20"/>
        </w:rPr>
        <w:t>30</w:t>
      </w:r>
      <w:r w:rsidRPr="001D5B41">
        <w:rPr>
          <w:rFonts w:ascii="Verdana" w:hAnsi="Verdana"/>
          <w:b/>
          <w:sz w:val="20"/>
          <w:szCs w:val="20"/>
        </w:rPr>
        <w:t xml:space="preserve"> dni </w:t>
      </w:r>
      <w:r w:rsidRPr="001D5B41">
        <w:rPr>
          <w:rFonts w:ascii="Verdana" w:hAnsi="Verdana"/>
          <w:b/>
          <w:bCs/>
          <w:sz w:val="20"/>
          <w:szCs w:val="20"/>
        </w:rPr>
        <w:t xml:space="preserve">od daty </w:t>
      </w:r>
      <w:r w:rsidR="00D919F1" w:rsidRPr="001D5B41">
        <w:rPr>
          <w:rFonts w:ascii="Verdana" w:hAnsi="Verdana"/>
          <w:b/>
          <w:bCs/>
          <w:sz w:val="20"/>
          <w:szCs w:val="20"/>
        </w:rPr>
        <w:t>podpisania umowy</w:t>
      </w:r>
      <w:r w:rsidRPr="001D5B41">
        <w:rPr>
          <w:rFonts w:ascii="Verdana" w:hAnsi="Verdana"/>
          <w:b/>
          <w:bCs/>
          <w:sz w:val="20"/>
          <w:szCs w:val="20"/>
        </w:rPr>
        <w:t xml:space="preserve"> </w:t>
      </w:r>
    </w:p>
    <w:p w14:paraId="11D213B4" w14:textId="77777777" w:rsidR="001D5B41" w:rsidRDefault="001D5B41" w:rsidP="001D5B41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269174F1" w14:textId="3AEB3F70" w:rsidR="003643D5" w:rsidRDefault="003643D5" w:rsidP="001D5B41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b/>
          <w:sz w:val="20"/>
          <w:szCs w:val="20"/>
        </w:rPr>
        <w:t xml:space="preserve">Okres udzielonej gwarancji </w:t>
      </w:r>
      <w:r w:rsidR="00142616">
        <w:rPr>
          <w:rFonts w:ascii="Verdana" w:hAnsi="Verdana"/>
          <w:b/>
          <w:sz w:val="20"/>
          <w:szCs w:val="20"/>
        </w:rPr>
        <w:t xml:space="preserve">na komputer przenośny </w:t>
      </w:r>
      <w:r w:rsidRPr="001D5B41">
        <w:rPr>
          <w:rFonts w:ascii="Verdana" w:hAnsi="Verdana"/>
          <w:b/>
          <w:sz w:val="20"/>
          <w:szCs w:val="20"/>
        </w:rPr>
        <w:t>wynosi:</w:t>
      </w:r>
      <w:r w:rsidRPr="001D5B41">
        <w:rPr>
          <w:rFonts w:ascii="Verdana" w:hAnsi="Verdana"/>
          <w:sz w:val="20"/>
          <w:szCs w:val="20"/>
        </w:rPr>
        <w:t xml:space="preserve"> </w:t>
      </w:r>
      <w:r w:rsidRPr="00142616">
        <w:rPr>
          <w:rFonts w:ascii="Verdana" w:hAnsi="Verdana"/>
          <w:b/>
          <w:bCs/>
          <w:sz w:val="20"/>
          <w:szCs w:val="20"/>
          <w:highlight w:val="yellow"/>
        </w:rPr>
        <w:t>……………</w:t>
      </w:r>
      <w:r w:rsidRPr="001D5B41">
        <w:rPr>
          <w:rFonts w:ascii="Verdana" w:hAnsi="Verdana"/>
          <w:b/>
          <w:bCs/>
          <w:sz w:val="20"/>
          <w:szCs w:val="20"/>
        </w:rPr>
        <w:t xml:space="preserve"> miesięcy</w:t>
      </w:r>
      <w:r w:rsidRPr="001D5B41">
        <w:rPr>
          <w:rFonts w:ascii="Verdana" w:hAnsi="Verdana"/>
          <w:sz w:val="20"/>
          <w:szCs w:val="20"/>
        </w:rPr>
        <w:t xml:space="preserve"> </w:t>
      </w:r>
      <w:r w:rsidRPr="001D5B41">
        <w:rPr>
          <w:rFonts w:ascii="Verdana" w:hAnsi="Verdana"/>
          <w:sz w:val="20"/>
          <w:szCs w:val="20"/>
          <w:highlight w:val="yellow"/>
        </w:rPr>
        <w:t>(kryterium oceny ofert)</w:t>
      </w:r>
    </w:p>
    <w:p w14:paraId="4A4B332F" w14:textId="4F8B123C" w:rsidR="00142616" w:rsidRDefault="00142616" w:rsidP="001D5B41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Okres udzielonej gwarancji na baterię </w:t>
      </w:r>
      <w:r w:rsidRPr="00142616">
        <w:rPr>
          <w:rFonts w:ascii="Verdana" w:hAnsi="Verdana"/>
          <w:sz w:val="20"/>
          <w:szCs w:val="20"/>
          <w:highlight w:val="yellow"/>
        </w:rPr>
        <w:t>……….</w:t>
      </w:r>
      <w:r>
        <w:rPr>
          <w:rFonts w:ascii="Verdana" w:hAnsi="Verdana"/>
          <w:sz w:val="20"/>
          <w:szCs w:val="20"/>
        </w:rPr>
        <w:t xml:space="preserve"> miesięcy </w:t>
      </w:r>
    </w:p>
    <w:p w14:paraId="75852AA6" w14:textId="162308D0" w:rsidR="003643D5" w:rsidRPr="006535DA" w:rsidRDefault="001D5B41" w:rsidP="001D5B41">
      <w:pPr>
        <w:widowControl w:val="0"/>
        <w:jc w:val="both"/>
        <w:rPr>
          <w:rFonts w:ascii="Verdana" w:hAnsi="Verdana"/>
          <w:bCs/>
          <w:i/>
          <w:sz w:val="16"/>
          <w:szCs w:val="16"/>
        </w:rPr>
      </w:pPr>
      <w:r w:rsidRPr="006535DA">
        <w:rPr>
          <w:rFonts w:ascii="Verdana" w:hAnsi="Verdana"/>
          <w:bCs/>
          <w:i/>
          <w:sz w:val="16"/>
          <w:szCs w:val="16"/>
        </w:rPr>
        <w:t>*</w:t>
      </w:r>
      <w:r w:rsidR="003643D5" w:rsidRPr="006535DA">
        <w:rPr>
          <w:rFonts w:ascii="Verdana" w:hAnsi="Verdana"/>
          <w:bCs/>
          <w:i/>
          <w:sz w:val="16"/>
          <w:szCs w:val="16"/>
        </w:rPr>
        <w:t>W przypadku nie podania okresu gwarancji, Zamawiający przyjmie minimalny okres gwarancji tj. 36 miesięcy.</w:t>
      </w:r>
    </w:p>
    <w:p w14:paraId="32D52411" w14:textId="77777777" w:rsidR="001D5B41" w:rsidRPr="001D5B41" w:rsidRDefault="001D5B41" w:rsidP="001D5B41">
      <w:pPr>
        <w:widowControl w:val="0"/>
        <w:jc w:val="both"/>
        <w:rPr>
          <w:rFonts w:ascii="Verdana" w:hAnsi="Verdana"/>
          <w:bCs/>
          <w:i/>
          <w:sz w:val="18"/>
          <w:szCs w:val="18"/>
        </w:rPr>
      </w:pPr>
    </w:p>
    <w:p w14:paraId="10C223B6" w14:textId="77777777" w:rsidR="003643D5" w:rsidRDefault="003643D5" w:rsidP="001D5B41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1D5B41">
        <w:rPr>
          <w:rFonts w:ascii="Verdana" w:hAnsi="Verdana"/>
          <w:b/>
          <w:sz w:val="20"/>
          <w:szCs w:val="20"/>
        </w:rPr>
        <w:t xml:space="preserve"> TAK/NIE</w:t>
      </w:r>
    </w:p>
    <w:p w14:paraId="567522A1" w14:textId="77777777" w:rsidR="001D5B41" w:rsidRPr="001D5B41" w:rsidRDefault="001D5B41" w:rsidP="001D5B41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7F231D10" w14:textId="77777777" w:rsidR="003643D5" w:rsidRPr="001D5B41" w:rsidRDefault="003643D5" w:rsidP="001D5B41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 xml:space="preserve">Termin płatności: </w:t>
      </w:r>
      <w:r w:rsidRPr="001D5B41">
        <w:rPr>
          <w:rFonts w:ascii="Verdana" w:hAnsi="Verdana"/>
          <w:b w:val="0"/>
          <w:bCs/>
          <w:sz w:val="20"/>
          <w:szCs w:val="20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94EA5F1" w14:textId="77777777" w:rsidR="003643D5" w:rsidRPr="001D5B41" w:rsidRDefault="003643D5" w:rsidP="001D5B41">
      <w:pPr>
        <w:jc w:val="both"/>
        <w:rPr>
          <w:rFonts w:ascii="Verdana" w:hAnsi="Verdana"/>
          <w:sz w:val="20"/>
          <w:szCs w:val="20"/>
        </w:rPr>
      </w:pPr>
    </w:p>
    <w:p w14:paraId="7940DD86" w14:textId="77777777" w:rsidR="003643D5" w:rsidRPr="001D5B41" w:rsidRDefault="003643D5" w:rsidP="001D5B41">
      <w:pPr>
        <w:rPr>
          <w:rFonts w:ascii="Verdana" w:hAnsi="Verdana"/>
          <w:b/>
          <w:sz w:val="20"/>
          <w:szCs w:val="20"/>
          <w:u w:val="single"/>
        </w:rPr>
      </w:pPr>
      <w:r w:rsidRPr="001D5B41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487F5441" w14:textId="77777777" w:rsidR="003643D5" w:rsidRPr="001D5B41" w:rsidRDefault="003643D5" w:rsidP="001D5B41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1D5B41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do terminu wskazanego w SWZ.</w:t>
      </w:r>
    </w:p>
    <w:p w14:paraId="57D01981" w14:textId="6BFF0DE0" w:rsidR="003643D5" w:rsidRPr="001D5B41" w:rsidRDefault="003643D5" w:rsidP="001D5B4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1D5B41">
        <w:rPr>
          <w:rFonts w:ascii="Verdana" w:hAnsi="Verdana"/>
          <w:color w:val="000000"/>
          <w:sz w:val="20"/>
          <w:szCs w:val="20"/>
          <w:lang w:eastAsia="ar-SA"/>
        </w:rPr>
        <w:t xml:space="preserve">Oświadczamy, że zapoznaliśmy się z postanowieniami umowy, określonymi w  Specyfikacji Warunków Zamówienia i zobowiązujemy się, w przypadku wyboru naszej oferty, do zawarcia umowy zgodnej z niniejszą ofertą, na warunkach określonych w </w:t>
      </w:r>
      <w:r w:rsidRPr="001D5B41">
        <w:rPr>
          <w:rFonts w:ascii="Verdana" w:hAnsi="Verdana"/>
          <w:color w:val="000000"/>
          <w:sz w:val="20"/>
          <w:szCs w:val="20"/>
          <w:lang w:eastAsia="ar-SA"/>
        </w:rPr>
        <w:lastRenderedPageBreak/>
        <w:t>Specyfikacji Warunków Zamówienia, w miejscu i terminie wyznaczonym przez zamawiającego</w:t>
      </w:r>
      <w:r w:rsidRPr="001D5B41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019D9C1C" w14:textId="78335284" w:rsidR="00652C6A" w:rsidRPr="00652C6A" w:rsidRDefault="00652C6A" w:rsidP="001D5B41">
      <w:pPr>
        <w:numPr>
          <w:ilvl w:val="0"/>
          <w:numId w:val="1"/>
        </w:numPr>
        <w:tabs>
          <w:tab w:val="left" w:pos="2520"/>
          <w:tab w:val="left" w:pos="2586"/>
        </w:tabs>
        <w:ind w:left="357"/>
        <w:jc w:val="both"/>
        <w:rPr>
          <w:rFonts w:ascii="Verdana" w:hAnsi="Verdana"/>
          <w:b/>
          <w:bCs/>
          <w:sz w:val="20"/>
          <w:szCs w:val="20"/>
        </w:rPr>
      </w:pPr>
      <w:r w:rsidRPr="00652C6A">
        <w:rPr>
          <w:rFonts w:ascii="Verdana" w:hAnsi="Verdana"/>
          <w:color w:val="000000"/>
          <w:sz w:val="20"/>
          <w:szCs w:val="20"/>
          <w:lang w:eastAsia="ar-SA"/>
        </w:rPr>
        <w:t>Oświadczamy, że zaoferowane urządzenie posiada deklarację CE</w:t>
      </w:r>
    </w:p>
    <w:p w14:paraId="78E3FDCB" w14:textId="0084CC48" w:rsidR="003643D5" w:rsidRPr="001D5B41" w:rsidRDefault="003643D5" w:rsidP="001D5B41">
      <w:pPr>
        <w:numPr>
          <w:ilvl w:val="0"/>
          <w:numId w:val="1"/>
        </w:numPr>
        <w:tabs>
          <w:tab w:val="left" w:pos="2520"/>
          <w:tab w:val="left" w:pos="2586"/>
        </w:tabs>
        <w:ind w:left="357"/>
        <w:jc w:val="both"/>
        <w:rPr>
          <w:rFonts w:ascii="Verdana" w:hAnsi="Verdana"/>
          <w:b/>
          <w:bCs/>
          <w:sz w:val="20"/>
          <w:szCs w:val="20"/>
        </w:rPr>
      </w:pPr>
      <w:r w:rsidRPr="001D5B41">
        <w:rPr>
          <w:rFonts w:ascii="Verdana" w:hAnsi="Verdana"/>
          <w:b/>
          <w:bCs/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687084F4" w14:textId="77777777" w:rsidR="003643D5" w:rsidRPr="001D5B41" w:rsidRDefault="003643D5" w:rsidP="001D5B41">
      <w:pPr>
        <w:numPr>
          <w:ilvl w:val="0"/>
          <w:numId w:val="1"/>
        </w:numPr>
        <w:ind w:left="357"/>
        <w:jc w:val="both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FA98392" w14:textId="77777777" w:rsidR="003643D5" w:rsidRPr="001D5B41" w:rsidRDefault="003643D5" w:rsidP="001D5B41">
      <w:pPr>
        <w:ind w:left="357"/>
        <w:jc w:val="both"/>
        <w:rPr>
          <w:rFonts w:ascii="Verdana" w:hAnsi="Verdana"/>
          <w:i/>
          <w:sz w:val="20"/>
          <w:szCs w:val="20"/>
        </w:rPr>
      </w:pPr>
      <w:r w:rsidRPr="001D5B41">
        <w:rPr>
          <w:rFonts w:ascii="Verdana" w:hAnsi="Verdana"/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5294656" w14:textId="77777777" w:rsidR="003643D5" w:rsidRPr="001D5B41" w:rsidRDefault="003643D5" w:rsidP="001D5B41">
      <w:pPr>
        <w:ind w:left="357"/>
        <w:jc w:val="both"/>
        <w:rPr>
          <w:rFonts w:ascii="Verdana" w:hAnsi="Verdana"/>
          <w:i/>
          <w:sz w:val="20"/>
          <w:szCs w:val="20"/>
        </w:rPr>
      </w:pPr>
      <w:r w:rsidRPr="001D5B41">
        <w:rPr>
          <w:rFonts w:ascii="Verdana" w:hAnsi="Verdana"/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B7C4A53" w14:textId="77777777" w:rsidR="003643D5" w:rsidRPr="001D5B41" w:rsidRDefault="003643D5" w:rsidP="001D5B41">
      <w:pPr>
        <w:numPr>
          <w:ilvl w:val="0"/>
          <w:numId w:val="1"/>
        </w:numPr>
        <w:ind w:left="357"/>
        <w:jc w:val="both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643D5" w:rsidRPr="001D5B41" w14:paraId="6E188FA2" w14:textId="77777777" w:rsidTr="0080668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3C405F" w14:textId="77777777" w:rsidR="003643D5" w:rsidRPr="001D5B41" w:rsidRDefault="003643D5" w:rsidP="001D5B4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D5B41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7E5DD8" w14:textId="77777777" w:rsidR="003643D5" w:rsidRPr="001D5B41" w:rsidRDefault="003643D5" w:rsidP="001D5B4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D5B41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1EE2FF70" w14:textId="77777777" w:rsidR="003643D5" w:rsidRPr="001D5B41" w:rsidRDefault="003643D5" w:rsidP="001D5B4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D5B41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6E289C" w14:textId="77777777" w:rsidR="003643D5" w:rsidRPr="001D5B41" w:rsidRDefault="003643D5" w:rsidP="001D5B4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D5B41">
              <w:rPr>
                <w:rFonts w:ascii="Verdana" w:hAnsi="Verdana"/>
                <w:sz w:val="20"/>
                <w:szCs w:val="20"/>
              </w:rPr>
              <w:t>Nazwa podwykonawcy</w:t>
            </w:r>
            <w:r w:rsidRPr="001D5B41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3643D5" w:rsidRPr="001D5B41" w14:paraId="2C58FEFE" w14:textId="77777777" w:rsidTr="0080668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4B2513" w14:textId="77777777" w:rsidR="003643D5" w:rsidRPr="001D5B41" w:rsidRDefault="003643D5" w:rsidP="001D5B41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DA210B" w14:textId="77777777" w:rsidR="003643D5" w:rsidRPr="001D5B41" w:rsidRDefault="003643D5" w:rsidP="001D5B41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32865B" w14:textId="77777777" w:rsidR="003643D5" w:rsidRPr="001D5B41" w:rsidRDefault="003643D5" w:rsidP="001D5B41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3643D5" w:rsidRPr="001D5B41" w14:paraId="68F8C01C" w14:textId="77777777" w:rsidTr="0080668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3B1702" w14:textId="77777777" w:rsidR="003643D5" w:rsidRPr="001D5B41" w:rsidRDefault="003643D5" w:rsidP="001D5B41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EEA589" w14:textId="77777777" w:rsidR="003643D5" w:rsidRPr="001D5B41" w:rsidRDefault="003643D5" w:rsidP="001D5B41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12B58" w14:textId="77777777" w:rsidR="003643D5" w:rsidRPr="001D5B41" w:rsidRDefault="003643D5" w:rsidP="001D5B41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9EED6CD" w14:textId="77777777" w:rsidR="003643D5" w:rsidRPr="001D5B41" w:rsidRDefault="003643D5" w:rsidP="001D5B41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4AB34E23" w14:textId="77777777" w:rsidR="003643D5" w:rsidRPr="001D5B41" w:rsidRDefault="003643D5" w:rsidP="001D5B41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 w:rsidRPr="001D5B41">
        <w:rPr>
          <w:rFonts w:ascii="Verdana" w:hAnsi="Verdana" w:cs="Times New Roman"/>
          <w:sz w:val="20"/>
          <w:szCs w:val="20"/>
        </w:rPr>
        <w:tab/>
        <w:t>Imię i Nazwisko</w:t>
      </w:r>
      <w:r w:rsidRPr="001D5B41">
        <w:rPr>
          <w:rFonts w:ascii="Verdana" w:hAnsi="Verdana" w:cs="Times New Roman"/>
          <w:sz w:val="20"/>
          <w:szCs w:val="20"/>
        </w:rPr>
        <w:tab/>
      </w:r>
      <w:r w:rsidRPr="001D5B41">
        <w:rPr>
          <w:rFonts w:ascii="Verdana" w:hAnsi="Verdana" w:cs="Times New Roman"/>
          <w:sz w:val="20"/>
          <w:szCs w:val="20"/>
        </w:rPr>
        <w:tab/>
      </w:r>
      <w:r w:rsidRPr="001D5B41">
        <w:rPr>
          <w:rFonts w:ascii="Verdana" w:hAnsi="Verdana" w:cs="Times New Roman"/>
          <w:sz w:val="20"/>
          <w:szCs w:val="20"/>
        </w:rPr>
        <w:tab/>
      </w:r>
      <w:r w:rsidRPr="001D5B41">
        <w:rPr>
          <w:rFonts w:ascii="Verdana" w:hAnsi="Verdana" w:cs="Times New Roman"/>
          <w:sz w:val="20"/>
          <w:szCs w:val="20"/>
        </w:rPr>
        <w:tab/>
      </w:r>
      <w:r w:rsidRPr="001D5B41">
        <w:rPr>
          <w:rFonts w:ascii="Verdana" w:hAnsi="Verdana" w:cs="Times New Roman"/>
          <w:sz w:val="20"/>
          <w:szCs w:val="20"/>
        </w:rPr>
        <w:tab/>
      </w:r>
      <w:r w:rsidRPr="001D5B41">
        <w:rPr>
          <w:rFonts w:ascii="Verdana" w:hAnsi="Verdana" w:cs="Times New Roman"/>
          <w:sz w:val="20"/>
          <w:szCs w:val="20"/>
        </w:rPr>
        <w:tab/>
      </w:r>
      <w:r w:rsidRPr="001D5B41">
        <w:rPr>
          <w:rFonts w:ascii="Verdana" w:hAnsi="Verdana" w:cs="Times New Roman"/>
          <w:sz w:val="20"/>
          <w:szCs w:val="20"/>
        </w:rPr>
        <w:tab/>
      </w:r>
    </w:p>
    <w:p w14:paraId="5BC9827C" w14:textId="77777777" w:rsidR="003643D5" w:rsidRPr="001D5B41" w:rsidRDefault="003643D5" w:rsidP="001D5B41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1D5B41">
        <w:rPr>
          <w:rFonts w:ascii="Verdana" w:hAnsi="Verdana"/>
          <w:sz w:val="20"/>
          <w:szCs w:val="20"/>
        </w:rPr>
        <w:tab/>
      </w:r>
      <w:r w:rsidRPr="001D5B41">
        <w:rPr>
          <w:rFonts w:ascii="Verdana" w:hAnsi="Verdana"/>
          <w:sz w:val="20"/>
          <w:szCs w:val="20"/>
        </w:rPr>
        <w:tab/>
      </w:r>
    </w:p>
    <w:p w14:paraId="33D0AA4F" w14:textId="77777777" w:rsidR="003643D5" w:rsidRPr="001D5B41" w:rsidRDefault="003643D5" w:rsidP="001D5B41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1D5B41">
        <w:rPr>
          <w:rFonts w:ascii="Verdana" w:hAnsi="Verdana"/>
          <w:sz w:val="20"/>
          <w:szCs w:val="20"/>
        </w:rPr>
        <w:t>ych</w:t>
      </w:r>
      <w:proofErr w:type="spellEnd"/>
      <w:r w:rsidRPr="001D5B41">
        <w:rPr>
          <w:rFonts w:ascii="Verdana" w:hAnsi="Verdana"/>
          <w:sz w:val="20"/>
          <w:szCs w:val="20"/>
        </w:rPr>
        <w:t>) dokumentu(ów)</w:t>
      </w:r>
    </w:p>
    <w:p w14:paraId="67227AEE" w14:textId="77777777" w:rsidR="003643D5" w:rsidRPr="001D5B41" w:rsidRDefault="003643D5" w:rsidP="001D5B41">
      <w:pPr>
        <w:jc w:val="both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30D2DB52" w14:textId="77777777" w:rsidR="003643D5" w:rsidRPr="001D5B41" w:rsidRDefault="003643D5" w:rsidP="001D5B41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załącznikami do niniejszej oferty są:</w:t>
      </w:r>
    </w:p>
    <w:p w14:paraId="2434B0FB" w14:textId="77777777" w:rsidR="003643D5" w:rsidRPr="001D5B41" w:rsidRDefault="003643D5" w:rsidP="001D5B41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14765F02" w14:textId="43082FAB" w:rsidR="003643D5" w:rsidRPr="001D5B41" w:rsidRDefault="003643D5" w:rsidP="001D5B41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……………………………………………..…………………………………………</w:t>
      </w:r>
    </w:p>
    <w:p w14:paraId="1C2790B1" w14:textId="5A71374D" w:rsidR="003643D5" w:rsidRPr="001D5B41" w:rsidRDefault="001D5B41" w:rsidP="001D5B41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</w:t>
      </w:r>
    </w:p>
    <w:p w14:paraId="34E69C49" w14:textId="77777777" w:rsidR="003643D5" w:rsidRPr="001D5B41" w:rsidRDefault="003643D5" w:rsidP="001D5B41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0E066906" w14:textId="77777777" w:rsidR="003643D5" w:rsidRPr="001D5B41" w:rsidRDefault="003643D5" w:rsidP="001D5B41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20"/>
          <w:szCs w:val="20"/>
          <w:lang w:eastAsia="zh-CN"/>
        </w:rPr>
      </w:pPr>
    </w:p>
    <w:p w14:paraId="4F456260" w14:textId="58BECB28" w:rsidR="00FE545C" w:rsidRPr="001D5B41" w:rsidRDefault="003643D5" w:rsidP="001D5B41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b/>
          <w:color w:val="FF0000"/>
          <w:sz w:val="20"/>
          <w:szCs w:val="20"/>
          <w:lang w:eastAsia="zh-CN"/>
        </w:rPr>
        <w:t>Oświadczenie należy złożyć, z zachowaniem postaci elektronicznej i podpisana kwalifikowanym podpisem elektronicznym</w:t>
      </w:r>
      <w:r w:rsidRPr="001D5B41">
        <w:rPr>
          <w:rFonts w:ascii="Verdana" w:hAnsi="Verdana"/>
          <w:color w:val="FF0000"/>
          <w:sz w:val="20"/>
          <w:szCs w:val="20"/>
          <w:lang w:eastAsia="zh-CN"/>
        </w:rPr>
        <w:t>.</w:t>
      </w:r>
    </w:p>
    <w:sectPr w:rsidR="00FE545C" w:rsidRPr="001D5B41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25EB05" w14:textId="77777777" w:rsidR="00E13D2E" w:rsidRDefault="00E13D2E">
      <w:r>
        <w:separator/>
      </w:r>
    </w:p>
  </w:endnote>
  <w:endnote w:type="continuationSeparator" w:id="0">
    <w:p w14:paraId="331C9630" w14:textId="77777777" w:rsidR="00E13D2E" w:rsidRDefault="00E13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8CA3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6A972A" w14:textId="77777777" w:rsidR="00E13D2E" w:rsidRDefault="00E13D2E">
      <w:r>
        <w:separator/>
      </w:r>
    </w:p>
  </w:footnote>
  <w:footnote w:type="continuationSeparator" w:id="0">
    <w:p w14:paraId="69D677EC" w14:textId="77777777" w:rsidR="00E13D2E" w:rsidRDefault="00E13D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8C2FB2"/>
    <w:multiLevelType w:val="hybridMultilevel"/>
    <w:tmpl w:val="DD2C9958"/>
    <w:lvl w:ilvl="0" w:tplc="5A7CC5C8">
      <w:start w:val="1"/>
      <w:numFmt w:val="decimal"/>
      <w:lvlText w:val="%1)"/>
      <w:lvlJc w:val="left"/>
      <w:pPr>
        <w:ind w:left="720" w:hanging="360"/>
      </w:pPr>
      <w:rPr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3769475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5511614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54621234">
    <w:abstractNumId w:val="0"/>
  </w:num>
  <w:num w:numId="4" w16cid:durableId="249313602">
    <w:abstractNumId w:val="3"/>
  </w:num>
  <w:num w:numId="5" w16cid:durableId="115895537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3D2E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42616"/>
    <w:rsid w:val="001801DD"/>
    <w:rsid w:val="001D4612"/>
    <w:rsid w:val="001D5B41"/>
    <w:rsid w:val="00207E98"/>
    <w:rsid w:val="002723B0"/>
    <w:rsid w:val="00315A4A"/>
    <w:rsid w:val="003643D5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52C6A"/>
    <w:rsid w:val="006535DA"/>
    <w:rsid w:val="006815F6"/>
    <w:rsid w:val="00742677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919F1"/>
    <w:rsid w:val="00DC1500"/>
    <w:rsid w:val="00E13D2E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7CE1C4"/>
  <w15:chartTrackingRefBased/>
  <w15:docId w15:val="{CA1B6866-0D4D-4689-A678-F992C12A4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43D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137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572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4</cp:revision>
  <cp:lastPrinted>1899-12-31T23:00:00Z</cp:lastPrinted>
  <dcterms:created xsi:type="dcterms:W3CDTF">2024-02-27T12:55:00Z</dcterms:created>
  <dcterms:modified xsi:type="dcterms:W3CDTF">2024-03-06T09:27:00Z</dcterms:modified>
</cp:coreProperties>
</file>