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2AE0C1" w14:textId="77777777" w:rsidR="009432A1" w:rsidRPr="003C65FC" w:rsidRDefault="006168B6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3C65FC">
        <w:rPr>
          <w:rFonts w:ascii="Arial Narrow" w:hAnsi="Arial Narrow" w:cs="Arial"/>
          <w:sz w:val="24"/>
          <w:szCs w:val="24"/>
        </w:rPr>
        <w:t>Bydgoszcz</w:t>
      </w:r>
      <w:r w:rsidR="009432A1" w:rsidRPr="003C65FC">
        <w:rPr>
          <w:rFonts w:ascii="Arial Narrow" w:hAnsi="Arial Narrow" w:cs="Arial"/>
          <w:sz w:val="24"/>
          <w:szCs w:val="24"/>
        </w:rPr>
        <w:t xml:space="preserve"> dnia: </w:t>
      </w:r>
      <w:r w:rsidRPr="003C65FC">
        <w:rPr>
          <w:rFonts w:ascii="Arial Narrow" w:hAnsi="Arial Narrow" w:cs="Arial"/>
          <w:sz w:val="24"/>
          <w:szCs w:val="24"/>
        </w:rPr>
        <w:t>2024-03-11</w:t>
      </w:r>
    </w:p>
    <w:p w14:paraId="0EFD231C" w14:textId="77777777" w:rsidR="009432A1" w:rsidRPr="003C65FC" w:rsidRDefault="006168B6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C65F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038983B" w14:textId="77777777" w:rsidR="009432A1" w:rsidRPr="003C65FC" w:rsidRDefault="006168B6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C65FC">
        <w:rPr>
          <w:rFonts w:ascii="Arial Narrow" w:hAnsi="Arial Narrow" w:cs="Arial"/>
          <w:sz w:val="24"/>
          <w:szCs w:val="24"/>
        </w:rPr>
        <w:t>Powstańców Warszawy</w:t>
      </w:r>
      <w:r w:rsidR="009432A1" w:rsidRPr="003C65FC">
        <w:rPr>
          <w:rFonts w:ascii="Arial Narrow" w:hAnsi="Arial Narrow" w:cs="Arial"/>
          <w:sz w:val="24"/>
          <w:szCs w:val="24"/>
        </w:rPr>
        <w:t xml:space="preserve"> </w:t>
      </w:r>
      <w:r w:rsidRPr="003C65FC">
        <w:rPr>
          <w:rFonts w:ascii="Arial Narrow" w:hAnsi="Arial Narrow" w:cs="Arial"/>
          <w:sz w:val="24"/>
          <w:szCs w:val="24"/>
        </w:rPr>
        <w:t>5</w:t>
      </w:r>
    </w:p>
    <w:p w14:paraId="3634C59C" w14:textId="77777777" w:rsidR="009432A1" w:rsidRPr="003C65FC" w:rsidRDefault="006168B6" w:rsidP="009432A1">
      <w:pPr>
        <w:rPr>
          <w:rFonts w:ascii="Arial Narrow" w:hAnsi="Arial Narrow" w:cs="Arial"/>
          <w:sz w:val="24"/>
          <w:szCs w:val="24"/>
        </w:rPr>
      </w:pPr>
      <w:r w:rsidRPr="003C65FC">
        <w:rPr>
          <w:rFonts w:ascii="Arial Narrow" w:hAnsi="Arial Narrow" w:cs="Arial"/>
          <w:sz w:val="24"/>
          <w:szCs w:val="24"/>
        </w:rPr>
        <w:t>85-681</w:t>
      </w:r>
      <w:r w:rsidR="009432A1" w:rsidRPr="003C65FC">
        <w:rPr>
          <w:rFonts w:ascii="Arial Narrow" w:hAnsi="Arial Narrow" w:cs="Arial"/>
          <w:sz w:val="24"/>
          <w:szCs w:val="24"/>
        </w:rPr>
        <w:t xml:space="preserve"> </w:t>
      </w:r>
      <w:r w:rsidRPr="003C65FC">
        <w:rPr>
          <w:rFonts w:ascii="Arial Narrow" w:hAnsi="Arial Narrow" w:cs="Arial"/>
          <w:sz w:val="24"/>
          <w:szCs w:val="24"/>
        </w:rPr>
        <w:t>Bydgoszcz</w:t>
      </w:r>
    </w:p>
    <w:p w14:paraId="218DB1AA" w14:textId="77777777" w:rsidR="009432A1" w:rsidRPr="003C65FC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3C65F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3E57EE1" w14:textId="77777777" w:rsidR="009432A1" w:rsidRPr="003C65FC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C65F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3C65FC" w14:paraId="1D16EB59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415974" w14:textId="77777777" w:rsidR="009432A1" w:rsidRPr="003C65F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C65FC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4117735" w14:textId="77777777" w:rsidR="009432A1" w:rsidRPr="003C65F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C65FC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134F6690" w14:textId="77777777" w:rsidR="00A80738" w:rsidRPr="003C65FC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C65FC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81E62C0" w14:textId="77777777" w:rsidR="009432A1" w:rsidRPr="003C65FC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C65F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C65F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C65F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3C65FC" w14:paraId="79DAEBC5" w14:textId="77777777" w:rsidTr="00A652DF">
        <w:tc>
          <w:tcPr>
            <w:tcW w:w="2269" w:type="dxa"/>
            <w:shd w:val="clear" w:color="auto" w:fill="auto"/>
          </w:tcPr>
          <w:p w14:paraId="70BF41AE" w14:textId="77777777" w:rsidR="009432A1" w:rsidRPr="003C65F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C65F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447998F" w14:textId="77777777" w:rsidR="009432A1" w:rsidRPr="003C65FC" w:rsidRDefault="006168B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C65FC">
              <w:rPr>
                <w:rFonts w:ascii="Arial Narrow" w:hAnsi="Arial Narrow" w:cs="Arial"/>
                <w:b/>
                <w:sz w:val="24"/>
                <w:szCs w:val="24"/>
              </w:rPr>
              <w:t>Dostawa piły oscylacyjnej</w:t>
            </w:r>
            <w:r w:rsidR="009432A1" w:rsidRPr="003C65FC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6168B6" w:rsidRPr="003C65FC" w14:paraId="28574DDD" w14:textId="77777777" w:rsidTr="0054124B">
        <w:tc>
          <w:tcPr>
            <w:tcW w:w="2269" w:type="dxa"/>
            <w:shd w:val="clear" w:color="auto" w:fill="auto"/>
          </w:tcPr>
          <w:p w14:paraId="5E93E943" w14:textId="77777777" w:rsidR="006168B6" w:rsidRPr="003C65FC" w:rsidRDefault="006168B6" w:rsidP="005412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C65F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B68A38D" w14:textId="77777777" w:rsidR="006168B6" w:rsidRPr="003C65FC" w:rsidRDefault="006168B6" w:rsidP="005412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C65FC">
              <w:rPr>
                <w:rFonts w:ascii="Arial Narrow" w:hAnsi="Arial Narrow" w:cs="Arial"/>
                <w:b/>
                <w:sz w:val="24"/>
                <w:szCs w:val="24"/>
              </w:rPr>
              <w:t>18/2024</w:t>
            </w:r>
          </w:p>
        </w:tc>
      </w:tr>
    </w:tbl>
    <w:p w14:paraId="3852D1A8" w14:textId="77777777" w:rsidR="00890B92" w:rsidRPr="003C65FC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C65FC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C65FC">
        <w:rPr>
          <w:rFonts w:ascii="Arial Narrow" w:hAnsi="Arial Narrow" w:cs="Arial"/>
          <w:sz w:val="24"/>
          <w:szCs w:val="24"/>
        </w:rPr>
        <w:t>22</w:t>
      </w:r>
      <w:r w:rsidR="0043158A" w:rsidRPr="003C65FC">
        <w:rPr>
          <w:rFonts w:ascii="Arial Narrow" w:hAnsi="Arial Narrow" w:cs="Arial"/>
          <w:sz w:val="24"/>
          <w:szCs w:val="24"/>
        </w:rPr>
        <w:t>2</w:t>
      </w:r>
      <w:r w:rsidRPr="003C65FC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C65FC">
        <w:rPr>
          <w:rFonts w:ascii="Arial Narrow" w:hAnsi="Arial Narrow" w:cs="Arial"/>
          <w:sz w:val="24"/>
          <w:szCs w:val="24"/>
        </w:rPr>
        <w:t>4</w:t>
      </w:r>
      <w:r w:rsidRPr="003C65FC">
        <w:rPr>
          <w:rFonts w:ascii="Arial Narrow" w:hAnsi="Arial Narrow" w:cs="Arial"/>
          <w:sz w:val="24"/>
          <w:szCs w:val="24"/>
        </w:rPr>
        <w:t xml:space="preserve"> </w:t>
      </w:r>
      <w:r w:rsidR="00890B92" w:rsidRPr="003C65F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C65FC">
        <w:rPr>
          <w:rFonts w:ascii="Arial Narrow" w:hAnsi="Arial Narrow" w:cs="Arial"/>
          <w:sz w:val="24"/>
          <w:szCs w:val="24"/>
        </w:rPr>
        <w:t xml:space="preserve"> </w:t>
      </w:r>
      <w:r w:rsidR="006168B6" w:rsidRPr="003C65FC">
        <w:rPr>
          <w:rFonts w:ascii="Arial Narrow" w:hAnsi="Arial Narrow" w:cs="Arial"/>
          <w:sz w:val="24"/>
          <w:szCs w:val="24"/>
        </w:rPr>
        <w:t>(</w:t>
      </w:r>
      <w:proofErr w:type="spellStart"/>
      <w:r w:rsidR="006168B6" w:rsidRPr="003C65FC">
        <w:rPr>
          <w:rFonts w:ascii="Arial Narrow" w:hAnsi="Arial Narrow" w:cs="Arial"/>
          <w:sz w:val="24"/>
          <w:szCs w:val="24"/>
        </w:rPr>
        <w:t>t.j</w:t>
      </w:r>
      <w:proofErr w:type="spellEnd"/>
      <w:r w:rsidR="006168B6" w:rsidRPr="003C65FC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3C65FC">
        <w:rPr>
          <w:rFonts w:ascii="Arial Narrow" w:hAnsi="Arial Narrow" w:cs="Arial"/>
          <w:sz w:val="24"/>
          <w:szCs w:val="24"/>
        </w:rPr>
        <w:t xml:space="preserve"> </w:t>
      </w:r>
      <w:r w:rsidR="00890B92" w:rsidRPr="003C65FC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5C41E09D" w14:textId="77777777" w:rsidR="0069085C" w:rsidRPr="003C65FC" w:rsidRDefault="006168B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3C65FC">
        <w:rPr>
          <w:rFonts w:ascii="Arial Narrow" w:hAnsi="Arial Narrow" w:cs="Arial"/>
          <w:b/>
          <w:sz w:val="24"/>
          <w:szCs w:val="24"/>
        </w:rPr>
        <w:t>51 320.00</w:t>
      </w:r>
      <w:r w:rsidR="00890B92" w:rsidRPr="003C65FC">
        <w:rPr>
          <w:rFonts w:ascii="Arial Narrow" w:hAnsi="Arial Narrow" w:cs="Arial"/>
          <w:sz w:val="24"/>
          <w:szCs w:val="24"/>
        </w:rPr>
        <w:t xml:space="preserve"> zł brutto.</w:t>
      </w:r>
    </w:p>
    <w:p w14:paraId="6652C4EB" w14:textId="77777777" w:rsidR="00890B92" w:rsidRPr="003C65F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0595C11" w14:textId="77777777" w:rsidR="00890B92" w:rsidRPr="003C65F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F2DB2D8" w14:textId="77777777" w:rsidR="00890B92" w:rsidRPr="003C65F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732EAED" w14:textId="3E994BFC" w:rsidR="00A80738" w:rsidRDefault="003C65FC" w:rsidP="003C65FC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Cs w:val="24"/>
        </w:rPr>
      </w:pPr>
      <w:r w:rsidRPr="003C65FC">
        <w:rPr>
          <w:rFonts w:ascii="Arial Narrow" w:hAnsi="Arial Narrow" w:cs="Arial"/>
          <w:i/>
          <w:szCs w:val="24"/>
        </w:rPr>
        <w:t>ZAMAWIAJĄCY</w:t>
      </w:r>
    </w:p>
    <w:p w14:paraId="31851FAC" w14:textId="77777777" w:rsidR="003C65FC" w:rsidRDefault="003C65FC" w:rsidP="003C65FC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Cs w:val="24"/>
        </w:rPr>
      </w:pPr>
    </w:p>
    <w:p w14:paraId="5AC7B743" w14:textId="77777777" w:rsidR="003C65FC" w:rsidRDefault="003C65FC" w:rsidP="003C65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452830D" w14:textId="77777777" w:rsidR="003C65FC" w:rsidRDefault="003C65FC" w:rsidP="003C65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97C1456" w14:textId="77777777" w:rsidR="003C65FC" w:rsidRDefault="003C65FC" w:rsidP="003C65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E7396A0" w14:textId="77777777" w:rsidR="003C65FC" w:rsidRDefault="003C65FC" w:rsidP="003C65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CB0056F" w14:textId="77777777" w:rsidR="003C65FC" w:rsidRDefault="003C65FC" w:rsidP="003C65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CC5172B" w14:textId="77777777" w:rsidR="003C65FC" w:rsidRDefault="003C65FC" w:rsidP="003C65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D44500A" w14:textId="37CD5F12" w:rsidR="003C65FC" w:rsidRPr="00681E50" w:rsidRDefault="003C65FC" w:rsidP="003C65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>ark.</w:t>
      </w:r>
    </w:p>
    <w:p w14:paraId="70BF844B" w14:textId="765F4D69" w:rsidR="003C65FC" w:rsidRPr="00681E50" w:rsidRDefault="003C65FC" w:rsidP="003C65F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</w:t>
      </w:r>
      <w:r>
        <w:rPr>
          <w:rFonts w:ascii="Arial Narrow" w:hAnsi="Arial Narrow"/>
          <w:i/>
          <w:iCs/>
          <w:sz w:val="18"/>
          <w:szCs w:val="18"/>
        </w:rPr>
        <w:t>10</w:t>
      </w:r>
    </w:p>
    <w:p w14:paraId="7E432A67" w14:textId="77777777" w:rsidR="003C65FC" w:rsidRPr="00681E50" w:rsidRDefault="003C65FC" w:rsidP="003C65FC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676B537F" w14:textId="017A8068" w:rsidR="00C236D3" w:rsidRPr="003C65FC" w:rsidRDefault="003C65FC" w:rsidP="003C65FC">
      <w:pPr>
        <w:pStyle w:val="Tekstpodstawowy"/>
        <w:spacing w:after="480"/>
        <w:jc w:val="left"/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11.03.2024 r.</w:t>
      </w:r>
      <w:r w:rsidR="006168B6" w:rsidRPr="003C65FC">
        <w:rPr>
          <w:rFonts w:ascii="Arial Narrow" w:hAnsi="Arial Narrow" w:cs="Arial"/>
          <w:szCs w:val="24"/>
        </w:rPr>
        <w:t xml:space="preserve"> </w:t>
      </w:r>
    </w:p>
    <w:sectPr w:rsidR="00C236D3" w:rsidRPr="003C65FC" w:rsidSect="00C71B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F9D788" w14:textId="77777777" w:rsidR="00C71B53" w:rsidRDefault="00C71B53">
      <w:r>
        <w:separator/>
      </w:r>
    </w:p>
  </w:endnote>
  <w:endnote w:type="continuationSeparator" w:id="0">
    <w:p w14:paraId="48E3F6AC" w14:textId="77777777" w:rsidR="00C71B53" w:rsidRDefault="00C71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CE7F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0E81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2C3C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12DA320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646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78EC89" w14:textId="77777777" w:rsidR="009F189D" w:rsidRDefault="009F189D">
    <w:pPr>
      <w:pStyle w:val="Stopka"/>
      <w:tabs>
        <w:tab w:val="clear" w:pos="4536"/>
      </w:tabs>
      <w:jc w:val="center"/>
    </w:pPr>
  </w:p>
  <w:p w14:paraId="0816F8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80ACFD" w14:textId="77777777" w:rsidR="00C71B53" w:rsidRDefault="00C71B53">
      <w:r>
        <w:separator/>
      </w:r>
    </w:p>
  </w:footnote>
  <w:footnote w:type="continuationSeparator" w:id="0">
    <w:p w14:paraId="214A5205" w14:textId="77777777" w:rsidR="00C71B53" w:rsidRDefault="00C71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99028" w14:textId="77777777" w:rsidR="006168B6" w:rsidRDefault="00616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3E4032" w14:textId="77777777" w:rsidR="006168B6" w:rsidRDefault="006168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13BE3" w14:textId="77777777" w:rsidR="006168B6" w:rsidRDefault="00616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976496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1B5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C65FC"/>
    <w:rsid w:val="003D72FD"/>
    <w:rsid w:val="00423179"/>
    <w:rsid w:val="0043158A"/>
    <w:rsid w:val="00490DC0"/>
    <w:rsid w:val="00493F8C"/>
    <w:rsid w:val="004C7E9B"/>
    <w:rsid w:val="00524583"/>
    <w:rsid w:val="006168B6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71B5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5A6384"/>
  <w15:chartTrackingRefBased/>
  <w15:docId w15:val="{94DBC83A-CFAF-4D0C-842D-4E9E40677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3C65FC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3C65FC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C65FC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3C65FC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3C65FC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3C65F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3C65FC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C65FC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3C65FC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3C65FC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C65FC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3C65FC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3C65F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C65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2024-03-11T06:02:00Z</cp:lastPrinted>
  <dcterms:created xsi:type="dcterms:W3CDTF">2024-03-11T05:59:00Z</dcterms:created>
  <dcterms:modified xsi:type="dcterms:W3CDTF">2024-03-11T06:02:00Z</dcterms:modified>
</cp:coreProperties>
</file>