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6AB7F" w14:textId="77777777" w:rsidR="009432A1" w:rsidRPr="00592C83" w:rsidRDefault="00B3669C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92C83">
        <w:rPr>
          <w:rFonts w:ascii="Arial Narrow" w:hAnsi="Arial Narrow" w:cs="Arial"/>
          <w:sz w:val="24"/>
          <w:szCs w:val="24"/>
        </w:rPr>
        <w:t>Bydgoszcz</w:t>
      </w:r>
      <w:r w:rsidR="009432A1" w:rsidRPr="00592C83">
        <w:rPr>
          <w:rFonts w:ascii="Arial Narrow" w:hAnsi="Arial Narrow" w:cs="Arial"/>
          <w:sz w:val="24"/>
          <w:szCs w:val="24"/>
        </w:rPr>
        <w:t xml:space="preserve"> dnia: </w:t>
      </w:r>
      <w:r w:rsidRPr="00592C83">
        <w:rPr>
          <w:rFonts w:ascii="Arial Narrow" w:hAnsi="Arial Narrow" w:cs="Arial"/>
          <w:sz w:val="24"/>
          <w:szCs w:val="24"/>
        </w:rPr>
        <w:t>2024-03-11</w:t>
      </w:r>
    </w:p>
    <w:p w14:paraId="171E016E" w14:textId="77777777" w:rsidR="009432A1" w:rsidRPr="00592C83" w:rsidRDefault="00B3669C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92C8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52987B7" w14:textId="77777777" w:rsidR="009432A1" w:rsidRPr="00592C83" w:rsidRDefault="00B3669C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92C83">
        <w:rPr>
          <w:rFonts w:ascii="Arial Narrow" w:hAnsi="Arial Narrow" w:cs="Arial"/>
          <w:sz w:val="24"/>
          <w:szCs w:val="24"/>
        </w:rPr>
        <w:t>Powstańców Warszawy</w:t>
      </w:r>
      <w:r w:rsidR="009432A1" w:rsidRPr="00592C83">
        <w:rPr>
          <w:rFonts w:ascii="Arial Narrow" w:hAnsi="Arial Narrow" w:cs="Arial"/>
          <w:sz w:val="24"/>
          <w:szCs w:val="24"/>
        </w:rPr>
        <w:t xml:space="preserve"> </w:t>
      </w:r>
      <w:r w:rsidRPr="00592C83">
        <w:rPr>
          <w:rFonts w:ascii="Arial Narrow" w:hAnsi="Arial Narrow" w:cs="Arial"/>
          <w:sz w:val="24"/>
          <w:szCs w:val="24"/>
        </w:rPr>
        <w:t>5</w:t>
      </w:r>
    </w:p>
    <w:p w14:paraId="55485E82" w14:textId="77777777" w:rsidR="009432A1" w:rsidRPr="00592C83" w:rsidRDefault="00B3669C" w:rsidP="009432A1">
      <w:pPr>
        <w:rPr>
          <w:rFonts w:ascii="Arial Narrow" w:hAnsi="Arial Narrow" w:cs="Arial"/>
          <w:sz w:val="24"/>
          <w:szCs w:val="24"/>
        </w:rPr>
      </w:pPr>
      <w:r w:rsidRPr="00592C83">
        <w:rPr>
          <w:rFonts w:ascii="Arial Narrow" w:hAnsi="Arial Narrow" w:cs="Arial"/>
          <w:sz w:val="24"/>
          <w:szCs w:val="24"/>
        </w:rPr>
        <w:t>85-681</w:t>
      </w:r>
      <w:r w:rsidR="009432A1" w:rsidRPr="00592C83">
        <w:rPr>
          <w:rFonts w:ascii="Arial Narrow" w:hAnsi="Arial Narrow" w:cs="Arial"/>
          <w:sz w:val="24"/>
          <w:szCs w:val="24"/>
        </w:rPr>
        <w:t xml:space="preserve"> </w:t>
      </w:r>
      <w:r w:rsidRPr="00592C83">
        <w:rPr>
          <w:rFonts w:ascii="Arial Narrow" w:hAnsi="Arial Narrow" w:cs="Arial"/>
          <w:sz w:val="24"/>
          <w:szCs w:val="24"/>
        </w:rPr>
        <w:t>Bydgoszcz</w:t>
      </w:r>
    </w:p>
    <w:p w14:paraId="545E71C6" w14:textId="77777777" w:rsidR="009432A1" w:rsidRPr="00592C83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2C8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63F9CE2" w14:textId="77777777" w:rsidR="009432A1" w:rsidRPr="00592C83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92C8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92C83" w14:paraId="51B24CD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726FC8" w14:textId="77777777" w:rsidR="009432A1" w:rsidRPr="00592C8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92C8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3711C9" w14:textId="77777777" w:rsidR="009432A1" w:rsidRPr="00592C8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92C8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039F76B" w14:textId="77777777" w:rsidR="00A80738" w:rsidRPr="00592C83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92C8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AD5A9A1" w14:textId="77777777" w:rsidR="009432A1" w:rsidRPr="00592C83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92C8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92C8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92C8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92C83" w14:paraId="00F75066" w14:textId="77777777" w:rsidTr="00A652DF">
        <w:tc>
          <w:tcPr>
            <w:tcW w:w="2269" w:type="dxa"/>
            <w:shd w:val="clear" w:color="auto" w:fill="auto"/>
          </w:tcPr>
          <w:p w14:paraId="41D92C3A" w14:textId="77777777" w:rsidR="009432A1" w:rsidRPr="00592C8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92C8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828363" w14:textId="77777777" w:rsidR="009432A1" w:rsidRPr="00592C83" w:rsidRDefault="00B3669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92C83">
              <w:rPr>
                <w:rFonts w:ascii="Arial Narrow" w:hAnsi="Arial Narrow" w:cs="Arial"/>
                <w:bCs/>
                <w:sz w:val="24"/>
                <w:szCs w:val="24"/>
              </w:rPr>
              <w:t>Dostawa aparatu do autotransfuzji</w:t>
            </w:r>
            <w:r w:rsidR="009432A1" w:rsidRPr="00592C8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3669C" w:rsidRPr="00592C83" w14:paraId="3444B315" w14:textId="77777777" w:rsidTr="00357CAF">
        <w:tc>
          <w:tcPr>
            <w:tcW w:w="2269" w:type="dxa"/>
            <w:shd w:val="clear" w:color="auto" w:fill="auto"/>
          </w:tcPr>
          <w:p w14:paraId="2AD40DF5" w14:textId="77777777" w:rsidR="00B3669C" w:rsidRPr="00592C83" w:rsidRDefault="00B3669C" w:rsidP="00357C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92C8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282CA0" w14:textId="77777777" w:rsidR="00B3669C" w:rsidRPr="00592C83" w:rsidRDefault="00B3669C" w:rsidP="00357C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92C83">
              <w:rPr>
                <w:rFonts w:ascii="Arial Narrow" w:hAnsi="Arial Narrow" w:cs="Arial"/>
                <w:bCs/>
                <w:sz w:val="24"/>
                <w:szCs w:val="24"/>
              </w:rPr>
              <w:t>20/2024</w:t>
            </w:r>
          </w:p>
        </w:tc>
      </w:tr>
    </w:tbl>
    <w:p w14:paraId="4A96EA42" w14:textId="77777777" w:rsidR="00890B92" w:rsidRPr="00592C83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92C8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92C83">
        <w:rPr>
          <w:rFonts w:ascii="Arial Narrow" w:hAnsi="Arial Narrow" w:cs="Arial"/>
          <w:sz w:val="24"/>
          <w:szCs w:val="24"/>
        </w:rPr>
        <w:t>22</w:t>
      </w:r>
      <w:r w:rsidR="0043158A" w:rsidRPr="00592C83">
        <w:rPr>
          <w:rFonts w:ascii="Arial Narrow" w:hAnsi="Arial Narrow" w:cs="Arial"/>
          <w:sz w:val="24"/>
          <w:szCs w:val="24"/>
        </w:rPr>
        <w:t>2</w:t>
      </w:r>
      <w:r w:rsidRPr="00592C8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92C83">
        <w:rPr>
          <w:rFonts w:ascii="Arial Narrow" w:hAnsi="Arial Narrow" w:cs="Arial"/>
          <w:sz w:val="24"/>
          <w:szCs w:val="24"/>
        </w:rPr>
        <w:t>4</w:t>
      </w:r>
      <w:r w:rsidRPr="00592C83">
        <w:rPr>
          <w:rFonts w:ascii="Arial Narrow" w:hAnsi="Arial Narrow" w:cs="Arial"/>
          <w:sz w:val="24"/>
          <w:szCs w:val="24"/>
        </w:rPr>
        <w:t xml:space="preserve"> </w:t>
      </w:r>
      <w:r w:rsidR="00890B92" w:rsidRPr="00592C8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92C83">
        <w:rPr>
          <w:rFonts w:ascii="Arial Narrow" w:hAnsi="Arial Narrow" w:cs="Arial"/>
          <w:sz w:val="24"/>
          <w:szCs w:val="24"/>
        </w:rPr>
        <w:t xml:space="preserve"> </w:t>
      </w:r>
      <w:r w:rsidR="00B3669C" w:rsidRPr="00592C83">
        <w:rPr>
          <w:rFonts w:ascii="Arial Narrow" w:hAnsi="Arial Narrow" w:cs="Arial"/>
          <w:sz w:val="24"/>
          <w:szCs w:val="24"/>
        </w:rPr>
        <w:t>(</w:t>
      </w:r>
      <w:proofErr w:type="spellStart"/>
      <w:r w:rsidR="00B3669C" w:rsidRPr="00592C83">
        <w:rPr>
          <w:rFonts w:ascii="Arial Narrow" w:hAnsi="Arial Narrow" w:cs="Arial"/>
          <w:sz w:val="24"/>
          <w:szCs w:val="24"/>
        </w:rPr>
        <w:t>t.j</w:t>
      </w:r>
      <w:proofErr w:type="spellEnd"/>
      <w:r w:rsidR="00B3669C" w:rsidRPr="00592C8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592C83">
        <w:rPr>
          <w:rFonts w:ascii="Arial Narrow" w:hAnsi="Arial Narrow" w:cs="Arial"/>
          <w:sz w:val="24"/>
          <w:szCs w:val="24"/>
        </w:rPr>
        <w:t xml:space="preserve"> </w:t>
      </w:r>
      <w:r w:rsidR="00890B92" w:rsidRPr="00592C8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AA5BBF6" w14:textId="77777777" w:rsidR="0069085C" w:rsidRPr="00592C83" w:rsidRDefault="00B3669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92C83">
        <w:rPr>
          <w:rFonts w:ascii="Arial Narrow" w:hAnsi="Arial Narrow" w:cs="Arial"/>
          <w:b/>
          <w:sz w:val="24"/>
          <w:szCs w:val="24"/>
        </w:rPr>
        <w:t>156 000.00</w:t>
      </w:r>
      <w:r w:rsidR="00890B92" w:rsidRPr="00592C83">
        <w:rPr>
          <w:rFonts w:ascii="Arial Narrow" w:hAnsi="Arial Narrow" w:cs="Arial"/>
          <w:sz w:val="24"/>
          <w:szCs w:val="24"/>
        </w:rPr>
        <w:t xml:space="preserve"> zł brutto.</w:t>
      </w:r>
    </w:p>
    <w:p w14:paraId="63287D38" w14:textId="77777777" w:rsidR="00890B92" w:rsidRPr="00592C8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358B7AB" w14:textId="77777777" w:rsidR="00890B92" w:rsidRPr="00592C8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D8AEB4C" w14:textId="77777777" w:rsidR="00890B92" w:rsidRPr="00592C8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57183B8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92C83">
        <w:rPr>
          <w:rFonts w:ascii="Arial Narrow" w:hAnsi="Arial Narrow" w:cs="Arial"/>
          <w:i/>
          <w:szCs w:val="24"/>
        </w:rPr>
        <w:t>Zamawiający</w:t>
      </w:r>
    </w:p>
    <w:p w14:paraId="5A600F49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0DD7B179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36F26B99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359CF5B4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2738DEE2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4F1CEF0E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75C88355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030E18DE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016C43AD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3D55F172" w14:textId="77777777" w:rsidR="000253B0" w:rsidRDefault="000253B0" w:rsidP="000253B0">
      <w:pPr>
        <w:rPr>
          <w:rFonts w:ascii="Arial Narrow" w:hAnsi="Arial Narrow" w:cs="Arial"/>
          <w:szCs w:val="22"/>
        </w:rPr>
      </w:pPr>
    </w:p>
    <w:p w14:paraId="48B0F616" w14:textId="316CFDEB" w:rsidR="000253B0" w:rsidRPr="00FA56D3" w:rsidRDefault="000253B0" w:rsidP="000253B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47DD94EA" w14:textId="77777777" w:rsidR="000253B0" w:rsidRPr="00FA56D3" w:rsidRDefault="000253B0" w:rsidP="000253B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1AA6B691" w14:textId="77777777" w:rsidR="000253B0" w:rsidRPr="00FA56D3" w:rsidRDefault="000253B0" w:rsidP="000253B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08B69F30" w14:textId="77777777" w:rsidR="000253B0" w:rsidRPr="00977C74" w:rsidRDefault="000253B0" w:rsidP="000253B0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24-03-11</w:t>
      </w:r>
    </w:p>
    <w:p w14:paraId="650695E2" w14:textId="77777777" w:rsidR="000253B0" w:rsidRPr="00592C83" w:rsidRDefault="000253B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253B0" w:rsidRPr="00592C83" w:rsidSect="00472E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9366E" w14:textId="77777777" w:rsidR="00472EC5" w:rsidRDefault="00472EC5">
      <w:r>
        <w:separator/>
      </w:r>
    </w:p>
  </w:endnote>
  <w:endnote w:type="continuationSeparator" w:id="0">
    <w:p w14:paraId="78B1136A" w14:textId="77777777" w:rsidR="00472EC5" w:rsidRDefault="0047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36F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D2F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4BE4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4520E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FCF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075E9A" w14:textId="77777777" w:rsidR="009F189D" w:rsidRDefault="009F189D">
    <w:pPr>
      <w:pStyle w:val="Stopka"/>
      <w:tabs>
        <w:tab w:val="clear" w:pos="4536"/>
      </w:tabs>
      <w:jc w:val="center"/>
    </w:pPr>
  </w:p>
  <w:p w14:paraId="52C507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B011B" w14:textId="77777777" w:rsidR="00472EC5" w:rsidRDefault="00472EC5">
      <w:r>
        <w:separator/>
      </w:r>
    </w:p>
  </w:footnote>
  <w:footnote w:type="continuationSeparator" w:id="0">
    <w:p w14:paraId="72F8434F" w14:textId="77777777" w:rsidR="00472EC5" w:rsidRDefault="0047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F20DE" w14:textId="77777777" w:rsidR="00B3669C" w:rsidRDefault="00B3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7F395" w14:textId="77777777" w:rsidR="00B3669C" w:rsidRDefault="00B3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2B992" w14:textId="77777777" w:rsidR="00B3669C" w:rsidRDefault="00B366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EC5"/>
    <w:rsid w:val="00007727"/>
    <w:rsid w:val="00017720"/>
    <w:rsid w:val="000253B0"/>
    <w:rsid w:val="00035488"/>
    <w:rsid w:val="000D7F25"/>
    <w:rsid w:val="000E00E5"/>
    <w:rsid w:val="00173B20"/>
    <w:rsid w:val="001C69FF"/>
    <w:rsid w:val="0023318D"/>
    <w:rsid w:val="00267269"/>
    <w:rsid w:val="00382A4A"/>
    <w:rsid w:val="003D72FD"/>
    <w:rsid w:val="00423179"/>
    <w:rsid w:val="0043158A"/>
    <w:rsid w:val="00472EC5"/>
    <w:rsid w:val="00490DC0"/>
    <w:rsid w:val="00493F8C"/>
    <w:rsid w:val="004C7E9B"/>
    <w:rsid w:val="00524583"/>
    <w:rsid w:val="00592C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3669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C10A4"/>
  <w15:chartTrackingRefBased/>
  <w15:docId w15:val="{B8021BE1-A213-47D9-B823-CAC0A7F1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2024-03-11T07:05:00Z</cp:lastPrinted>
  <dcterms:created xsi:type="dcterms:W3CDTF">2024-03-11T07:04:00Z</dcterms:created>
  <dcterms:modified xsi:type="dcterms:W3CDTF">2024-03-11T07:05:00Z</dcterms:modified>
</cp:coreProperties>
</file>