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1BA03D" w14:textId="77777777" w:rsidR="00986737" w:rsidRPr="002D20AE" w:rsidRDefault="00565D47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2D20AE">
        <w:rPr>
          <w:rFonts w:ascii="Arial Narrow" w:hAnsi="Arial Narrow" w:cs="Arial"/>
          <w:sz w:val="22"/>
          <w:szCs w:val="22"/>
        </w:rPr>
        <w:t>Bydgoszcz</w:t>
      </w:r>
      <w:r w:rsidR="00986737" w:rsidRPr="002D20AE">
        <w:rPr>
          <w:rFonts w:ascii="Arial Narrow" w:hAnsi="Arial Narrow" w:cs="Arial"/>
          <w:sz w:val="22"/>
          <w:szCs w:val="22"/>
        </w:rPr>
        <w:t xml:space="preserve"> dnia: </w:t>
      </w:r>
      <w:r w:rsidRPr="002D20AE">
        <w:rPr>
          <w:rFonts w:ascii="Arial Narrow" w:hAnsi="Arial Narrow" w:cs="Arial"/>
          <w:sz w:val="22"/>
          <w:szCs w:val="22"/>
        </w:rPr>
        <w:t>2024-03-08</w:t>
      </w:r>
    </w:p>
    <w:p w14:paraId="1DDF41E4" w14:textId="77777777" w:rsidR="00986737" w:rsidRPr="002D20AE" w:rsidRDefault="00565D47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D20A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8EF99E1" w14:textId="77777777" w:rsidR="00986737" w:rsidRPr="002D20AE" w:rsidRDefault="00565D47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D20AE">
        <w:rPr>
          <w:rFonts w:ascii="Arial Narrow" w:hAnsi="Arial Narrow" w:cs="Arial"/>
          <w:sz w:val="22"/>
          <w:szCs w:val="22"/>
        </w:rPr>
        <w:t>Powstańców Warszawy</w:t>
      </w:r>
      <w:r w:rsidR="00986737" w:rsidRPr="002D20AE">
        <w:rPr>
          <w:rFonts w:ascii="Arial Narrow" w:hAnsi="Arial Narrow" w:cs="Arial"/>
          <w:sz w:val="22"/>
          <w:szCs w:val="22"/>
        </w:rPr>
        <w:t xml:space="preserve"> </w:t>
      </w:r>
      <w:r w:rsidRPr="002D20AE">
        <w:rPr>
          <w:rFonts w:ascii="Arial Narrow" w:hAnsi="Arial Narrow" w:cs="Arial"/>
          <w:sz w:val="22"/>
          <w:szCs w:val="22"/>
        </w:rPr>
        <w:t>5</w:t>
      </w:r>
    </w:p>
    <w:p w14:paraId="3AEEFC3E" w14:textId="77777777" w:rsidR="00986737" w:rsidRPr="002D20AE" w:rsidRDefault="00565D47" w:rsidP="00986737">
      <w:pPr>
        <w:rPr>
          <w:rFonts w:ascii="Arial Narrow" w:hAnsi="Arial Narrow" w:cs="Arial"/>
          <w:sz w:val="22"/>
          <w:szCs w:val="22"/>
        </w:rPr>
      </w:pPr>
      <w:r w:rsidRPr="002D20AE">
        <w:rPr>
          <w:rFonts w:ascii="Arial Narrow" w:hAnsi="Arial Narrow" w:cs="Arial"/>
          <w:sz w:val="22"/>
          <w:szCs w:val="22"/>
        </w:rPr>
        <w:t>85-681</w:t>
      </w:r>
      <w:r w:rsidR="00986737" w:rsidRPr="002D20AE">
        <w:rPr>
          <w:rFonts w:ascii="Arial Narrow" w:hAnsi="Arial Narrow" w:cs="Arial"/>
          <w:sz w:val="22"/>
          <w:szCs w:val="22"/>
        </w:rPr>
        <w:t xml:space="preserve"> </w:t>
      </w:r>
      <w:r w:rsidRPr="002D20AE">
        <w:rPr>
          <w:rFonts w:ascii="Arial Narrow" w:hAnsi="Arial Narrow" w:cs="Arial"/>
          <w:sz w:val="22"/>
          <w:szCs w:val="22"/>
        </w:rPr>
        <w:t>Bydgoszcz</w:t>
      </w:r>
    </w:p>
    <w:p w14:paraId="7D4FB681" w14:textId="77777777" w:rsidR="00986737" w:rsidRPr="002D20AE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2D20A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61966D9" w14:textId="77777777" w:rsidR="00986737" w:rsidRPr="002D20AE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2D20AE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2D20AE" w14:paraId="519D061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8B99ED" w14:textId="77777777" w:rsidR="00986737" w:rsidRPr="002D20A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2D20AE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100091C1" w14:textId="77777777" w:rsidR="00986737" w:rsidRPr="002D20AE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2D20AE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0E45F53" w14:textId="77777777" w:rsidR="00986737" w:rsidRPr="002D20AE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D20A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D20A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D20A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2D20AE" w14:paraId="237410B5" w14:textId="77777777" w:rsidTr="005A632E">
        <w:tc>
          <w:tcPr>
            <w:tcW w:w="2269" w:type="dxa"/>
            <w:shd w:val="clear" w:color="auto" w:fill="auto"/>
          </w:tcPr>
          <w:p w14:paraId="5429AE32" w14:textId="77777777" w:rsidR="00986737" w:rsidRPr="002D20A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0C9319" w14:textId="77777777" w:rsidR="00986737" w:rsidRPr="002D20AE" w:rsidRDefault="00565D4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Chirurgii Naczyniowej na okres 24 miesięcy</w:t>
            </w:r>
            <w:r w:rsidR="00986737" w:rsidRPr="002D20AE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565D47" w:rsidRPr="002D20AE" w14:paraId="09ABC8A2" w14:textId="77777777" w:rsidTr="00CA24C0">
        <w:tc>
          <w:tcPr>
            <w:tcW w:w="2269" w:type="dxa"/>
            <w:shd w:val="clear" w:color="auto" w:fill="auto"/>
          </w:tcPr>
          <w:p w14:paraId="36B1B570" w14:textId="77777777" w:rsidR="00565D47" w:rsidRPr="002D20AE" w:rsidRDefault="00565D47" w:rsidP="00CA24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8A60AE" w14:textId="77777777" w:rsidR="00565D47" w:rsidRPr="002D20AE" w:rsidRDefault="00565D47" w:rsidP="00CA24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b/>
                <w:sz w:val="22"/>
                <w:szCs w:val="22"/>
              </w:rPr>
              <w:t>6/2024</w:t>
            </w:r>
          </w:p>
        </w:tc>
      </w:tr>
    </w:tbl>
    <w:p w14:paraId="1E3CA507" w14:textId="77777777" w:rsidR="00A80738" w:rsidRPr="002D20A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1793BD89" w14:textId="77777777" w:rsidR="00D665F5" w:rsidRPr="002D20AE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D20AE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2D20AE">
        <w:rPr>
          <w:rFonts w:ascii="Arial Narrow" w:hAnsi="Arial Narrow" w:cs="Arial"/>
          <w:sz w:val="22"/>
          <w:szCs w:val="22"/>
        </w:rPr>
        <w:t>2</w:t>
      </w:r>
      <w:r w:rsidRPr="002D20AE">
        <w:rPr>
          <w:rFonts w:ascii="Arial Narrow" w:hAnsi="Arial Narrow" w:cs="Arial"/>
          <w:sz w:val="22"/>
          <w:szCs w:val="22"/>
        </w:rPr>
        <w:t xml:space="preserve"> ust. 5 </w:t>
      </w:r>
      <w:r w:rsidRPr="002D20A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2D20AE">
        <w:rPr>
          <w:rFonts w:ascii="Arial Narrow" w:hAnsi="Arial Narrow" w:cs="Arial"/>
          <w:sz w:val="22"/>
          <w:szCs w:val="22"/>
        </w:rPr>
        <w:t xml:space="preserve"> </w:t>
      </w:r>
      <w:r w:rsidR="00565D47" w:rsidRPr="002D20AE">
        <w:rPr>
          <w:rFonts w:ascii="Arial Narrow" w:hAnsi="Arial Narrow" w:cs="Arial"/>
          <w:sz w:val="22"/>
          <w:szCs w:val="22"/>
        </w:rPr>
        <w:t>(</w:t>
      </w:r>
      <w:proofErr w:type="spellStart"/>
      <w:r w:rsidR="00565D47" w:rsidRPr="002D20AE">
        <w:rPr>
          <w:rFonts w:ascii="Arial Narrow" w:hAnsi="Arial Narrow" w:cs="Arial"/>
          <w:sz w:val="22"/>
          <w:szCs w:val="22"/>
        </w:rPr>
        <w:t>t.j</w:t>
      </w:r>
      <w:proofErr w:type="spellEnd"/>
      <w:r w:rsidR="00565D47" w:rsidRPr="002D20AE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2D20AE">
        <w:rPr>
          <w:rFonts w:ascii="Arial Narrow" w:hAnsi="Arial Narrow" w:cs="Arial"/>
          <w:sz w:val="22"/>
          <w:szCs w:val="22"/>
        </w:rPr>
        <w:t xml:space="preserve"> </w:t>
      </w:r>
      <w:r w:rsidRPr="002D20AE">
        <w:rPr>
          <w:rFonts w:ascii="Arial Narrow" w:hAnsi="Arial Narrow" w:cs="Arial"/>
          <w:sz w:val="22"/>
          <w:szCs w:val="22"/>
        </w:rPr>
        <w:t>udostępnia</w:t>
      </w:r>
      <w:r w:rsidR="00F95C33" w:rsidRPr="002D20AE">
        <w:rPr>
          <w:rFonts w:ascii="Arial Narrow" w:hAnsi="Arial Narrow" w:cs="Arial"/>
          <w:sz w:val="22"/>
          <w:szCs w:val="22"/>
        </w:rPr>
        <w:t xml:space="preserve"> </w:t>
      </w:r>
      <w:r w:rsidR="004C7E9B" w:rsidRPr="002D20AE">
        <w:rPr>
          <w:rFonts w:ascii="Arial Narrow" w:hAnsi="Arial Narrow" w:cs="Arial"/>
          <w:sz w:val="22"/>
          <w:szCs w:val="22"/>
        </w:rPr>
        <w:t>informacj</w:t>
      </w:r>
      <w:r w:rsidR="00577BC6" w:rsidRPr="002D20AE">
        <w:rPr>
          <w:rFonts w:ascii="Arial Narrow" w:hAnsi="Arial Narrow" w:cs="Arial"/>
          <w:sz w:val="22"/>
          <w:szCs w:val="22"/>
        </w:rPr>
        <w:t>ę</w:t>
      </w:r>
      <w:r w:rsidR="00035488" w:rsidRPr="002D20A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2D20AE">
        <w:rPr>
          <w:rFonts w:ascii="Arial Narrow" w:hAnsi="Arial Narrow" w:cs="Arial"/>
          <w:sz w:val="22"/>
          <w:szCs w:val="22"/>
        </w:rPr>
        <w:t>.</w:t>
      </w:r>
    </w:p>
    <w:p w14:paraId="19DAE8E5" w14:textId="77777777" w:rsidR="00A80738" w:rsidRPr="002D20AE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2D20A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2D20AE">
        <w:rPr>
          <w:rFonts w:ascii="Arial Narrow" w:hAnsi="Arial Narrow" w:cs="Arial"/>
          <w:sz w:val="22"/>
          <w:szCs w:val="22"/>
        </w:rPr>
        <w:t xml:space="preserve"> w dniu </w:t>
      </w:r>
      <w:r w:rsidR="00565D47" w:rsidRPr="002D20AE">
        <w:rPr>
          <w:rFonts w:ascii="Arial Narrow" w:hAnsi="Arial Narrow" w:cs="Arial"/>
          <w:sz w:val="22"/>
          <w:szCs w:val="22"/>
        </w:rPr>
        <w:t>08/03/2024</w:t>
      </w:r>
      <w:r w:rsidR="00FF4AB1" w:rsidRPr="002D20AE">
        <w:rPr>
          <w:rFonts w:ascii="Arial Narrow" w:hAnsi="Arial Narrow" w:cs="Arial"/>
          <w:sz w:val="22"/>
          <w:szCs w:val="22"/>
        </w:rPr>
        <w:t xml:space="preserve"> o godz. </w:t>
      </w:r>
      <w:r w:rsidR="00565D47" w:rsidRPr="002D20AE">
        <w:rPr>
          <w:rFonts w:ascii="Arial Narrow" w:hAnsi="Arial Narrow" w:cs="Arial"/>
          <w:sz w:val="22"/>
          <w:szCs w:val="22"/>
        </w:rPr>
        <w:t>08:30</w:t>
      </w:r>
      <w:r w:rsidRPr="002D20AE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536"/>
        <w:gridCol w:w="1984"/>
      </w:tblGrid>
      <w:tr w:rsidR="006B27ED" w:rsidRPr="002D20AE" w14:paraId="257F054B" w14:textId="77777777" w:rsidTr="002E4CC8">
        <w:tc>
          <w:tcPr>
            <w:tcW w:w="1276" w:type="dxa"/>
            <w:shd w:val="clear" w:color="auto" w:fill="F2F2F2"/>
            <w:vAlign w:val="center"/>
          </w:tcPr>
          <w:p w14:paraId="7E254E89" w14:textId="77777777" w:rsidR="006B27ED" w:rsidRPr="002D20A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2D20AE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842EA8F" w14:textId="77777777" w:rsidR="006B27ED" w:rsidRPr="002D20A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3A2D557A" w14:textId="77777777" w:rsidR="006B27ED" w:rsidRPr="002D20A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783507F4" w14:textId="77777777" w:rsidR="006B27ED" w:rsidRPr="002D20A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565D47" w:rsidRPr="002D20AE" w14:paraId="514306AC" w14:textId="77777777" w:rsidTr="002E4CC8">
        <w:tc>
          <w:tcPr>
            <w:tcW w:w="1276" w:type="dxa"/>
            <w:shd w:val="clear" w:color="auto" w:fill="auto"/>
            <w:vAlign w:val="center"/>
          </w:tcPr>
          <w:p w14:paraId="14FAC638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93201E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4536" w:type="dxa"/>
            <w:shd w:val="clear" w:color="auto" w:fill="auto"/>
          </w:tcPr>
          <w:p w14:paraId="6E440D91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Hagmed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Sp. z o.o. Sp. k.</w:t>
            </w:r>
          </w:p>
          <w:p w14:paraId="43C95874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Tomaszowska 32 </w:t>
            </w:r>
          </w:p>
          <w:p w14:paraId="1E533FD2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96-200 Rawa Mazowiecka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AC4216B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8 640.00 zł</w:t>
            </w:r>
          </w:p>
        </w:tc>
      </w:tr>
      <w:tr w:rsidR="00565D47" w:rsidRPr="002D20AE" w14:paraId="1EAE01B5" w14:textId="77777777" w:rsidTr="002E4CC8">
        <w:tc>
          <w:tcPr>
            <w:tcW w:w="1276" w:type="dxa"/>
            <w:shd w:val="clear" w:color="auto" w:fill="auto"/>
            <w:vAlign w:val="center"/>
          </w:tcPr>
          <w:p w14:paraId="1363D79E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5387C9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378D1D7C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Cordis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Medical Poland Sp. z o.o.</w:t>
            </w:r>
          </w:p>
          <w:p w14:paraId="3BB0F471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Rondo ONZ 1 </w:t>
            </w:r>
          </w:p>
          <w:p w14:paraId="0E9E5717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00-124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B7FBE22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56 160.00 zł</w:t>
            </w:r>
          </w:p>
        </w:tc>
      </w:tr>
      <w:tr w:rsidR="00565D47" w:rsidRPr="002D20AE" w14:paraId="323CF1F8" w14:textId="77777777" w:rsidTr="002E4CC8">
        <w:tc>
          <w:tcPr>
            <w:tcW w:w="1276" w:type="dxa"/>
            <w:shd w:val="clear" w:color="auto" w:fill="auto"/>
            <w:vAlign w:val="center"/>
          </w:tcPr>
          <w:p w14:paraId="14845133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2BE034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14:paraId="3544FA17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Cordis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Medical Poland Sp. z o.o.</w:t>
            </w:r>
          </w:p>
          <w:p w14:paraId="323B1DF9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Rondo ONZ 1 </w:t>
            </w:r>
          </w:p>
          <w:p w14:paraId="20F9963A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00-124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204EE76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41 040.00 zł</w:t>
            </w:r>
          </w:p>
        </w:tc>
      </w:tr>
      <w:tr w:rsidR="00565D47" w:rsidRPr="002D20AE" w14:paraId="4AA21853" w14:textId="77777777" w:rsidTr="002E4CC8">
        <w:tc>
          <w:tcPr>
            <w:tcW w:w="1276" w:type="dxa"/>
            <w:shd w:val="clear" w:color="auto" w:fill="auto"/>
            <w:vAlign w:val="center"/>
          </w:tcPr>
          <w:p w14:paraId="671B8D69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0CD894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536" w:type="dxa"/>
            <w:shd w:val="clear" w:color="auto" w:fill="auto"/>
          </w:tcPr>
          <w:p w14:paraId="32DD5AAB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BOSTON SCIENTIFIC POLSKA SPÓŁKA Z O.O.</w:t>
            </w:r>
          </w:p>
          <w:p w14:paraId="70EC0EBC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Al. Jana Pawła II 22 </w:t>
            </w:r>
          </w:p>
          <w:p w14:paraId="2AFE407A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00133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6FC5DA9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245 160.00 zł</w:t>
            </w:r>
          </w:p>
        </w:tc>
      </w:tr>
      <w:tr w:rsidR="00565D47" w:rsidRPr="002D20AE" w14:paraId="0D3BBCA7" w14:textId="77777777" w:rsidTr="002E4CC8">
        <w:tc>
          <w:tcPr>
            <w:tcW w:w="1276" w:type="dxa"/>
            <w:shd w:val="clear" w:color="auto" w:fill="auto"/>
            <w:vAlign w:val="center"/>
          </w:tcPr>
          <w:p w14:paraId="478C12C6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B921F9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536" w:type="dxa"/>
            <w:shd w:val="clear" w:color="auto" w:fill="auto"/>
          </w:tcPr>
          <w:p w14:paraId="50594AD0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BOSTON SCIENTIFIC POLSKA SPÓŁKA Z O.O.</w:t>
            </w:r>
          </w:p>
          <w:p w14:paraId="0C97E2FC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Al. Jana Pawła II 22 </w:t>
            </w:r>
          </w:p>
          <w:p w14:paraId="39EB93B9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00133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D8EE033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186 300.00 zł</w:t>
            </w:r>
          </w:p>
        </w:tc>
      </w:tr>
      <w:tr w:rsidR="00565D47" w:rsidRPr="002D20AE" w14:paraId="34EA75B9" w14:textId="77777777" w:rsidTr="002E4CC8">
        <w:tc>
          <w:tcPr>
            <w:tcW w:w="1276" w:type="dxa"/>
            <w:shd w:val="clear" w:color="auto" w:fill="auto"/>
            <w:vAlign w:val="center"/>
          </w:tcPr>
          <w:p w14:paraId="47C10804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5D67E1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4536" w:type="dxa"/>
            <w:shd w:val="clear" w:color="auto" w:fill="auto"/>
          </w:tcPr>
          <w:p w14:paraId="41670831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BOSTON SCIENTIFIC POLSKA SPÓŁKA Z O.O.</w:t>
            </w:r>
          </w:p>
          <w:p w14:paraId="28B21765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Al. Jana Pawła II 22 </w:t>
            </w:r>
          </w:p>
          <w:p w14:paraId="53383E21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00133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B459EC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102 600.00 zł</w:t>
            </w:r>
          </w:p>
        </w:tc>
      </w:tr>
      <w:tr w:rsidR="00565D47" w:rsidRPr="002D20AE" w14:paraId="55F1C092" w14:textId="77777777" w:rsidTr="002E4CC8">
        <w:tc>
          <w:tcPr>
            <w:tcW w:w="1276" w:type="dxa"/>
            <w:shd w:val="clear" w:color="auto" w:fill="auto"/>
            <w:vAlign w:val="center"/>
          </w:tcPr>
          <w:p w14:paraId="21B2FC85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8E4AA3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4536" w:type="dxa"/>
            <w:shd w:val="clear" w:color="auto" w:fill="auto"/>
          </w:tcPr>
          <w:p w14:paraId="6FD244A0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BOSTON SCIENTIFIC POLSKA SPÓŁKA Z O.O.</w:t>
            </w:r>
          </w:p>
          <w:p w14:paraId="709FA02A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Al. Jana Pawła II 22 </w:t>
            </w:r>
          </w:p>
          <w:p w14:paraId="36D056C8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00133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19E034E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32 400.00 zł</w:t>
            </w:r>
          </w:p>
        </w:tc>
      </w:tr>
      <w:tr w:rsidR="00565D47" w:rsidRPr="002D20AE" w14:paraId="15F8B75C" w14:textId="77777777" w:rsidTr="002E4CC8">
        <w:tc>
          <w:tcPr>
            <w:tcW w:w="1276" w:type="dxa"/>
            <w:shd w:val="clear" w:color="auto" w:fill="auto"/>
            <w:vAlign w:val="center"/>
          </w:tcPr>
          <w:p w14:paraId="367576FC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626222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4536" w:type="dxa"/>
            <w:shd w:val="clear" w:color="auto" w:fill="auto"/>
          </w:tcPr>
          <w:p w14:paraId="005BA239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BOSTON SCIENTIFIC POLSKA SPÓŁKA Z O.O.</w:t>
            </w:r>
          </w:p>
          <w:p w14:paraId="566B1F73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Al. Jana Pawła II 22 </w:t>
            </w:r>
          </w:p>
          <w:p w14:paraId="66A26833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00133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F846A8E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18 630.00 zł</w:t>
            </w:r>
          </w:p>
        </w:tc>
      </w:tr>
      <w:tr w:rsidR="00565D47" w:rsidRPr="002D20AE" w14:paraId="7F3E9511" w14:textId="77777777" w:rsidTr="002E4CC8">
        <w:tc>
          <w:tcPr>
            <w:tcW w:w="1276" w:type="dxa"/>
            <w:shd w:val="clear" w:color="auto" w:fill="auto"/>
            <w:vAlign w:val="center"/>
          </w:tcPr>
          <w:p w14:paraId="019EFBF3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343D3E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4536" w:type="dxa"/>
            <w:shd w:val="clear" w:color="auto" w:fill="auto"/>
          </w:tcPr>
          <w:p w14:paraId="2E1E548F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BOSTON SCIENTIFIC POLSKA SPÓŁKA Z O.O.</w:t>
            </w:r>
          </w:p>
          <w:p w14:paraId="5C9EB981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Al. Jana Pawła II 22 </w:t>
            </w:r>
          </w:p>
          <w:p w14:paraId="503F759C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00133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D8FC328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63 180.00 zł</w:t>
            </w:r>
          </w:p>
        </w:tc>
      </w:tr>
      <w:tr w:rsidR="00565D47" w:rsidRPr="002D20AE" w14:paraId="669B0C18" w14:textId="77777777" w:rsidTr="002E4CC8">
        <w:tc>
          <w:tcPr>
            <w:tcW w:w="1276" w:type="dxa"/>
            <w:shd w:val="clear" w:color="auto" w:fill="auto"/>
            <w:vAlign w:val="center"/>
          </w:tcPr>
          <w:p w14:paraId="1EE9AE94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DB31EB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4536" w:type="dxa"/>
            <w:shd w:val="clear" w:color="auto" w:fill="auto"/>
          </w:tcPr>
          <w:p w14:paraId="4516C928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BOSTON SCIENTIFIC POLSKA SPÓŁKA Z O.O.</w:t>
            </w:r>
          </w:p>
          <w:p w14:paraId="162FD3A2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Al. Jana Pawła II 22 </w:t>
            </w:r>
          </w:p>
          <w:p w14:paraId="43D6A7FF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00133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CF7B9AE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13 392.00 zł</w:t>
            </w:r>
          </w:p>
        </w:tc>
      </w:tr>
      <w:tr w:rsidR="00565D47" w:rsidRPr="002D20AE" w14:paraId="3347E4C9" w14:textId="77777777" w:rsidTr="002E4CC8">
        <w:tc>
          <w:tcPr>
            <w:tcW w:w="1276" w:type="dxa"/>
            <w:shd w:val="clear" w:color="auto" w:fill="auto"/>
            <w:vAlign w:val="center"/>
          </w:tcPr>
          <w:p w14:paraId="652BE449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E1B01D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4536" w:type="dxa"/>
            <w:shd w:val="clear" w:color="auto" w:fill="auto"/>
          </w:tcPr>
          <w:p w14:paraId="702E4271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BOSTON SCIENTIFIC POLSKA SPÓŁKA Z O.O.</w:t>
            </w:r>
          </w:p>
          <w:p w14:paraId="39B7D732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Al. Jana Pawła II 22 </w:t>
            </w:r>
          </w:p>
          <w:p w14:paraId="5CC7739A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00133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AAABE0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58 320.00 zł</w:t>
            </w:r>
          </w:p>
        </w:tc>
      </w:tr>
      <w:tr w:rsidR="00565D47" w:rsidRPr="002D20AE" w14:paraId="717377F7" w14:textId="77777777" w:rsidTr="002E4CC8">
        <w:tc>
          <w:tcPr>
            <w:tcW w:w="1276" w:type="dxa"/>
            <w:shd w:val="clear" w:color="auto" w:fill="auto"/>
            <w:vAlign w:val="center"/>
          </w:tcPr>
          <w:p w14:paraId="6820C43D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155477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536" w:type="dxa"/>
            <w:shd w:val="clear" w:color="auto" w:fill="auto"/>
          </w:tcPr>
          <w:p w14:paraId="6956402E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Sp.zo.o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2CE91495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24/1 </w:t>
            </w:r>
          </w:p>
          <w:p w14:paraId="04C752E0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DC31E6F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51 840.00 zł</w:t>
            </w:r>
          </w:p>
        </w:tc>
      </w:tr>
      <w:tr w:rsidR="00565D47" w:rsidRPr="002D20AE" w14:paraId="6925587D" w14:textId="77777777" w:rsidTr="002E4CC8">
        <w:tc>
          <w:tcPr>
            <w:tcW w:w="1276" w:type="dxa"/>
            <w:shd w:val="clear" w:color="auto" w:fill="auto"/>
            <w:vAlign w:val="center"/>
          </w:tcPr>
          <w:p w14:paraId="75CE3171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4BBFDB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4536" w:type="dxa"/>
            <w:shd w:val="clear" w:color="auto" w:fill="auto"/>
          </w:tcPr>
          <w:p w14:paraId="2F0BD527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73FD1388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14:paraId="4EE33B7F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E6E50F9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46 008.00 zł</w:t>
            </w:r>
          </w:p>
        </w:tc>
      </w:tr>
      <w:tr w:rsidR="00565D47" w:rsidRPr="002D20AE" w14:paraId="6C1E723C" w14:textId="77777777" w:rsidTr="002E4CC8">
        <w:tc>
          <w:tcPr>
            <w:tcW w:w="1276" w:type="dxa"/>
            <w:shd w:val="clear" w:color="auto" w:fill="auto"/>
            <w:vAlign w:val="center"/>
          </w:tcPr>
          <w:p w14:paraId="58C0B35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ABE039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4536" w:type="dxa"/>
            <w:shd w:val="clear" w:color="auto" w:fill="auto"/>
          </w:tcPr>
          <w:p w14:paraId="23C5D495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777924ED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14:paraId="7D8A9F44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A0CE79E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20 304.00 zł</w:t>
            </w:r>
          </w:p>
        </w:tc>
      </w:tr>
      <w:tr w:rsidR="00565D47" w:rsidRPr="002D20AE" w14:paraId="11FCE54D" w14:textId="77777777" w:rsidTr="002E4CC8">
        <w:tc>
          <w:tcPr>
            <w:tcW w:w="1276" w:type="dxa"/>
            <w:shd w:val="clear" w:color="auto" w:fill="auto"/>
            <w:vAlign w:val="center"/>
          </w:tcPr>
          <w:p w14:paraId="67115FD4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9647EC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4051DE88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HAMMERMED Medical Polska spółka z ograniczoną odpowiedzialnością spółka komandytowo-akcyjna</w:t>
            </w:r>
          </w:p>
          <w:p w14:paraId="1FD2F148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Kopcińskiego 69/71 </w:t>
            </w:r>
          </w:p>
          <w:p w14:paraId="7A7F23E1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90-032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A906EF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103 680.00 zł</w:t>
            </w:r>
          </w:p>
        </w:tc>
      </w:tr>
      <w:tr w:rsidR="00565D47" w:rsidRPr="002D20AE" w14:paraId="67694F37" w14:textId="77777777" w:rsidTr="002E4CC8">
        <w:tc>
          <w:tcPr>
            <w:tcW w:w="1276" w:type="dxa"/>
            <w:shd w:val="clear" w:color="auto" w:fill="auto"/>
            <w:vAlign w:val="center"/>
          </w:tcPr>
          <w:p w14:paraId="2DF5750B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97F812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14:paraId="2D14928C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HAMMERMED Medical Polska spółka z ograniczoną odpowiedzialnością spółka komandytowo-akcyjna</w:t>
            </w:r>
          </w:p>
          <w:p w14:paraId="0946CDB1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Kopcińskiego 69/71 </w:t>
            </w:r>
          </w:p>
          <w:p w14:paraId="7C4DC80E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90-032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F00A93C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38 880.00 zł</w:t>
            </w:r>
          </w:p>
        </w:tc>
      </w:tr>
      <w:tr w:rsidR="00565D47" w:rsidRPr="002D20AE" w14:paraId="72FDB872" w14:textId="77777777" w:rsidTr="002E4CC8">
        <w:tc>
          <w:tcPr>
            <w:tcW w:w="1276" w:type="dxa"/>
            <w:shd w:val="clear" w:color="auto" w:fill="auto"/>
            <w:vAlign w:val="center"/>
          </w:tcPr>
          <w:p w14:paraId="4E10EAD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0D14BC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536" w:type="dxa"/>
            <w:shd w:val="clear" w:color="auto" w:fill="auto"/>
          </w:tcPr>
          <w:p w14:paraId="62E17511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HAMMERMED Medical Polska spółka z ograniczoną odpowiedzialnością spółka komandytowo-akcyjna</w:t>
            </w:r>
          </w:p>
          <w:p w14:paraId="7E550848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Kopcińskiego 69/71 </w:t>
            </w:r>
          </w:p>
          <w:p w14:paraId="1F2B9CB5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90-032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7278A9E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123 552.00 zł</w:t>
            </w:r>
          </w:p>
        </w:tc>
      </w:tr>
      <w:tr w:rsidR="00565D47" w:rsidRPr="002D20AE" w14:paraId="414D44B5" w14:textId="77777777" w:rsidTr="002E4CC8">
        <w:tc>
          <w:tcPr>
            <w:tcW w:w="1276" w:type="dxa"/>
            <w:shd w:val="clear" w:color="auto" w:fill="auto"/>
            <w:vAlign w:val="center"/>
          </w:tcPr>
          <w:p w14:paraId="0A99E095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496EA6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14:paraId="3826AAD3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HAMMERMED Medical Polska spółka z ograniczoną odpowiedzialnością spółka komandytowo-akcyjna</w:t>
            </w:r>
          </w:p>
          <w:p w14:paraId="3E74364C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Kopcińskiego 69/71 </w:t>
            </w:r>
          </w:p>
          <w:p w14:paraId="0B53CCB1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lastRenderedPageBreak/>
              <w:t>90-032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8E055EE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lastRenderedPageBreak/>
              <w:t>198 720.00 zł</w:t>
            </w:r>
          </w:p>
        </w:tc>
      </w:tr>
      <w:tr w:rsidR="00565D47" w:rsidRPr="002D20AE" w14:paraId="0AB5BA61" w14:textId="77777777" w:rsidTr="002E4CC8">
        <w:tc>
          <w:tcPr>
            <w:tcW w:w="1276" w:type="dxa"/>
            <w:shd w:val="clear" w:color="auto" w:fill="auto"/>
            <w:vAlign w:val="center"/>
          </w:tcPr>
          <w:p w14:paraId="4C51A4E7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3000E4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536" w:type="dxa"/>
            <w:shd w:val="clear" w:color="auto" w:fill="auto"/>
          </w:tcPr>
          <w:p w14:paraId="139F15E7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HAMMERMED Medical Polska spółka z ograniczoną odpowiedzialnością spółka komandytowo-akcyjna</w:t>
            </w:r>
          </w:p>
          <w:p w14:paraId="5918081F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Kopcińskiego 69/71 </w:t>
            </w:r>
          </w:p>
          <w:p w14:paraId="09FC78DD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90-032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5B56378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37 800.00 zł</w:t>
            </w:r>
          </w:p>
        </w:tc>
      </w:tr>
      <w:tr w:rsidR="00565D47" w:rsidRPr="002D20AE" w14:paraId="29B148EA" w14:textId="77777777" w:rsidTr="002E4CC8">
        <w:tc>
          <w:tcPr>
            <w:tcW w:w="1276" w:type="dxa"/>
            <w:shd w:val="clear" w:color="auto" w:fill="auto"/>
            <w:vAlign w:val="center"/>
          </w:tcPr>
          <w:p w14:paraId="78BBCF29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07536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4536" w:type="dxa"/>
            <w:shd w:val="clear" w:color="auto" w:fill="auto"/>
          </w:tcPr>
          <w:p w14:paraId="2C1670E7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HAMMERMED Medical Polska spółka z ograniczoną odpowiedzialnością spółka komandytowo-akcyjna</w:t>
            </w:r>
          </w:p>
          <w:p w14:paraId="73F61E63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Kopcińskiego 69/71 </w:t>
            </w:r>
          </w:p>
          <w:p w14:paraId="43F8BF50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90-032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8D049F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318 600.00 zł</w:t>
            </w:r>
          </w:p>
        </w:tc>
      </w:tr>
      <w:tr w:rsidR="00565D47" w:rsidRPr="002D20AE" w14:paraId="551D7FB7" w14:textId="77777777" w:rsidTr="002E4CC8">
        <w:tc>
          <w:tcPr>
            <w:tcW w:w="1276" w:type="dxa"/>
            <w:shd w:val="clear" w:color="auto" w:fill="auto"/>
            <w:vAlign w:val="center"/>
          </w:tcPr>
          <w:p w14:paraId="114712DA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AAE08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4536" w:type="dxa"/>
            <w:shd w:val="clear" w:color="auto" w:fill="auto"/>
          </w:tcPr>
          <w:p w14:paraId="2C738E41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HAMMERMED Medical Polska spółka z ograniczoną odpowiedzialnością spółka komandytowo-akcyjna</w:t>
            </w:r>
          </w:p>
          <w:p w14:paraId="682521E9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Kopcińskiego 69/71 </w:t>
            </w:r>
          </w:p>
          <w:p w14:paraId="7392E0BA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90-032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4C42DCA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24 192.00 zł</w:t>
            </w:r>
          </w:p>
        </w:tc>
      </w:tr>
      <w:tr w:rsidR="00565D47" w:rsidRPr="002D20AE" w14:paraId="7D142D63" w14:textId="77777777" w:rsidTr="002E4CC8">
        <w:tc>
          <w:tcPr>
            <w:tcW w:w="1276" w:type="dxa"/>
            <w:shd w:val="clear" w:color="auto" w:fill="auto"/>
            <w:vAlign w:val="center"/>
          </w:tcPr>
          <w:p w14:paraId="67B96772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C263B2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4536" w:type="dxa"/>
            <w:shd w:val="clear" w:color="auto" w:fill="auto"/>
          </w:tcPr>
          <w:p w14:paraId="127770FE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HAMMERMED Medical Polska spółka z ograniczoną odpowiedzialnością spółka komandytowo-akcyjna</w:t>
            </w:r>
          </w:p>
          <w:p w14:paraId="0B368523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Kopcińskiego 69/71 </w:t>
            </w:r>
          </w:p>
          <w:p w14:paraId="459E406B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90-032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31A2542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66 420.00 zł</w:t>
            </w:r>
          </w:p>
        </w:tc>
      </w:tr>
      <w:tr w:rsidR="00565D47" w:rsidRPr="002D20AE" w14:paraId="6EC6F0EB" w14:textId="77777777" w:rsidTr="002E4CC8">
        <w:tc>
          <w:tcPr>
            <w:tcW w:w="1276" w:type="dxa"/>
            <w:shd w:val="clear" w:color="auto" w:fill="auto"/>
            <w:vAlign w:val="center"/>
          </w:tcPr>
          <w:p w14:paraId="0A1E3C0F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F2C02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37</w:t>
            </w:r>
          </w:p>
        </w:tc>
        <w:tc>
          <w:tcPr>
            <w:tcW w:w="4536" w:type="dxa"/>
            <w:shd w:val="clear" w:color="auto" w:fill="auto"/>
          </w:tcPr>
          <w:p w14:paraId="2FC159B4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HAMMERMED Medical Polska spółka z ograniczoną odpowiedzialnością spółka komandytowo-akcyjna</w:t>
            </w:r>
          </w:p>
          <w:p w14:paraId="279B0C35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Kopcińskiego 69/71 </w:t>
            </w:r>
          </w:p>
          <w:p w14:paraId="0230217A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90-032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B80FF18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329 400.00 zł</w:t>
            </w:r>
          </w:p>
        </w:tc>
      </w:tr>
      <w:tr w:rsidR="00565D47" w:rsidRPr="002D20AE" w14:paraId="0DA0C7F0" w14:textId="77777777" w:rsidTr="002E4CC8">
        <w:tc>
          <w:tcPr>
            <w:tcW w:w="1276" w:type="dxa"/>
            <w:shd w:val="clear" w:color="auto" w:fill="auto"/>
            <w:vAlign w:val="center"/>
          </w:tcPr>
          <w:p w14:paraId="611556DA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B1E50E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38</w:t>
            </w:r>
          </w:p>
        </w:tc>
        <w:tc>
          <w:tcPr>
            <w:tcW w:w="4536" w:type="dxa"/>
            <w:shd w:val="clear" w:color="auto" w:fill="auto"/>
          </w:tcPr>
          <w:p w14:paraId="65AD073A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HAMMERMED Medical Polska spółka z ograniczoną odpowiedzialnością spółka komandytowo-akcyjna</w:t>
            </w:r>
          </w:p>
          <w:p w14:paraId="39FB1E4D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Kopcińskiego 69/71 </w:t>
            </w:r>
          </w:p>
          <w:p w14:paraId="71C64ED4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90-032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FCB1991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1 166 400.00 zł</w:t>
            </w:r>
          </w:p>
        </w:tc>
      </w:tr>
      <w:tr w:rsidR="00565D47" w:rsidRPr="002D20AE" w14:paraId="03EAE763" w14:textId="77777777" w:rsidTr="002E4CC8">
        <w:tc>
          <w:tcPr>
            <w:tcW w:w="1276" w:type="dxa"/>
            <w:shd w:val="clear" w:color="auto" w:fill="auto"/>
            <w:vAlign w:val="center"/>
          </w:tcPr>
          <w:p w14:paraId="6C230A1E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48092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39</w:t>
            </w:r>
          </w:p>
        </w:tc>
        <w:tc>
          <w:tcPr>
            <w:tcW w:w="4536" w:type="dxa"/>
            <w:shd w:val="clear" w:color="auto" w:fill="auto"/>
          </w:tcPr>
          <w:p w14:paraId="4192DD94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HAMMERMED Medical Polska spółka z ograniczoną odpowiedzialnością spółka komandytowo-akcyjna</w:t>
            </w:r>
          </w:p>
          <w:p w14:paraId="3A4B3F26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Kopcińskiego 69/71 </w:t>
            </w:r>
          </w:p>
          <w:p w14:paraId="73C25A1C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90-032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207E50D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155 520.00 zł</w:t>
            </w:r>
          </w:p>
        </w:tc>
      </w:tr>
      <w:tr w:rsidR="00565D47" w:rsidRPr="002D20AE" w14:paraId="21FC6FEA" w14:textId="77777777" w:rsidTr="002E4CC8">
        <w:tc>
          <w:tcPr>
            <w:tcW w:w="1276" w:type="dxa"/>
            <w:shd w:val="clear" w:color="auto" w:fill="auto"/>
            <w:vAlign w:val="center"/>
          </w:tcPr>
          <w:p w14:paraId="65BB7544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8E9A4B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536" w:type="dxa"/>
            <w:shd w:val="clear" w:color="auto" w:fill="auto"/>
          </w:tcPr>
          <w:p w14:paraId="70C20FAD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Abbott Medical Sp. z o. o.</w:t>
            </w:r>
          </w:p>
          <w:p w14:paraId="5FE05748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Postępu 21B </w:t>
            </w:r>
          </w:p>
          <w:p w14:paraId="3C8153AD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873EA9D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55 350.00 zł</w:t>
            </w:r>
          </w:p>
        </w:tc>
      </w:tr>
      <w:tr w:rsidR="00565D47" w:rsidRPr="002D20AE" w14:paraId="64BC19F8" w14:textId="77777777" w:rsidTr="002E4CC8">
        <w:tc>
          <w:tcPr>
            <w:tcW w:w="1276" w:type="dxa"/>
            <w:shd w:val="clear" w:color="auto" w:fill="auto"/>
            <w:vAlign w:val="center"/>
          </w:tcPr>
          <w:p w14:paraId="6C5E268B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F987B9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536" w:type="dxa"/>
            <w:shd w:val="clear" w:color="auto" w:fill="auto"/>
          </w:tcPr>
          <w:p w14:paraId="69D8AD54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Abbott Medical Sp. z o. o.</w:t>
            </w:r>
          </w:p>
          <w:p w14:paraId="387E69B9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Postępu 21B </w:t>
            </w:r>
          </w:p>
          <w:p w14:paraId="64AAC1DC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5DC0518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224 370.00 zł</w:t>
            </w:r>
          </w:p>
        </w:tc>
      </w:tr>
      <w:tr w:rsidR="00565D47" w:rsidRPr="002D20AE" w14:paraId="29BEF4D1" w14:textId="77777777" w:rsidTr="002E4CC8">
        <w:tc>
          <w:tcPr>
            <w:tcW w:w="1276" w:type="dxa"/>
            <w:shd w:val="clear" w:color="auto" w:fill="auto"/>
            <w:vAlign w:val="center"/>
          </w:tcPr>
          <w:p w14:paraId="1F3D3E66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8F99D6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536" w:type="dxa"/>
            <w:shd w:val="clear" w:color="auto" w:fill="auto"/>
          </w:tcPr>
          <w:p w14:paraId="1F0D64DC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Abbott Medical Sp. z o. o.</w:t>
            </w:r>
          </w:p>
          <w:p w14:paraId="5FE315A6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Postępu 21B </w:t>
            </w:r>
          </w:p>
          <w:p w14:paraId="25C27752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0683B7D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127 980.00 zł</w:t>
            </w:r>
          </w:p>
        </w:tc>
      </w:tr>
      <w:tr w:rsidR="00565D47" w:rsidRPr="002D20AE" w14:paraId="324E207F" w14:textId="77777777" w:rsidTr="002E4CC8">
        <w:tc>
          <w:tcPr>
            <w:tcW w:w="1276" w:type="dxa"/>
            <w:shd w:val="clear" w:color="auto" w:fill="auto"/>
            <w:vAlign w:val="center"/>
          </w:tcPr>
          <w:p w14:paraId="1DC2B791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08EDA5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536" w:type="dxa"/>
            <w:shd w:val="clear" w:color="auto" w:fill="auto"/>
          </w:tcPr>
          <w:p w14:paraId="3B91C715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Abbott Medical Sp. z o. o.</w:t>
            </w:r>
          </w:p>
          <w:p w14:paraId="628F38EF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Postępu 21B </w:t>
            </w:r>
          </w:p>
          <w:p w14:paraId="2B880D88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D7BD2AE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68 040.00 zł</w:t>
            </w:r>
          </w:p>
        </w:tc>
      </w:tr>
      <w:tr w:rsidR="00565D47" w:rsidRPr="002D20AE" w14:paraId="776C4290" w14:textId="77777777" w:rsidTr="002E4CC8">
        <w:tc>
          <w:tcPr>
            <w:tcW w:w="1276" w:type="dxa"/>
            <w:shd w:val="clear" w:color="auto" w:fill="auto"/>
            <w:vAlign w:val="center"/>
          </w:tcPr>
          <w:p w14:paraId="7A418651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CADDFE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4536" w:type="dxa"/>
            <w:shd w:val="clear" w:color="auto" w:fill="auto"/>
          </w:tcPr>
          <w:p w14:paraId="07B329D3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Abbott Medical Sp. z o. o.</w:t>
            </w:r>
          </w:p>
          <w:p w14:paraId="7F58413D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Postępu 21B </w:t>
            </w:r>
          </w:p>
          <w:p w14:paraId="77CBCD33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08C0A19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203 040.00 zł</w:t>
            </w:r>
          </w:p>
        </w:tc>
      </w:tr>
      <w:tr w:rsidR="00565D47" w:rsidRPr="002D20AE" w14:paraId="363EBCEC" w14:textId="77777777" w:rsidTr="002E4CC8">
        <w:tc>
          <w:tcPr>
            <w:tcW w:w="1276" w:type="dxa"/>
            <w:shd w:val="clear" w:color="auto" w:fill="auto"/>
            <w:vAlign w:val="center"/>
          </w:tcPr>
          <w:p w14:paraId="0F427438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713D06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4536" w:type="dxa"/>
            <w:shd w:val="clear" w:color="auto" w:fill="auto"/>
          </w:tcPr>
          <w:p w14:paraId="2A3EB6E5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Abbott Medical Sp. z o. o.</w:t>
            </w:r>
          </w:p>
          <w:p w14:paraId="42FB2D02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Postępu 21B </w:t>
            </w:r>
          </w:p>
          <w:p w14:paraId="38FA79F2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C25190B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50 760.00 zł</w:t>
            </w:r>
          </w:p>
        </w:tc>
      </w:tr>
      <w:tr w:rsidR="00565D47" w:rsidRPr="002D20AE" w14:paraId="21EC4F22" w14:textId="77777777" w:rsidTr="002E4CC8">
        <w:tc>
          <w:tcPr>
            <w:tcW w:w="1276" w:type="dxa"/>
            <w:shd w:val="clear" w:color="auto" w:fill="auto"/>
            <w:vAlign w:val="center"/>
          </w:tcPr>
          <w:p w14:paraId="1FE2826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B07225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4536" w:type="dxa"/>
            <w:shd w:val="clear" w:color="auto" w:fill="auto"/>
          </w:tcPr>
          <w:p w14:paraId="3F17C40B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Abbott Medical Sp. z o. o.</w:t>
            </w:r>
          </w:p>
          <w:p w14:paraId="0DC8A23B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Postępu 21B </w:t>
            </w:r>
          </w:p>
          <w:p w14:paraId="650468CE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5358997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19 440.00 zł</w:t>
            </w:r>
          </w:p>
        </w:tc>
      </w:tr>
      <w:tr w:rsidR="00565D47" w:rsidRPr="002D20AE" w14:paraId="38108764" w14:textId="77777777" w:rsidTr="002E4CC8">
        <w:tc>
          <w:tcPr>
            <w:tcW w:w="1276" w:type="dxa"/>
            <w:shd w:val="clear" w:color="auto" w:fill="auto"/>
            <w:vAlign w:val="center"/>
          </w:tcPr>
          <w:p w14:paraId="01A486C6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D30EFB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4536" w:type="dxa"/>
            <w:shd w:val="clear" w:color="auto" w:fill="auto"/>
          </w:tcPr>
          <w:p w14:paraId="7EF27DBC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Abbott Medical Sp. z o. o.</w:t>
            </w:r>
          </w:p>
          <w:p w14:paraId="37CE96BC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Postępu 21B </w:t>
            </w:r>
          </w:p>
          <w:p w14:paraId="0B798F14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72B181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86 400.00 zł</w:t>
            </w:r>
          </w:p>
        </w:tc>
      </w:tr>
      <w:tr w:rsidR="00565D47" w:rsidRPr="002D20AE" w14:paraId="7BA5168B" w14:textId="77777777" w:rsidTr="002E4CC8">
        <w:tc>
          <w:tcPr>
            <w:tcW w:w="1276" w:type="dxa"/>
            <w:shd w:val="clear" w:color="auto" w:fill="auto"/>
            <w:vAlign w:val="center"/>
          </w:tcPr>
          <w:p w14:paraId="6D26E5E3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4E1826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  <w:tc>
          <w:tcPr>
            <w:tcW w:w="4536" w:type="dxa"/>
            <w:shd w:val="clear" w:color="auto" w:fill="auto"/>
          </w:tcPr>
          <w:p w14:paraId="370125D3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Abbott Medical Sp. z o. o.</w:t>
            </w:r>
          </w:p>
          <w:p w14:paraId="4214D616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Postępu 21B </w:t>
            </w:r>
          </w:p>
          <w:p w14:paraId="3465D9F1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266C51F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12 528.00 zł</w:t>
            </w:r>
          </w:p>
        </w:tc>
      </w:tr>
      <w:tr w:rsidR="00565D47" w:rsidRPr="002D20AE" w14:paraId="5CB69D00" w14:textId="77777777" w:rsidTr="002E4CC8">
        <w:tc>
          <w:tcPr>
            <w:tcW w:w="1276" w:type="dxa"/>
            <w:shd w:val="clear" w:color="auto" w:fill="auto"/>
            <w:vAlign w:val="center"/>
          </w:tcPr>
          <w:p w14:paraId="075EBC0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5EF5E2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14:paraId="4E0BCD8C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Agencja Naukowo-Techniczna </w:t>
            </w: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Symico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5D943A9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POWSTAŃCÓW ŚLĄSKICH 54A/2 </w:t>
            </w:r>
          </w:p>
          <w:p w14:paraId="6B056F07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53-333 Wrocław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A814811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18 884.88 zł</w:t>
            </w:r>
          </w:p>
        </w:tc>
      </w:tr>
      <w:tr w:rsidR="00565D47" w:rsidRPr="002D20AE" w14:paraId="14FC285C" w14:textId="77777777" w:rsidTr="002E4CC8">
        <w:tc>
          <w:tcPr>
            <w:tcW w:w="1276" w:type="dxa"/>
            <w:shd w:val="clear" w:color="auto" w:fill="auto"/>
            <w:vAlign w:val="center"/>
          </w:tcPr>
          <w:p w14:paraId="64B1E742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01BC26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4536" w:type="dxa"/>
            <w:shd w:val="clear" w:color="auto" w:fill="auto"/>
          </w:tcPr>
          <w:p w14:paraId="159BCA3C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Agencja Naukowo-Techniczna </w:t>
            </w: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Symico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4AA1DC4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POWSTAŃCÓW ŚLĄSKICH 54A/2 </w:t>
            </w:r>
          </w:p>
          <w:p w14:paraId="5D44A3FF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53-333 Wrocław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D544587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41 115.60 zł</w:t>
            </w:r>
          </w:p>
        </w:tc>
      </w:tr>
      <w:tr w:rsidR="00565D47" w:rsidRPr="002D20AE" w14:paraId="3258315B" w14:textId="77777777" w:rsidTr="002E4CC8">
        <w:tc>
          <w:tcPr>
            <w:tcW w:w="1276" w:type="dxa"/>
            <w:shd w:val="clear" w:color="auto" w:fill="auto"/>
            <w:vAlign w:val="center"/>
          </w:tcPr>
          <w:p w14:paraId="28A4FC82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77CBB6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4536" w:type="dxa"/>
            <w:shd w:val="clear" w:color="auto" w:fill="auto"/>
          </w:tcPr>
          <w:p w14:paraId="7ACEDFB4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Agencja Naukowo-Techniczna </w:t>
            </w: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Symico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6D68ED61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POWSTAŃCÓW ŚLĄSKICH 54A/2 </w:t>
            </w:r>
          </w:p>
          <w:p w14:paraId="6D679F24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53-333 Wrocław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B51207D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14 688.00 zł</w:t>
            </w:r>
          </w:p>
        </w:tc>
      </w:tr>
      <w:tr w:rsidR="00565D47" w:rsidRPr="002D20AE" w14:paraId="5B0D032C" w14:textId="77777777" w:rsidTr="002E4CC8">
        <w:tc>
          <w:tcPr>
            <w:tcW w:w="1276" w:type="dxa"/>
            <w:shd w:val="clear" w:color="auto" w:fill="auto"/>
            <w:vAlign w:val="center"/>
          </w:tcPr>
          <w:p w14:paraId="7C6A30A5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D919D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41</w:t>
            </w:r>
          </w:p>
        </w:tc>
        <w:tc>
          <w:tcPr>
            <w:tcW w:w="4536" w:type="dxa"/>
            <w:shd w:val="clear" w:color="auto" w:fill="auto"/>
          </w:tcPr>
          <w:p w14:paraId="73BFFB61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Agencja Naukowo-Techniczna </w:t>
            </w: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Symico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71BA8A2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POWSTAŃCÓW ŚLĄSKICH 54A/2 </w:t>
            </w:r>
          </w:p>
          <w:p w14:paraId="6B211402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53-333 Wrocław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F0983AA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9 072.00 zł</w:t>
            </w:r>
          </w:p>
        </w:tc>
      </w:tr>
      <w:tr w:rsidR="00565D47" w:rsidRPr="002D20AE" w14:paraId="430EF1E4" w14:textId="77777777" w:rsidTr="002E4CC8">
        <w:tc>
          <w:tcPr>
            <w:tcW w:w="1276" w:type="dxa"/>
            <w:shd w:val="clear" w:color="auto" w:fill="auto"/>
            <w:vAlign w:val="center"/>
          </w:tcPr>
          <w:p w14:paraId="1D3F96EA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8D4003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42</w:t>
            </w:r>
          </w:p>
        </w:tc>
        <w:tc>
          <w:tcPr>
            <w:tcW w:w="4536" w:type="dxa"/>
            <w:shd w:val="clear" w:color="auto" w:fill="auto"/>
          </w:tcPr>
          <w:p w14:paraId="64DD84FC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Agencja Naukowo-Techniczna </w:t>
            </w: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Symico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143A5D8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POWSTAŃCÓW ŚLĄSKICH 54A/2 </w:t>
            </w:r>
          </w:p>
          <w:p w14:paraId="3B3E1155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53-333 Wrocław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72BB6C1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2 325.24 zł</w:t>
            </w:r>
          </w:p>
        </w:tc>
      </w:tr>
      <w:tr w:rsidR="00565D47" w:rsidRPr="002D20AE" w14:paraId="7EC3DA69" w14:textId="77777777" w:rsidTr="002E4CC8">
        <w:tc>
          <w:tcPr>
            <w:tcW w:w="1276" w:type="dxa"/>
            <w:shd w:val="clear" w:color="auto" w:fill="auto"/>
            <w:vAlign w:val="center"/>
          </w:tcPr>
          <w:p w14:paraId="2F628142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059B1D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43</w:t>
            </w:r>
          </w:p>
        </w:tc>
        <w:tc>
          <w:tcPr>
            <w:tcW w:w="4536" w:type="dxa"/>
            <w:shd w:val="clear" w:color="auto" w:fill="auto"/>
          </w:tcPr>
          <w:p w14:paraId="7F1C9514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Agencja Naukowo-Techniczna </w:t>
            </w: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Symico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06900FB0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POWSTAŃCÓW ŚLĄSKICH 54A/2 </w:t>
            </w:r>
          </w:p>
          <w:p w14:paraId="5FB68A4F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53-333 Wrocław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8E4DB74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5 616.00 zł</w:t>
            </w:r>
          </w:p>
        </w:tc>
      </w:tr>
      <w:tr w:rsidR="00565D47" w:rsidRPr="002D20AE" w14:paraId="7481DC41" w14:textId="77777777" w:rsidTr="002E4CC8">
        <w:tc>
          <w:tcPr>
            <w:tcW w:w="1276" w:type="dxa"/>
            <w:shd w:val="clear" w:color="auto" w:fill="auto"/>
            <w:vAlign w:val="center"/>
          </w:tcPr>
          <w:p w14:paraId="3A9EF64A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5B505E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4536" w:type="dxa"/>
            <w:shd w:val="clear" w:color="auto" w:fill="auto"/>
          </w:tcPr>
          <w:p w14:paraId="6D271E08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Crossmed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sp. z o. o. sp. komandytowa</w:t>
            </w:r>
          </w:p>
          <w:p w14:paraId="10B80ABA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Poziomkowa 3A </w:t>
            </w:r>
          </w:p>
          <w:p w14:paraId="7F8031BF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62-020 Swarzędz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40164B8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58 320.00 zł</w:t>
            </w:r>
          </w:p>
        </w:tc>
      </w:tr>
      <w:tr w:rsidR="00565D47" w:rsidRPr="002D20AE" w14:paraId="7B8E9385" w14:textId="77777777" w:rsidTr="002E4CC8">
        <w:tc>
          <w:tcPr>
            <w:tcW w:w="1276" w:type="dxa"/>
            <w:shd w:val="clear" w:color="auto" w:fill="auto"/>
            <w:vAlign w:val="center"/>
          </w:tcPr>
          <w:p w14:paraId="34EB9BBB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C220FC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14:paraId="2B784B66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Alteris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Spółka Akcyjna</w:t>
            </w:r>
          </w:p>
          <w:p w14:paraId="40F15874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Ceglana 35 </w:t>
            </w:r>
          </w:p>
          <w:p w14:paraId="05DB302A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40-514 Katowice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4D35C73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26 082.00 zł</w:t>
            </w:r>
          </w:p>
        </w:tc>
      </w:tr>
      <w:tr w:rsidR="00565D47" w:rsidRPr="002D20AE" w14:paraId="6FA944E4" w14:textId="77777777" w:rsidTr="002E4CC8">
        <w:tc>
          <w:tcPr>
            <w:tcW w:w="1276" w:type="dxa"/>
            <w:shd w:val="clear" w:color="auto" w:fill="auto"/>
            <w:vAlign w:val="center"/>
          </w:tcPr>
          <w:p w14:paraId="27BE5D2A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08D3DF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66B4F404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Balton Sp. z o.o.</w:t>
            </w:r>
          </w:p>
          <w:p w14:paraId="47022DC5" w14:textId="79871B94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Nowy Świat 7 m 14 </w:t>
            </w:r>
          </w:p>
          <w:p w14:paraId="39A2C31F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00-496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4244CF6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115 938.00 zł</w:t>
            </w:r>
          </w:p>
        </w:tc>
      </w:tr>
      <w:tr w:rsidR="00565D47" w:rsidRPr="002D20AE" w14:paraId="22B59A59" w14:textId="77777777" w:rsidTr="002E4CC8">
        <w:tc>
          <w:tcPr>
            <w:tcW w:w="1276" w:type="dxa"/>
            <w:shd w:val="clear" w:color="auto" w:fill="auto"/>
            <w:vAlign w:val="center"/>
          </w:tcPr>
          <w:p w14:paraId="4BC4E2A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370172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536" w:type="dxa"/>
            <w:shd w:val="clear" w:color="auto" w:fill="auto"/>
          </w:tcPr>
          <w:p w14:paraId="683F4CC7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Balton Sp. z o.o.</w:t>
            </w:r>
          </w:p>
          <w:p w14:paraId="5F714A61" w14:textId="4F39EF7B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Nowy Świat 7 m 14 </w:t>
            </w:r>
          </w:p>
          <w:p w14:paraId="183F4E25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00-496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FA5B24A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111 780.00 zł</w:t>
            </w:r>
          </w:p>
        </w:tc>
      </w:tr>
      <w:tr w:rsidR="00565D47" w:rsidRPr="002D20AE" w14:paraId="43C974D6" w14:textId="77777777" w:rsidTr="002E4CC8">
        <w:tc>
          <w:tcPr>
            <w:tcW w:w="1276" w:type="dxa"/>
            <w:shd w:val="clear" w:color="auto" w:fill="auto"/>
            <w:vAlign w:val="center"/>
          </w:tcPr>
          <w:p w14:paraId="2BEF1D87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lastRenderedPageBreak/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4C8BAD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4536" w:type="dxa"/>
            <w:shd w:val="clear" w:color="auto" w:fill="auto"/>
          </w:tcPr>
          <w:p w14:paraId="06973834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Balton Sp. z o.o.</w:t>
            </w:r>
          </w:p>
          <w:p w14:paraId="7253D9E3" w14:textId="7CA51F1E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Nowy Świat 7 m 14 </w:t>
            </w:r>
          </w:p>
          <w:p w14:paraId="15DABFBF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00-496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3FAB39E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6 048.00 zł</w:t>
            </w:r>
          </w:p>
        </w:tc>
      </w:tr>
      <w:tr w:rsidR="00565D47" w:rsidRPr="002D20AE" w14:paraId="1A1BAEA1" w14:textId="77777777" w:rsidTr="002E4CC8">
        <w:tc>
          <w:tcPr>
            <w:tcW w:w="1276" w:type="dxa"/>
            <w:shd w:val="clear" w:color="auto" w:fill="auto"/>
            <w:vAlign w:val="center"/>
          </w:tcPr>
          <w:p w14:paraId="229417AD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5D0AD6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536" w:type="dxa"/>
            <w:shd w:val="clear" w:color="auto" w:fill="auto"/>
          </w:tcPr>
          <w:p w14:paraId="5A75760D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DRG </w:t>
            </w: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MedTek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Sp. z </w:t>
            </w:r>
            <w:proofErr w:type="gramStart"/>
            <w:r w:rsidRPr="002D20AE">
              <w:rPr>
                <w:rFonts w:ascii="Arial Narrow" w:hAnsi="Arial Narrow" w:cs="Arial"/>
                <w:sz w:val="22"/>
                <w:szCs w:val="22"/>
              </w:rPr>
              <w:t>o .</w:t>
            </w:r>
            <w:proofErr w:type="gramEnd"/>
            <w:r w:rsidRPr="002D20AE">
              <w:rPr>
                <w:rFonts w:ascii="Arial Narrow" w:hAnsi="Arial Narrow" w:cs="Arial"/>
                <w:sz w:val="22"/>
                <w:szCs w:val="22"/>
              </w:rPr>
              <w:t>o.</w:t>
            </w:r>
          </w:p>
          <w:p w14:paraId="673EC768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Wita Stwosza 24 </w:t>
            </w:r>
          </w:p>
          <w:p w14:paraId="6E74D631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02-661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4A07D8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24 300.00 zł</w:t>
            </w:r>
          </w:p>
        </w:tc>
      </w:tr>
      <w:tr w:rsidR="00565D47" w:rsidRPr="002D20AE" w14:paraId="711BE4D9" w14:textId="77777777" w:rsidTr="002E4CC8">
        <w:tc>
          <w:tcPr>
            <w:tcW w:w="1276" w:type="dxa"/>
            <w:shd w:val="clear" w:color="auto" w:fill="auto"/>
            <w:vAlign w:val="center"/>
          </w:tcPr>
          <w:p w14:paraId="33072311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D90F14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536" w:type="dxa"/>
            <w:shd w:val="clear" w:color="auto" w:fill="auto"/>
          </w:tcPr>
          <w:p w14:paraId="29244C2E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Becton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Dickinson Polska Sp. z o.o.</w:t>
            </w:r>
          </w:p>
          <w:p w14:paraId="708B5959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Osmańska 14 </w:t>
            </w:r>
          </w:p>
          <w:p w14:paraId="2CEFA6F7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02-823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0E5207C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450 360.00 zł</w:t>
            </w:r>
          </w:p>
        </w:tc>
      </w:tr>
      <w:tr w:rsidR="00565D47" w:rsidRPr="002D20AE" w14:paraId="6EE603A9" w14:textId="77777777" w:rsidTr="002E4CC8">
        <w:tc>
          <w:tcPr>
            <w:tcW w:w="1276" w:type="dxa"/>
            <w:shd w:val="clear" w:color="auto" w:fill="auto"/>
            <w:vAlign w:val="center"/>
          </w:tcPr>
          <w:p w14:paraId="562754B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E8D30E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4536" w:type="dxa"/>
            <w:shd w:val="clear" w:color="auto" w:fill="auto"/>
          </w:tcPr>
          <w:p w14:paraId="27F5A83D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Becton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Dickinson Polska Sp. z o.o.</w:t>
            </w:r>
          </w:p>
          <w:p w14:paraId="1643F212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Osmańska 14 </w:t>
            </w:r>
          </w:p>
          <w:p w14:paraId="47AA6213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02-823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E813BF4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280 800.00 zł</w:t>
            </w:r>
          </w:p>
        </w:tc>
      </w:tr>
      <w:tr w:rsidR="00565D47" w:rsidRPr="002D20AE" w14:paraId="2371086C" w14:textId="77777777" w:rsidTr="002E4CC8">
        <w:tc>
          <w:tcPr>
            <w:tcW w:w="1276" w:type="dxa"/>
            <w:shd w:val="clear" w:color="auto" w:fill="auto"/>
            <w:vAlign w:val="center"/>
          </w:tcPr>
          <w:p w14:paraId="09276CB3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81BDB5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4536" w:type="dxa"/>
            <w:shd w:val="clear" w:color="auto" w:fill="auto"/>
          </w:tcPr>
          <w:p w14:paraId="3457A8D0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Becton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Dickinson Polska Sp. z o.o.</w:t>
            </w:r>
          </w:p>
          <w:p w14:paraId="21F40829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Osmańska 14 </w:t>
            </w:r>
          </w:p>
          <w:p w14:paraId="29E9C325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02-823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7F02967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33 480.00 zł</w:t>
            </w:r>
          </w:p>
        </w:tc>
      </w:tr>
      <w:tr w:rsidR="00565D47" w:rsidRPr="002D20AE" w14:paraId="53DF88DB" w14:textId="77777777" w:rsidTr="002E4CC8">
        <w:tc>
          <w:tcPr>
            <w:tcW w:w="1276" w:type="dxa"/>
            <w:shd w:val="clear" w:color="auto" w:fill="auto"/>
            <w:vAlign w:val="center"/>
          </w:tcPr>
          <w:p w14:paraId="425CCCF5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2FB5E8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4536" w:type="dxa"/>
            <w:shd w:val="clear" w:color="auto" w:fill="auto"/>
          </w:tcPr>
          <w:p w14:paraId="2A627C7E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IHT Polska Sp. z o.o.</w:t>
            </w:r>
          </w:p>
          <w:p w14:paraId="1F4EC751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Europejska 14D </w:t>
            </w:r>
          </w:p>
          <w:p w14:paraId="2C41243A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02-964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A178894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6 075.00 zł</w:t>
            </w:r>
          </w:p>
        </w:tc>
      </w:tr>
      <w:tr w:rsidR="00565D47" w:rsidRPr="002D20AE" w14:paraId="1ED7E436" w14:textId="77777777" w:rsidTr="002E4CC8">
        <w:tc>
          <w:tcPr>
            <w:tcW w:w="1276" w:type="dxa"/>
            <w:shd w:val="clear" w:color="auto" w:fill="auto"/>
            <w:vAlign w:val="center"/>
          </w:tcPr>
          <w:p w14:paraId="41921366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FF01BB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536" w:type="dxa"/>
            <w:shd w:val="clear" w:color="auto" w:fill="auto"/>
          </w:tcPr>
          <w:p w14:paraId="20F215F6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Biotronik Polska Sp. z o. o.</w:t>
            </w:r>
          </w:p>
          <w:p w14:paraId="02414C99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Murawa 12-18 </w:t>
            </w:r>
          </w:p>
          <w:p w14:paraId="1E242EF9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61-655 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D2AD26F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126 036.00 zł</w:t>
            </w:r>
          </w:p>
        </w:tc>
      </w:tr>
      <w:tr w:rsidR="00565D47" w:rsidRPr="002D20AE" w14:paraId="5A584304" w14:textId="77777777" w:rsidTr="002E4CC8">
        <w:tc>
          <w:tcPr>
            <w:tcW w:w="1276" w:type="dxa"/>
            <w:shd w:val="clear" w:color="auto" w:fill="auto"/>
            <w:vAlign w:val="center"/>
          </w:tcPr>
          <w:p w14:paraId="5B5AB712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2E0402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4536" w:type="dxa"/>
            <w:shd w:val="clear" w:color="auto" w:fill="auto"/>
          </w:tcPr>
          <w:p w14:paraId="7A5C8BBA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Biotronik Polska Sp. z o. o.</w:t>
            </w:r>
          </w:p>
          <w:p w14:paraId="4B6957F4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Murawa 12-18 </w:t>
            </w:r>
          </w:p>
          <w:p w14:paraId="23600F5F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61-655 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73A8049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529 200.00 zł</w:t>
            </w:r>
          </w:p>
        </w:tc>
      </w:tr>
      <w:tr w:rsidR="00565D47" w:rsidRPr="002D20AE" w14:paraId="3020787D" w14:textId="77777777" w:rsidTr="002E4CC8">
        <w:tc>
          <w:tcPr>
            <w:tcW w:w="1276" w:type="dxa"/>
            <w:shd w:val="clear" w:color="auto" w:fill="auto"/>
            <w:vAlign w:val="center"/>
          </w:tcPr>
          <w:p w14:paraId="070FC9C5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BC51D4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4536" w:type="dxa"/>
            <w:shd w:val="clear" w:color="auto" w:fill="auto"/>
          </w:tcPr>
          <w:p w14:paraId="6A9BDB86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Biotronik Polska Sp. z o. o.</w:t>
            </w:r>
          </w:p>
          <w:p w14:paraId="784195A4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Murawa 12-18 </w:t>
            </w:r>
          </w:p>
          <w:p w14:paraId="0716BF59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61-655 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EB77C19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57 672.00 zł</w:t>
            </w:r>
          </w:p>
        </w:tc>
      </w:tr>
      <w:tr w:rsidR="00565D47" w:rsidRPr="002D20AE" w14:paraId="457F4991" w14:textId="77777777" w:rsidTr="002E4CC8">
        <w:tc>
          <w:tcPr>
            <w:tcW w:w="1276" w:type="dxa"/>
            <w:shd w:val="clear" w:color="auto" w:fill="auto"/>
            <w:vAlign w:val="center"/>
          </w:tcPr>
          <w:p w14:paraId="68BB3018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30FD01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46</w:t>
            </w:r>
          </w:p>
        </w:tc>
        <w:tc>
          <w:tcPr>
            <w:tcW w:w="4536" w:type="dxa"/>
            <w:shd w:val="clear" w:color="auto" w:fill="auto"/>
          </w:tcPr>
          <w:p w14:paraId="22670BF9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Biotronik Polska Sp. z o. o.</w:t>
            </w:r>
          </w:p>
          <w:p w14:paraId="664305A1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Murawa 12-18 </w:t>
            </w:r>
          </w:p>
          <w:p w14:paraId="343BD7D7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61-655 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6D43196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18 900.00 zł</w:t>
            </w:r>
          </w:p>
        </w:tc>
      </w:tr>
      <w:tr w:rsidR="00565D47" w:rsidRPr="002D20AE" w14:paraId="0408E017" w14:textId="77777777" w:rsidTr="002E4CC8">
        <w:tc>
          <w:tcPr>
            <w:tcW w:w="1276" w:type="dxa"/>
            <w:shd w:val="clear" w:color="auto" w:fill="auto"/>
            <w:vAlign w:val="center"/>
          </w:tcPr>
          <w:p w14:paraId="3F36261A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6098E7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14:paraId="63D68725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380B7D3E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2BD09575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C026C7D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34 560.00 zł</w:t>
            </w:r>
          </w:p>
        </w:tc>
      </w:tr>
      <w:tr w:rsidR="00565D47" w:rsidRPr="002D20AE" w14:paraId="50709696" w14:textId="77777777" w:rsidTr="002E4CC8">
        <w:tc>
          <w:tcPr>
            <w:tcW w:w="1276" w:type="dxa"/>
            <w:shd w:val="clear" w:color="auto" w:fill="auto"/>
            <w:vAlign w:val="center"/>
          </w:tcPr>
          <w:p w14:paraId="63897C63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75DE59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536" w:type="dxa"/>
            <w:shd w:val="clear" w:color="auto" w:fill="auto"/>
          </w:tcPr>
          <w:p w14:paraId="40DFC3E4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636AC736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1269441A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B6658FB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45 900.00 zł</w:t>
            </w:r>
          </w:p>
        </w:tc>
      </w:tr>
      <w:tr w:rsidR="00565D47" w:rsidRPr="002D20AE" w14:paraId="69D58A73" w14:textId="77777777" w:rsidTr="002E4CC8">
        <w:tc>
          <w:tcPr>
            <w:tcW w:w="1276" w:type="dxa"/>
            <w:shd w:val="clear" w:color="auto" w:fill="auto"/>
            <w:vAlign w:val="center"/>
          </w:tcPr>
          <w:p w14:paraId="0A4DC6A5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CA6CB9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536" w:type="dxa"/>
            <w:shd w:val="clear" w:color="auto" w:fill="auto"/>
          </w:tcPr>
          <w:p w14:paraId="44B9EBAB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2B92DFA1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3C99FB88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A53544A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210 600.00 zł</w:t>
            </w:r>
          </w:p>
        </w:tc>
      </w:tr>
      <w:tr w:rsidR="00565D47" w:rsidRPr="002D20AE" w14:paraId="67CE7B6F" w14:textId="77777777" w:rsidTr="002E4CC8">
        <w:tc>
          <w:tcPr>
            <w:tcW w:w="1276" w:type="dxa"/>
            <w:shd w:val="clear" w:color="auto" w:fill="auto"/>
            <w:vAlign w:val="center"/>
          </w:tcPr>
          <w:p w14:paraId="402D4973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679B4B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4536" w:type="dxa"/>
            <w:shd w:val="clear" w:color="auto" w:fill="auto"/>
          </w:tcPr>
          <w:p w14:paraId="35BD4FE8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3AAF51F2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72E78282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686AE03" w14:textId="33F54B8F" w:rsidR="00565D47" w:rsidRPr="002D20AE" w:rsidRDefault="00B91B8C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108 000,</w:t>
            </w: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00</w:t>
            </w:r>
            <w:r w:rsidR="00565D47" w:rsidRPr="002D20AE">
              <w:rPr>
                <w:rFonts w:ascii="Arial Narrow" w:hAnsi="Arial Narrow" w:cs="Arial"/>
                <w:sz w:val="22"/>
                <w:szCs w:val="22"/>
              </w:rPr>
              <w:t xml:space="preserve">  zł</w:t>
            </w:r>
            <w:proofErr w:type="gramEnd"/>
          </w:p>
        </w:tc>
      </w:tr>
      <w:tr w:rsidR="00565D47" w:rsidRPr="002D20AE" w14:paraId="61C9A7FC" w14:textId="77777777" w:rsidTr="002E4CC8">
        <w:tc>
          <w:tcPr>
            <w:tcW w:w="1276" w:type="dxa"/>
            <w:shd w:val="clear" w:color="auto" w:fill="auto"/>
            <w:vAlign w:val="center"/>
          </w:tcPr>
          <w:p w14:paraId="7762431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lastRenderedPageBreak/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B3B2AE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33</w:t>
            </w:r>
          </w:p>
        </w:tc>
        <w:tc>
          <w:tcPr>
            <w:tcW w:w="4536" w:type="dxa"/>
            <w:shd w:val="clear" w:color="auto" w:fill="auto"/>
          </w:tcPr>
          <w:p w14:paraId="7BDA660B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0489B3FA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31CA3A97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636723F" w14:textId="1E21D460" w:rsidR="00565D47" w:rsidRPr="002D20AE" w:rsidRDefault="00B91B8C" w:rsidP="00B91B8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19 440,</w:t>
            </w: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00</w:t>
            </w:r>
            <w:r w:rsidR="00565D47" w:rsidRPr="002D20AE">
              <w:rPr>
                <w:rFonts w:ascii="Arial Narrow" w:hAnsi="Arial Narrow" w:cs="Arial"/>
                <w:sz w:val="22"/>
                <w:szCs w:val="22"/>
              </w:rPr>
              <w:t xml:space="preserve">  zł</w:t>
            </w:r>
            <w:proofErr w:type="gramEnd"/>
          </w:p>
        </w:tc>
      </w:tr>
      <w:tr w:rsidR="00565D47" w:rsidRPr="002D20AE" w14:paraId="6CD891BC" w14:textId="77777777" w:rsidTr="002E4CC8">
        <w:tc>
          <w:tcPr>
            <w:tcW w:w="1276" w:type="dxa"/>
            <w:shd w:val="clear" w:color="auto" w:fill="auto"/>
            <w:vAlign w:val="center"/>
          </w:tcPr>
          <w:p w14:paraId="103E6B3B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A4738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4536" w:type="dxa"/>
            <w:shd w:val="clear" w:color="auto" w:fill="auto"/>
          </w:tcPr>
          <w:p w14:paraId="50EFD0C3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B28ABD3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02546F1C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C373426" w14:textId="11E940D2" w:rsidR="00565D47" w:rsidRPr="002D20AE" w:rsidRDefault="00B91B8C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4 698 000,</w:t>
            </w: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00</w:t>
            </w:r>
            <w:r w:rsidR="00565D47" w:rsidRPr="002D20AE">
              <w:rPr>
                <w:rFonts w:ascii="Arial Narrow" w:hAnsi="Arial Narrow" w:cs="Arial"/>
                <w:sz w:val="22"/>
                <w:szCs w:val="22"/>
              </w:rPr>
              <w:t xml:space="preserve">  zł</w:t>
            </w:r>
            <w:proofErr w:type="gramEnd"/>
          </w:p>
        </w:tc>
      </w:tr>
      <w:tr w:rsidR="00565D47" w:rsidRPr="002D20AE" w14:paraId="17E4CB2D" w14:textId="77777777" w:rsidTr="002E4CC8">
        <w:tc>
          <w:tcPr>
            <w:tcW w:w="1276" w:type="dxa"/>
            <w:shd w:val="clear" w:color="auto" w:fill="auto"/>
            <w:vAlign w:val="center"/>
          </w:tcPr>
          <w:p w14:paraId="4B5BDAD9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E792EC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44</w:t>
            </w:r>
          </w:p>
        </w:tc>
        <w:tc>
          <w:tcPr>
            <w:tcW w:w="4536" w:type="dxa"/>
            <w:shd w:val="clear" w:color="auto" w:fill="auto"/>
          </w:tcPr>
          <w:p w14:paraId="57FC2446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Getinge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Polska Spółka z ograniczoną odpowiedzialnością</w:t>
            </w:r>
          </w:p>
          <w:p w14:paraId="7F0888A3" w14:textId="7843443B" w:rsidR="00565D47" w:rsidRPr="002D20AE" w:rsidRDefault="00B91B8C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Żwirki i Wigury 18</w:t>
            </w:r>
          </w:p>
          <w:p w14:paraId="056ED50C" w14:textId="6360ACE6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02-</w:t>
            </w:r>
            <w:r w:rsidR="00B91B8C">
              <w:rPr>
                <w:rFonts w:ascii="Arial Narrow" w:hAnsi="Arial Narrow" w:cs="Arial"/>
                <w:sz w:val="22"/>
                <w:szCs w:val="22"/>
              </w:rPr>
              <w:t>092</w:t>
            </w: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7EFDC58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339 012.00 zł</w:t>
            </w:r>
          </w:p>
        </w:tc>
      </w:tr>
      <w:tr w:rsidR="00565D47" w:rsidRPr="002D20AE" w14:paraId="33882F58" w14:textId="77777777" w:rsidTr="002E4CC8">
        <w:tc>
          <w:tcPr>
            <w:tcW w:w="1276" w:type="dxa"/>
            <w:shd w:val="clear" w:color="auto" w:fill="auto"/>
            <w:vAlign w:val="center"/>
          </w:tcPr>
          <w:p w14:paraId="3F534175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03039C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45</w:t>
            </w:r>
          </w:p>
        </w:tc>
        <w:tc>
          <w:tcPr>
            <w:tcW w:w="4536" w:type="dxa"/>
            <w:shd w:val="clear" w:color="auto" w:fill="auto"/>
          </w:tcPr>
          <w:p w14:paraId="26AE7D45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Getinge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Polska Spółka z ograniczoną odpowiedzialnością</w:t>
            </w:r>
          </w:p>
          <w:p w14:paraId="25312F53" w14:textId="77777777" w:rsidR="00B91B8C" w:rsidRPr="002D20AE" w:rsidRDefault="00B91B8C" w:rsidP="00B91B8C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Żwirki i Wigury 18</w:t>
            </w:r>
          </w:p>
          <w:p w14:paraId="5741B3BF" w14:textId="6AF15C3E" w:rsidR="00565D47" w:rsidRPr="002D20AE" w:rsidRDefault="00B91B8C" w:rsidP="00B91B8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02-</w:t>
            </w:r>
            <w:r>
              <w:rPr>
                <w:rFonts w:ascii="Arial Narrow" w:hAnsi="Arial Narrow" w:cs="Arial"/>
                <w:sz w:val="22"/>
                <w:szCs w:val="22"/>
              </w:rPr>
              <w:t>092</w:t>
            </w: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E998B78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148 230.00 zł</w:t>
            </w:r>
          </w:p>
        </w:tc>
      </w:tr>
      <w:tr w:rsidR="00565D47" w:rsidRPr="002D20AE" w14:paraId="015DFE94" w14:textId="77777777" w:rsidTr="002E4CC8">
        <w:tc>
          <w:tcPr>
            <w:tcW w:w="1276" w:type="dxa"/>
            <w:shd w:val="clear" w:color="auto" w:fill="auto"/>
            <w:vAlign w:val="center"/>
          </w:tcPr>
          <w:p w14:paraId="0A8D1804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DF0B25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37</w:t>
            </w:r>
          </w:p>
        </w:tc>
        <w:tc>
          <w:tcPr>
            <w:tcW w:w="4536" w:type="dxa"/>
            <w:shd w:val="clear" w:color="auto" w:fill="auto"/>
          </w:tcPr>
          <w:p w14:paraId="44BB8566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ARTIVION Polska Sp. z o.o.</w:t>
            </w:r>
          </w:p>
          <w:p w14:paraId="68F976AA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Dziekońskiego 1 </w:t>
            </w:r>
          </w:p>
          <w:p w14:paraId="454A4514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00-728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48EAA1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264 600.00 zł</w:t>
            </w:r>
          </w:p>
        </w:tc>
      </w:tr>
      <w:tr w:rsidR="00565D47" w:rsidRPr="002D20AE" w14:paraId="5ACCA310" w14:textId="77777777" w:rsidTr="002E4CC8">
        <w:tc>
          <w:tcPr>
            <w:tcW w:w="1276" w:type="dxa"/>
            <w:shd w:val="clear" w:color="auto" w:fill="auto"/>
            <w:vAlign w:val="center"/>
          </w:tcPr>
          <w:p w14:paraId="0DFC305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D6178D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44</w:t>
            </w:r>
          </w:p>
        </w:tc>
        <w:tc>
          <w:tcPr>
            <w:tcW w:w="4536" w:type="dxa"/>
            <w:shd w:val="clear" w:color="auto" w:fill="auto"/>
          </w:tcPr>
          <w:p w14:paraId="16523AD4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ARTIVION Polska Sp. z o.o.</w:t>
            </w:r>
          </w:p>
          <w:p w14:paraId="6BA7947E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Dziekońskiego 1 </w:t>
            </w:r>
          </w:p>
          <w:p w14:paraId="16F8942F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00-728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959883E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265 518.00 zł</w:t>
            </w:r>
          </w:p>
        </w:tc>
      </w:tr>
      <w:tr w:rsidR="00565D47" w:rsidRPr="002D20AE" w14:paraId="57160FBC" w14:textId="77777777" w:rsidTr="002E4CC8">
        <w:tc>
          <w:tcPr>
            <w:tcW w:w="1276" w:type="dxa"/>
            <w:shd w:val="clear" w:color="auto" w:fill="auto"/>
            <w:vAlign w:val="center"/>
          </w:tcPr>
          <w:p w14:paraId="77989645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C9BFC4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5DCE8EDA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Support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4 </w:t>
            </w: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Medicine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Sp. z o.o. S.K.A.</w:t>
            </w:r>
          </w:p>
          <w:p w14:paraId="584B3A6E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Zwycięzców 28/29 </w:t>
            </w:r>
          </w:p>
          <w:p w14:paraId="590D63C1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03-938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1B8BC2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154 386.00 zł</w:t>
            </w:r>
          </w:p>
        </w:tc>
      </w:tr>
      <w:tr w:rsidR="00565D47" w:rsidRPr="002D20AE" w14:paraId="01DEAA76" w14:textId="77777777" w:rsidTr="002E4CC8">
        <w:tc>
          <w:tcPr>
            <w:tcW w:w="1276" w:type="dxa"/>
            <w:shd w:val="clear" w:color="auto" w:fill="auto"/>
            <w:vAlign w:val="center"/>
          </w:tcPr>
          <w:p w14:paraId="04667FBC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3EFA01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14:paraId="6A09E6BB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Support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4 </w:t>
            </w: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Medicine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Sp. z o.o. S.K.A.</w:t>
            </w:r>
          </w:p>
          <w:p w14:paraId="18E58334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Zwycięzców 28/29 </w:t>
            </w:r>
          </w:p>
          <w:p w14:paraId="37E7319D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03-938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B673811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29 430.00 zł</w:t>
            </w:r>
          </w:p>
        </w:tc>
      </w:tr>
      <w:tr w:rsidR="00565D47" w:rsidRPr="002D20AE" w14:paraId="4FBFF916" w14:textId="77777777" w:rsidTr="002E4CC8">
        <w:tc>
          <w:tcPr>
            <w:tcW w:w="1276" w:type="dxa"/>
            <w:shd w:val="clear" w:color="auto" w:fill="auto"/>
            <w:vAlign w:val="center"/>
          </w:tcPr>
          <w:p w14:paraId="563E32E1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32BC8E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14:paraId="547863C2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Support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4 </w:t>
            </w: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Medicine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Sp. z o.o. S.K.A.</w:t>
            </w:r>
          </w:p>
          <w:p w14:paraId="2997F0F4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Zwycięzców 28/29 </w:t>
            </w:r>
          </w:p>
          <w:p w14:paraId="4503948F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03-938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5671C93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135 756.00 zł</w:t>
            </w:r>
          </w:p>
        </w:tc>
      </w:tr>
      <w:tr w:rsidR="00565D47" w:rsidRPr="002D20AE" w14:paraId="599B0161" w14:textId="77777777" w:rsidTr="002E4CC8">
        <w:tc>
          <w:tcPr>
            <w:tcW w:w="1276" w:type="dxa"/>
            <w:shd w:val="clear" w:color="auto" w:fill="auto"/>
            <w:vAlign w:val="center"/>
          </w:tcPr>
          <w:p w14:paraId="12C397FD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AA73F6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536" w:type="dxa"/>
            <w:shd w:val="clear" w:color="auto" w:fill="auto"/>
          </w:tcPr>
          <w:p w14:paraId="4A2FA744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Support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4 </w:t>
            </w: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Medicine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Sp. z o.o. S.K.A.</w:t>
            </w:r>
          </w:p>
          <w:p w14:paraId="2130C222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Zwycięzców 28/29 </w:t>
            </w:r>
          </w:p>
          <w:p w14:paraId="66945170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03-938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30533A4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21 762.00 zł</w:t>
            </w:r>
          </w:p>
        </w:tc>
      </w:tr>
      <w:tr w:rsidR="00565D47" w:rsidRPr="002D20AE" w14:paraId="172B1AE2" w14:textId="77777777" w:rsidTr="002E4CC8">
        <w:tc>
          <w:tcPr>
            <w:tcW w:w="1276" w:type="dxa"/>
            <w:shd w:val="clear" w:color="auto" w:fill="auto"/>
            <w:vAlign w:val="center"/>
          </w:tcPr>
          <w:p w14:paraId="2A90C82C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5C02F9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536" w:type="dxa"/>
            <w:shd w:val="clear" w:color="auto" w:fill="auto"/>
          </w:tcPr>
          <w:p w14:paraId="57EACCC4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Support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4 </w:t>
            </w: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Medicine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Sp. z o.o. S.K.A.</w:t>
            </w:r>
          </w:p>
          <w:p w14:paraId="65BE71E3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Zwycięzców 28/29 </w:t>
            </w:r>
          </w:p>
          <w:p w14:paraId="562406E0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03-938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F28B16B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219 618.00 zł</w:t>
            </w:r>
          </w:p>
        </w:tc>
      </w:tr>
      <w:tr w:rsidR="00565D47" w:rsidRPr="002D20AE" w14:paraId="18CF5016" w14:textId="77777777" w:rsidTr="002E4CC8">
        <w:tc>
          <w:tcPr>
            <w:tcW w:w="1276" w:type="dxa"/>
            <w:shd w:val="clear" w:color="auto" w:fill="auto"/>
            <w:vAlign w:val="center"/>
          </w:tcPr>
          <w:p w14:paraId="6BB30EBD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49632B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536" w:type="dxa"/>
            <w:shd w:val="clear" w:color="auto" w:fill="auto"/>
          </w:tcPr>
          <w:p w14:paraId="4D6E41DC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Support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4 </w:t>
            </w: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Medicine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Sp. z o.o. S.K.A.</w:t>
            </w:r>
          </w:p>
          <w:p w14:paraId="19E17B94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Zwycięzców 28/29 </w:t>
            </w:r>
          </w:p>
          <w:p w14:paraId="7A4E8A65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03-938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2203649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122 796.00 zł</w:t>
            </w:r>
          </w:p>
        </w:tc>
      </w:tr>
      <w:tr w:rsidR="00565D47" w:rsidRPr="002D20AE" w14:paraId="51C3BE2A" w14:textId="77777777" w:rsidTr="002E4CC8">
        <w:tc>
          <w:tcPr>
            <w:tcW w:w="1276" w:type="dxa"/>
            <w:shd w:val="clear" w:color="auto" w:fill="auto"/>
            <w:vAlign w:val="center"/>
          </w:tcPr>
          <w:p w14:paraId="64400CFE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3F6489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4536" w:type="dxa"/>
            <w:shd w:val="clear" w:color="auto" w:fill="auto"/>
          </w:tcPr>
          <w:p w14:paraId="0300A3B4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Support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4 </w:t>
            </w: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Medicine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Sp. z o.o. S.K.A.</w:t>
            </w:r>
          </w:p>
          <w:p w14:paraId="4A94F241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Zwycięzców 28/29 </w:t>
            </w:r>
          </w:p>
          <w:p w14:paraId="4F1E747E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03-938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E67DE3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43 189.20 zł</w:t>
            </w:r>
          </w:p>
        </w:tc>
      </w:tr>
      <w:tr w:rsidR="00565D47" w:rsidRPr="002D20AE" w14:paraId="52013A0B" w14:textId="77777777" w:rsidTr="002E4CC8">
        <w:tc>
          <w:tcPr>
            <w:tcW w:w="1276" w:type="dxa"/>
            <w:shd w:val="clear" w:color="auto" w:fill="auto"/>
            <w:vAlign w:val="center"/>
          </w:tcPr>
          <w:p w14:paraId="5D632C38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A44DD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14:paraId="7A4A0CDC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NTM-MED S.C.</w:t>
            </w:r>
          </w:p>
          <w:p w14:paraId="05DC4E22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Wyszyńskiego 154 B/1 </w:t>
            </w:r>
          </w:p>
          <w:p w14:paraId="6FAE2BB7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lastRenderedPageBreak/>
              <w:t>66-400 Gorzów Wielkopolski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7D0029F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lastRenderedPageBreak/>
              <w:t>20 578.32 zł</w:t>
            </w:r>
          </w:p>
        </w:tc>
      </w:tr>
      <w:tr w:rsidR="00565D47" w:rsidRPr="002D20AE" w14:paraId="34CB81CB" w14:textId="77777777" w:rsidTr="002E4CC8">
        <w:tc>
          <w:tcPr>
            <w:tcW w:w="1276" w:type="dxa"/>
            <w:shd w:val="clear" w:color="auto" w:fill="auto"/>
            <w:vAlign w:val="center"/>
          </w:tcPr>
          <w:p w14:paraId="141C9F4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161944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14:paraId="4FD41653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Rinores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6695914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Dębicka 644 </w:t>
            </w:r>
          </w:p>
          <w:p w14:paraId="628B0F75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35-213 Rzeszów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BDCE861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17 924.76 zł</w:t>
            </w:r>
          </w:p>
        </w:tc>
      </w:tr>
      <w:tr w:rsidR="00565D47" w:rsidRPr="002D20AE" w14:paraId="44F4E028" w14:textId="77777777" w:rsidTr="002E4CC8">
        <w:tc>
          <w:tcPr>
            <w:tcW w:w="1276" w:type="dxa"/>
            <w:shd w:val="clear" w:color="auto" w:fill="auto"/>
            <w:vAlign w:val="center"/>
          </w:tcPr>
          <w:p w14:paraId="7E3F1731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69B9D2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4536" w:type="dxa"/>
            <w:shd w:val="clear" w:color="auto" w:fill="auto"/>
          </w:tcPr>
          <w:p w14:paraId="540A936A" w14:textId="77777777" w:rsidR="00565D47" w:rsidRPr="002D20AE" w:rsidRDefault="00565D47" w:rsidP="00CA24C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W. L. </w:t>
            </w: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Gore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 &amp; </w:t>
            </w:r>
            <w:proofErr w:type="spellStart"/>
            <w:r w:rsidRPr="002D20AE">
              <w:rPr>
                <w:rFonts w:ascii="Arial Narrow" w:hAnsi="Arial Narrow" w:cs="Arial"/>
                <w:sz w:val="22"/>
                <w:szCs w:val="22"/>
              </w:rPr>
              <w:t>Associates</w:t>
            </w:r>
            <w:proofErr w:type="spellEnd"/>
            <w:r w:rsidRPr="002D20AE">
              <w:rPr>
                <w:rFonts w:ascii="Arial Narrow" w:hAnsi="Arial Narrow" w:cs="Arial"/>
                <w:sz w:val="22"/>
                <w:szCs w:val="22"/>
              </w:rPr>
              <w:t>, Polska Sp. z o.o.</w:t>
            </w:r>
          </w:p>
          <w:p w14:paraId="34C63974" w14:textId="77777777" w:rsidR="00565D47" w:rsidRPr="002D20AE" w:rsidRDefault="00565D47" w:rsidP="00CA24C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 xml:space="preserve">ul. Migdałowa 4 </w:t>
            </w:r>
          </w:p>
          <w:p w14:paraId="3396D8DB" w14:textId="77777777" w:rsidR="00565D47" w:rsidRPr="002D20AE" w:rsidRDefault="00565D47" w:rsidP="00CA24C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02-796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D0A0880" w14:textId="77777777" w:rsidR="00565D47" w:rsidRPr="002D20AE" w:rsidRDefault="00565D47" w:rsidP="00CA24C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20AE">
              <w:rPr>
                <w:rFonts w:ascii="Arial Narrow" w:hAnsi="Arial Narrow" w:cs="Arial"/>
                <w:sz w:val="22"/>
                <w:szCs w:val="22"/>
              </w:rPr>
              <w:t>460 409.40 zł</w:t>
            </w:r>
          </w:p>
        </w:tc>
      </w:tr>
    </w:tbl>
    <w:p w14:paraId="01482737" w14:textId="41B5994D" w:rsidR="00A80738" w:rsidRDefault="002D20AE" w:rsidP="002D20AE">
      <w:pPr>
        <w:pStyle w:val="Tekstpodstawowy"/>
        <w:spacing w:before="600" w:after="48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2D20AE">
        <w:rPr>
          <w:rFonts w:ascii="Arial Narrow" w:hAnsi="Arial Narrow" w:cs="Arial"/>
          <w:i/>
          <w:sz w:val="22"/>
          <w:szCs w:val="22"/>
        </w:rPr>
        <w:t>ZAMAWIAJĄCY</w:t>
      </w:r>
    </w:p>
    <w:p w14:paraId="034571B6" w14:textId="77777777" w:rsidR="002D20AE" w:rsidRDefault="002D20AE" w:rsidP="002D20AE">
      <w:pPr>
        <w:pStyle w:val="Tekstpodstawowy"/>
        <w:spacing w:before="600" w:after="48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092977EF" w14:textId="77777777" w:rsidR="002D20AE" w:rsidRDefault="002D20AE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DAEB531" w14:textId="77777777" w:rsidR="002D20AE" w:rsidRDefault="002D20AE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60CC98F" w14:textId="77777777" w:rsidR="002D20AE" w:rsidRDefault="002D20AE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618E1CD" w14:textId="77777777" w:rsidR="002D20AE" w:rsidRDefault="002D20AE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6F3F09C" w14:textId="77777777" w:rsidR="002D20AE" w:rsidRDefault="002D20AE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1D440D9" w14:textId="77777777" w:rsidR="002D20AE" w:rsidRDefault="002D20AE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4D313D5" w14:textId="77777777" w:rsidR="002D20AE" w:rsidRDefault="002D20AE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68F291B" w14:textId="77777777" w:rsidR="002D20AE" w:rsidRDefault="002D20AE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542EDEE" w14:textId="77777777" w:rsidR="002D20AE" w:rsidRDefault="002D20AE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756F2A8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AFE60B0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84346EE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4345E96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10FBC6A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02029ED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7BCA6DE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8D55400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4511318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AD0CA79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E50C120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AC1B734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0CF7F22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DBFFB27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92B8366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40ED871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769C638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7BC0C7A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FB07F69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50ED5F1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57BDCC3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B2BF1DD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78B3A20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9D7D109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7020112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A5FEE53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AAE2E12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C1BCB14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A771EE8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58481B2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D0AE484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6560A2D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696B27C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90EAC25" w14:textId="77777777" w:rsidR="002E4CC8" w:rsidRDefault="002E4CC8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C6A4AC0" w14:textId="1E4A0781" w:rsidR="002D20AE" w:rsidRDefault="002D20AE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>Wykonano w 1 egz. na 4 ark.</w:t>
      </w:r>
    </w:p>
    <w:p w14:paraId="04C280C5" w14:textId="77777777" w:rsidR="002D20AE" w:rsidRDefault="002D20AE" w:rsidP="002D20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lastRenderedPageBreak/>
        <w:t xml:space="preserve">Egz. 1 –platforma: e-propublico.pl, strona www Zamawiającego,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T2612 B5</w:t>
      </w:r>
    </w:p>
    <w:p w14:paraId="5D4E3E87" w14:textId="282318FB" w:rsidR="002D20AE" w:rsidRDefault="002D20AE" w:rsidP="002D20AE">
      <w:pPr>
        <w:rPr>
          <w:rFonts w:ascii="Arial Narrow" w:hAnsi="Arial Narrow"/>
          <w:i/>
          <w:iCs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</w:t>
      </w:r>
    </w:p>
    <w:p w14:paraId="1405A472" w14:textId="49310550" w:rsidR="002D20AE" w:rsidRPr="002D20AE" w:rsidRDefault="002D20AE" w:rsidP="002D20AE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i/>
          <w:iCs/>
          <w:sz w:val="18"/>
        </w:rPr>
        <w:t>Data:</w:t>
      </w:r>
      <w:bookmarkEnd w:id="0"/>
      <w:r>
        <w:rPr>
          <w:rFonts w:ascii="Arial Narrow" w:hAnsi="Arial Narrow"/>
          <w:i/>
          <w:iCs/>
          <w:sz w:val="18"/>
        </w:rPr>
        <w:t xml:space="preserve"> 08.03.2024 r.</w:t>
      </w:r>
    </w:p>
    <w:sectPr w:rsidR="002D20AE" w:rsidRPr="002D20AE" w:rsidSect="002E4C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560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6678E3" w14:textId="77777777" w:rsidR="00A431C9" w:rsidRDefault="00A431C9">
      <w:r>
        <w:separator/>
      </w:r>
    </w:p>
  </w:endnote>
  <w:endnote w:type="continuationSeparator" w:id="0">
    <w:p w14:paraId="0A0450AE" w14:textId="77777777" w:rsidR="00A431C9" w:rsidRDefault="00A43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4E46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FA30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60708" w14:textId="77777777" w:rsidR="00986737" w:rsidRPr="00986737" w:rsidRDefault="002E4CC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D10A44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BD8BB44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B11FB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1B6DDA" w14:textId="77777777" w:rsidR="009F189D" w:rsidRDefault="009F189D">
    <w:pPr>
      <w:pStyle w:val="Stopka"/>
      <w:tabs>
        <w:tab w:val="clear" w:pos="4536"/>
      </w:tabs>
      <w:jc w:val="center"/>
    </w:pPr>
  </w:p>
  <w:p w14:paraId="0652161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77F064" w14:textId="77777777" w:rsidR="00A431C9" w:rsidRDefault="00A431C9">
      <w:r>
        <w:separator/>
      </w:r>
    </w:p>
  </w:footnote>
  <w:footnote w:type="continuationSeparator" w:id="0">
    <w:p w14:paraId="08E54197" w14:textId="77777777" w:rsidR="00A431C9" w:rsidRDefault="00A43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4D4183" w14:textId="77777777" w:rsidR="00565D47" w:rsidRDefault="00565D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C1349" w14:textId="77777777" w:rsidR="00565D47" w:rsidRDefault="00565D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FA4E3" w14:textId="77777777" w:rsidR="00565D47" w:rsidRDefault="00565D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31C9"/>
    <w:rsid w:val="00007727"/>
    <w:rsid w:val="00017720"/>
    <w:rsid w:val="00035488"/>
    <w:rsid w:val="000D7F25"/>
    <w:rsid w:val="000E00E5"/>
    <w:rsid w:val="00173B20"/>
    <w:rsid w:val="001C69FF"/>
    <w:rsid w:val="0023318D"/>
    <w:rsid w:val="002D20AE"/>
    <w:rsid w:val="002E4CC8"/>
    <w:rsid w:val="003D72FD"/>
    <w:rsid w:val="00423179"/>
    <w:rsid w:val="00490DC0"/>
    <w:rsid w:val="00493F8C"/>
    <w:rsid w:val="004C7E9B"/>
    <w:rsid w:val="005614F2"/>
    <w:rsid w:val="00565D47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431C9"/>
    <w:rsid w:val="00A80738"/>
    <w:rsid w:val="00B91B8C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57969F"/>
  <w15:chartTrackingRefBased/>
  <w15:docId w15:val="{56D42E6B-9760-4E62-9503-F288EA204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D20A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D20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88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8</Pages>
  <Words>1305</Words>
  <Characters>6627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2024-03-08T11:43:00Z</cp:lastPrinted>
  <dcterms:created xsi:type="dcterms:W3CDTF">2024-03-08T12:32:00Z</dcterms:created>
  <dcterms:modified xsi:type="dcterms:W3CDTF">2024-03-08T12:32:00Z</dcterms:modified>
</cp:coreProperties>
</file>