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B2337" w14:textId="77777777" w:rsidR="00986737" w:rsidRPr="00525BCF" w:rsidRDefault="00DA4473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25BCF">
        <w:rPr>
          <w:rFonts w:ascii="Arial Narrow" w:hAnsi="Arial Narrow" w:cs="Arial"/>
          <w:sz w:val="22"/>
          <w:szCs w:val="22"/>
        </w:rPr>
        <w:t>Bydgoszcz</w:t>
      </w:r>
      <w:r w:rsidR="00986737" w:rsidRPr="00525BCF">
        <w:rPr>
          <w:rFonts w:ascii="Arial Narrow" w:hAnsi="Arial Narrow" w:cs="Arial"/>
          <w:sz w:val="22"/>
          <w:szCs w:val="22"/>
        </w:rPr>
        <w:t xml:space="preserve"> dnia: </w:t>
      </w:r>
      <w:r w:rsidRPr="00525BCF">
        <w:rPr>
          <w:rFonts w:ascii="Arial Narrow" w:hAnsi="Arial Narrow" w:cs="Arial"/>
          <w:sz w:val="22"/>
          <w:szCs w:val="22"/>
        </w:rPr>
        <w:t>2024-03-08</w:t>
      </w:r>
    </w:p>
    <w:p w14:paraId="6BA2BD95" w14:textId="77777777" w:rsidR="00986737" w:rsidRPr="00525BCF" w:rsidRDefault="00DA4473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25BC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D4FFDB4" w14:textId="77777777" w:rsidR="00986737" w:rsidRPr="00525BCF" w:rsidRDefault="00DA4473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25BCF">
        <w:rPr>
          <w:rFonts w:ascii="Arial Narrow" w:hAnsi="Arial Narrow" w:cs="Arial"/>
          <w:sz w:val="22"/>
          <w:szCs w:val="22"/>
        </w:rPr>
        <w:t>Powstańców Warszawy</w:t>
      </w:r>
      <w:r w:rsidR="00986737" w:rsidRPr="00525BCF">
        <w:rPr>
          <w:rFonts w:ascii="Arial Narrow" w:hAnsi="Arial Narrow" w:cs="Arial"/>
          <w:sz w:val="22"/>
          <w:szCs w:val="22"/>
        </w:rPr>
        <w:t xml:space="preserve"> </w:t>
      </w:r>
      <w:r w:rsidRPr="00525BCF">
        <w:rPr>
          <w:rFonts w:ascii="Arial Narrow" w:hAnsi="Arial Narrow" w:cs="Arial"/>
          <w:sz w:val="22"/>
          <w:szCs w:val="22"/>
        </w:rPr>
        <w:t>5</w:t>
      </w:r>
    </w:p>
    <w:p w14:paraId="60C4D6E7" w14:textId="77777777" w:rsidR="00986737" w:rsidRPr="00525BCF" w:rsidRDefault="00DA4473" w:rsidP="00986737">
      <w:pPr>
        <w:rPr>
          <w:rFonts w:ascii="Arial Narrow" w:hAnsi="Arial Narrow" w:cs="Arial"/>
          <w:sz w:val="22"/>
          <w:szCs w:val="22"/>
        </w:rPr>
      </w:pPr>
      <w:r w:rsidRPr="00525BCF">
        <w:rPr>
          <w:rFonts w:ascii="Arial Narrow" w:hAnsi="Arial Narrow" w:cs="Arial"/>
          <w:sz w:val="22"/>
          <w:szCs w:val="22"/>
        </w:rPr>
        <w:t>85-681</w:t>
      </w:r>
      <w:r w:rsidR="00986737" w:rsidRPr="00525BCF">
        <w:rPr>
          <w:rFonts w:ascii="Arial Narrow" w:hAnsi="Arial Narrow" w:cs="Arial"/>
          <w:sz w:val="22"/>
          <w:szCs w:val="22"/>
        </w:rPr>
        <w:t xml:space="preserve"> </w:t>
      </w:r>
      <w:r w:rsidRPr="00525BCF">
        <w:rPr>
          <w:rFonts w:ascii="Arial Narrow" w:hAnsi="Arial Narrow" w:cs="Arial"/>
          <w:sz w:val="22"/>
          <w:szCs w:val="22"/>
        </w:rPr>
        <w:t>Bydgoszcz</w:t>
      </w:r>
    </w:p>
    <w:p w14:paraId="7A754710" w14:textId="77777777" w:rsidR="00986737" w:rsidRPr="00525BC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5BC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0342747" w14:textId="77777777" w:rsidR="00986737" w:rsidRPr="00525BC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25BC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25BCF" w14:paraId="2D3C171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D38903" w14:textId="77777777" w:rsidR="00986737" w:rsidRPr="00525BC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25BC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54F0E98" w14:textId="77777777" w:rsidR="00986737" w:rsidRPr="00525BC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25BC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4EFC85D" w14:textId="77777777" w:rsidR="00986737" w:rsidRPr="00525BC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25BC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25BC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25BC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25BCF" w14:paraId="51A89962" w14:textId="77777777" w:rsidTr="005A632E">
        <w:tc>
          <w:tcPr>
            <w:tcW w:w="2269" w:type="dxa"/>
            <w:shd w:val="clear" w:color="auto" w:fill="auto"/>
          </w:tcPr>
          <w:p w14:paraId="2DE68E66" w14:textId="77777777" w:rsidR="00986737" w:rsidRPr="00525BC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F1A737" w14:textId="77777777" w:rsidR="00986737" w:rsidRPr="00525BCF" w:rsidRDefault="00DA447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bCs/>
                <w:sz w:val="22"/>
                <w:szCs w:val="22"/>
              </w:rPr>
              <w:t>Dostawa napędu chirurgicznego i unitu stomatologicznego</w:t>
            </w:r>
            <w:r w:rsidR="00986737" w:rsidRPr="00525BC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A4473" w:rsidRPr="00525BCF" w14:paraId="13A1A5CA" w14:textId="77777777" w:rsidTr="008C03B8">
        <w:tc>
          <w:tcPr>
            <w:tcW w:w="2269" w:type="dxa"/>
            <w:shd w:val="clear" w:color="auto" w:fill="auto"/>
          </w:tcPr>
          <w:p w14:paraId="4C112B7B" w14:textId="77777777" w:rsidR="00DA4473" w:rsidRPr="00525BCF" w:rsidRDefault="00DA4473" w:rsidP="008C03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BDDBAF" w14:textId="77777777" w:rsidR="00DA4473" w:rsidRPr="00525BCF" w:rsidRDefault="00DA4473" w:rsidP="008C03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bCs/>
                <w:sz w:val="22"/>
                <w:szCs w:val="22"/>
              </w:rPr>
              <w:t>13/2024</w:t>
            </w:r>
          </w:p>
        </w:tc>
      </w:tr>
    </w:tbl>
    <w:p w14:paraId="3B61E85C" w14:textId="77777777" w:rsidR="00A80738" w:rsidRPr="00525BC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61BF12E" w14:textId="77777777" w:rsidR="00D665F5" w:rsidRPr="00525BC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25BC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25BCF">
        <w:rPr>
          <w:rFonts w:ascii="Arial Narrow" w:hAnsi="Arial Narrow" w:cs="Arial"/>
          <w:sz w:val="22"/>
          <w:szCs w:val="22"/>
        </w:rPr>
        <w:t>2</w:t>
      </w:r>
      <w:r w:rsidRPr="00525BCF">
        <w:rPr>
          <w:rFonts w:ascii="Arial Narrow" w:hAnsi="Arial Narrow" w:cs="Arial"/>
          <w:sz w:val="22"/>
          <w:szCs w:val="22"/>
        </w:rPr>
        <w:t xml:space="preserve"> ust. 5 </w:t>
      </w:r>
      <w:r w:rsidRPr="00525BC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25BCF">
        <w:rPr>
          <w:rFonts w:ascii="Arial Narrow" w:hAnsi="Arial Narrow" w:cs="Arial"/>
          <w:sz w:val="22"/>
          <w:szCs w:val="22"/>
        </w:rPr>
        <w:t xml:space="preserve"> </w:t>
      </w:r>
      <w:r w:rsidR="00DA4473" w:rsidRPr="00525BCF">
        <w:rPr>
          <w:rFonts w:ascii="Arial Narrow" w:hAnsi="Arial Narrow" w:cs="Arial"/>
          <w:sz w:val="22"/>
          <w:szCs w:val="22"/>
        </w:rPr>
        <w:t>(</w:t>
      </w:r>
      <w:proofErr w:type="spellStart"/>
      <w:r w:rsidR="00DA4473" w:rsidRPr="00525BCF">
        <w:rPr>
          <w:rFonts w:ascii="Arial Narrow" w:hAnsi="Arial Narrow" w:cs="Arial"/>
          <w:sz w:val="22"/>
          <w:szCs w:val="22"/>
        </w:rPr>
        <w:t>t.j</w:t>
      </w:r>
      <w:proofErr w:type="spellEnd"/>
      <w:r w:rsidR="00DA4473" w:rsidRPr="00525BCF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25BCF">
        <w:rPr>
          <w:rFonts w:ascii="Arial Narrow" w:hAnsi="Arial Narrow" w:cs="Arial"/>
          <w:sz w:val="22"/>
          <w:szCs w:val="22"/>
        </w:rPr>
        <w:t xml:space="preserve"> </w:t>
      </w:r>
      <w:r w:rsidRPr="00525BCF">
        <w:rPr>
          <w:rFonts w:ascii="Arial Narrow" w:hAnsi="Arial Narrow" w:cs="Arial"/>
          <w:sz w:val="22"/>
          <w:szCs w:val="22"/>
        </w:rPr>
        <w:t>udostępnia</w:t>
      </w:r>
      <w:r w:rsidR="00F95C33" w:rsidRPr="00525BCF">
        <w:rPr>
          <w:rFonts w:ascii="Arial Narrow" w:hAnsi="Arial Narrow" w:cs="Arial"/>
          <w:sz w:val="22"/>
          <w:szCs w:val="22"/>
        </w:rPr>
        <w:t xml:space="preserve"> </w:t>
      </w:r>
      <w:r w:rsidR="004C7E9B" w:rsidRPr="00525BCF">
        <w:rPr>
          <w:rFonts w:ascii="Arial Narrow" w:hAnsi="Arial Narrow" w:cs="Arial"/>
          <w:sz w:val="22"/>
          <w:szCs w:val="22"/>
        </w:rPr>
        <w:t>informacj</w:t>
      </w:r>
      <w:r w:rsidR="00577BC6" w:rsidRPr="00525BCF">
        <w:rPr>
          <w:rFonts w:ascii="Arial Narrow" w:hAnsi="Arial Narrow" w:cs="Arial"/>
          <w:sz w:val="22"/>
          <w:szCs w:val="22"/>
        </w:rPr>
        <w:t>ę</w:t>
      </w:r>
      <w:r w:rsidR="00035488" w:rsidRPr="00525BC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25BCF">
        <w:rPr>
          <w:rFonts w:ascii="Arial Narrow" w:hAnsi="Arial Narrow" w:cs="Arial"/>
          <w:sz w:val="22"/>
          <w:szCs w:val="22"/>
        </w:rPr>
        <w:t>.</w:t>
      </w:r>
    </w:p>
    <w:p w14:paraId="690050CB" w14:textId="77777777" w:rsidR="00A80738" w:rsidRPr="00525BC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25BC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25BCF">
        <w:rPr>
          <w:rFonts w:ascii="Arial Narrow" w:hAnsi="Arial Narrow" w:cs="Arial"/>
          <w:sz w:val="22"/>
          <w:szCs w:val="22"/>
        </w:rPr>
        <w:t xml:space="preserve"> w dniu </w:t>
      </w:r>
      <w:r w:rsidR="00DA4473" w:rsidRPr="00525BCF">
        <w:rPr>
          <w:rFonts w:ascii="Arial Narrow" w:hAnsi="Arial Narrow" w:cs="Arial"/>
          <w:sz w:val="22"/>
          <w:szCs w:val="22"/>
        </w:rPr>
        <w:t>08/03/2024</w:t>
      </w:r>
      <w:r w:rsidR="00FF4AB1" w:rsidRPr="00525BCF">
        <w:rPr>
          <w:rFonts w:ascii="Arial Narrow" w:hAnsi="Arial Narrow" w:cs="Arial"/>
          <w:sz w:val="22"/>
          <w:szCs w:val="22"/>
        </w:rPr>
        <w:t xml:space="preserve"> o godz. </w:t>
      </w:r>
      <w:r w:rsidR="00DA4473" w:rsidRPr="00525BCF">
        <w:rPr>
          <w:rFonts w:ascii="Arial Narrow" w:hAnsi="Arial Narrow" w:cs="Arial"/>
          <w:sz w:val="22"/>
          <w:szCs w:val="22"/>
        </w:rPr>
        <w:t>08:15</w:t>
      </w:r>
      <w:r w:rsidRPr="00525BC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25BCF" w14:paraId="3CE9BDFE" w14:textId="77777777" w:rsidTr="005A632E">
        <w:tc>
          <w:tcPr>
            <w:tcW w:w="1276" w:type="dxa"/>
            <w:shd w:val="clear" w:color="auto" w:fill="F2F2F2"/>
            <w:vAlign w:val="center"/>
          </w:tcPr>
          <w:p w14:paraId="4C2868D7" w14:textId="77777777" w:rsidR="006B27ED" w:rsidRPr="00525BC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525BCF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54AEBED" w14:textId="77777777" w:rsidR="006B27ED" w:rsidRPr="00525BC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649CB8C" w14:textId="77777777" w:rsidR="006B27ED" w:rsidRPr="00525BC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8129BA4" w14:textId="77777777" w:rsidR="006B27ED" w:rsidRPr="00525BC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A4473" w:rsidRPr="00525BCF" w14:paraId="0B98D596" w14:textId="77777777" w:rsidTr="008C03B8">
        <w:tc>
          <w:tcPr>
            <w:tcW w:w="1276" w:type="dxa"/>
            <w:shd w:val="clear" w:color="auto" w:fill="auto"/>
            <w:vAlign w:val="center"/>
          </w:tcPr>
          <w:p w14:paraId="6E2A83D3" w14:textId="77777777" w:rsidR="00DA4473" w:rsidRPr="00525BCF" w:rsidRDefault="00DA4473" w:rsidP="008C03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102B96" w14:textId="77777777" w:rsidR="00DA4473" w:rsidRPr="00525BCF" w:rsidRDefault="00DA4473" w:rsidP="008C03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7651619" w14:textId="77777777" w:rsidR="00DA4473" w:rsidRPr="00525BCF" w:rsidRDefault="00DA4473" w:rsidP="008C03B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525BCF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525BC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3C0D999E" w14:textId="77777777" w:rsidR="00DA4473" w:rsidRPr="00525BCF" w:rsidRDefault="00DA4473" w:rsidP="008C03B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70CB28BF" w14:textId="77777777" w:rsidR="00DA4473" w:rsidRPr="00525BCF" w:rsidRDefault="00DA4473" w:rsidP="008C03B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E72C3C" w14:textId="77777777" w:rsidR="00DA4473" w:rsidRPr="00525BCF" w:rsidRDefault="00DA4473" w:rsidP="008C03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177 876.00 zł</w:t>
            </w:r>
          </w:p>
        </w:tc>
      </w:tr>
      <w:tr w:rsidR="00DA4473" w:rsidRPr="00525BCF" w14:paraId="7445B2EB" w14:textId="77777777" w:rsidTr="008C03B8">
        <w:tc>
          <w:tcPr>
            <w:tcW w:w="1276" w:type="dxa"/>
            <w:shd w:val="clear" w:color="auto" w:fill="auto"/>
            <w:vAlign w:val="center"/>
          </w:tcPr>
          <w:p w14:paraId="0146A287" w14:textId="77777777" w:rsidR="00DA4473" w:rsidRPr="00525BCF" w:rsidRDefault="00DA4473" w:rsidP="008C03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D5D004" w14:textId="77777777" w:rsidR="00DA4473" w:rsidRPr="00525BCF" w:rsidRDefault="00DA4473" w:rsidP="008C03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E99DB0E" w14:textId="77777777" w:rsidR="00DA4473" w:rsidRPr="00525BCF" w:rsidRDefault="00DA4473" w:rsidP="008C03B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25BCF">
              <w:rPr>
                <w:rFonts w:ascii="Arial Narrow" w:hAnsi="Arial Narrow" w:cs="Arial"/>
                <w:sz w:val="22"/>
                <w:szCs w:val="22"/>
              </w:rPr>
              <w:t>Amadar</w:t>
            </w:r>
            <w:proofErr w:type="spellEnd"/>
            <w:r w:rsidRPr="00525BCF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</w:t>
            </w:r>
          </w:p>
          <w:p w14:paraId="4F7596DE" w14:textId="77777777" w:rsidR="00DA4473" w:rsidRPr="00525BCF" w:rsidRDefault="00DA4473" w:rsidP="008C03B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 xml:space="preserve">Świętokrzyska 14 </w:t>
            </w:r>
          </w:p>
          <w:p w14:paraId="6D299EA8" w14:textId="77777777" w:rsidR="00DA4473" w:rsidRPr="00525BCF" w:rsidRDefault="00DA4473" w:rsidP="008C03B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00-050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B89554" w14:textId="77777777" w:rsidR="00DA4473" w:rsidRPr="00525BCF" w:rsidRDefault="00DA4473" w:rsidP="008C03B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BCF">
              <w:rPr>
                <w:rFonts w:ascii="Arial Narrow" w:hAnsi="Arial Narrow" w:cs="Arial"/>
                <w:sz w:val="22"/>
                <w:szCs w:val="22"/>
              </w:rPr>
              <w:t>102 600.00 zł</w:t>
            </w:r>
          </w:p>
        </w:tc>
      </w:tr>
    </w:tbl>
    <w:p w14:paraId="30EDE7DE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25BCF">
        <w:rPr>
          <w:rFonts w:ascii="Arial Narrow" w:hAnsi="Arial Narrow" w:cs="Arial"/>
          <w:i/>
          <w:sz w:val="22"/>
          <w:szCs w:val="22"/>
        </w:rPr>
        <w:t>Zamawiający</w:t>
      </w:r>
    </w:p>
    <w:p w14:paraId="3223A07F" w14:textId="77777777" w:rsidR="00B27E9D" w:rsidRPr="00FA56D3" w:rsidRDefault="00B27E9D" w:rsidP="00B27E9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1BD10281" w14:textId="77777777" w:rsidR="00B27E9D" w:rsidRPr="00FA56D3" w:rsidRDefault="00B27E9D" w:rsidP="00B27E9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14:paraId="3C59C496" w14:textId="77777777" w:rsidR="00B27E9D" w:rsidRPr="00FA56D3" w:rsidRDefault="00B27E9D" w:rsidP="00B27E9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42F45312" w14:textId="361F3760" w:rsidR="00B27E9D" w:rsidRPr="00525BCF" w:rsidRDefault="00B27E9D" w:rsidP="00B27E9D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24-03-08</w:t>
      </w:r>
    </w:p>
    <w:p w14:paraId="31E50B49" w14:textId="06151CD4" w:rsidR="00C236D3" w:rsidRPr="00525BCF" w:rsidRDefault="00DA4473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25BCF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525BCF" w:rsidSect="007909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2912E" w14:textId="77777777" w:rsidR="0079093E" w:rsidRDefault="0079093E">
      <w:r>
        <w:separator/>
      </w:r>
    </w:p>
  </w:endnote>
  <w:endnote w:type="continuationSeparator" w:id="0">
    <w:p w14:paraId="09868B52" w14:textId="77777777" w:rsidR="0079093E" w:rsidRDefault="00790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758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B8A5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98EAE" w14:textId="77777777" w:rsidR="00986737" w:rsidRPr="00986737" w:rsidRDefault="00B27E9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F590BA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7382A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852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608581" w14:textId="77777777" w:rsidR="009F189D" w:rsidRDefault="009F189D">
    <w:pPr>
      <w:pStyle w:val="Stopka"/>
      <w:tabs>
        <w:tab w:val="clear" w:pos="4536"/>
      </w:tabs>
      <w:jc w:val="center"/>
    </w:pPr>
  </w:p>
  <w:p w14:paraId="29EEA3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DE983" w14:textId="77777777" w:rsidR="0079093E" w:rsidRDefault="0079093E">
      <w:r>
        <w:separator/>
      </w:r>
    </w:p>
  </w:footnote>
  <w:footnote w:type="continuationSeparator" w:id="0">
    <w:p w14:paraId="1B313E64" w14:textId="77777777" w:rsidR="0079093E" w:rsidRDefault="00790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96354" w14:textId="77777777" w:rsidR="00DA4473" w:rsidRDefault="00DA4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D0816" w14:textId="77777777" w:rsidR="00DA4473" w:rsidRDefault="00DA4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9F9A2" w14:textId="77777777" w:rsidR="00DA4473" w:rsidRDefault="00DA44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93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5BCF"/>
    <w:rsid w:val="005614F2"/>
    <w:rsid w:val="00577BC6"/>
    <w:rsid w:val="005A632E"/>
    <w:rsid w:val="0069085C"/>
    <w:rsid w:val="006B27ED"/>
    <w:rsid w:val="0079093E"/>
    <w:rsid w:val="00843263"/>
    <w:rsid w:val="00861E75"/>
    <w:rsid w:val="00986737"/>
    <w:rsid w:val="009D19BD"/>
    <w:rsid w:val="009F189D"/>
    <w:rsid w:val="00A80738"/>
    <w:rsid w:val="00B27E9D"/>
    <w:rsid w:val="00BB547B"/>
    <w:rsid w:val="00C236D3"/>
    <w:rsid w:val="00C659E2"/>
    <w:rsid w:val="00C82837"/>
    <w:rsid w:val="00CA3D66"/>
    <w:rsid w:val="00CB0802"/>
    <w:rsid w:val="00D665F5"/>
    <w:rsid w:val="00D7128F"/>
    <w:rsid w:val="00DA447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0CB32"/>
  <w15:chartTrackingRefBased/>
  <w15:docId w15:val="{24756AA0-787B-4F59-B5DE-AAF08E133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2024-03-08T08:43:00Z</cp:lastPrinted>
  <dcterms:created xsi:type="dcterms:W3CDTF">2024-03-08T08:42:00Z</dcterms:created>
  <dcterms:modified xsi:type="dcterms:W3CDTF">2024-03-08T08:43:00Z</dcterms:modified>
</cp:coreProperties>
</file>