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CA8DE" w14:textId="77777777" w:rsidR="00FB7F50" w:rsidRPr="002245BE" w:rsidRDefault="003B33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B33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B33EB">
        <w:rPr>
          <w:sz w:val="22"/>
          <w:szCs w:val="22"/>
        </w:rPr>
        <w:t>2024-03-08</w:t>
      </w:r>
    </w:p>
    <w:p w14:paraId="0CD71DF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3A4A9D4" w14:textId="77777777" w:rsidR="003B33EB" w:rsidRPr="003B33EB" w:rsidRDefault="003B33EB" w:rsidP="00FB7F50">
      <w:pPr>
        <w:spacing w:after="40"/>
        <w:rPr>
          <w:b/>
          <w:bCs/>
          <w:sz w:val="22"/>
          <w:szCs w:val="22"/>
        </w:rPr>
      </w:pPr>
      <w:r w:rsidRPr="003B33EB">
        <w:rPr>
          <w:b/>
          <w:bCs/>
          <w:sz w:val="22"/>
          <w:szCs w:val="22"/>
        </w:rPr>
        <w:t>Akademia Górniczo - Hutnicza</w:t>
      </w:r>
    </w:p>
    <w:p w14:paraId="4F13E67B" w14:textId="77777777" w:rsidR="003B33EB" w:rsidRPr="003B33EB" w:rsidRDefault="003B33EB" w:rsidP="00FB7F50">
      <w:pPr>
        <w:spacing w:after="40"/>
        <w:rPr>
          <w:b/>
          <w:bCs/>
          <w:sz w:val="22"/>
          <w:szCs w:val="22"/>
        </w:rPr>
      </w:pPr>
      <w:r w:rsidRPr="003B33EB">
        <w:rPr>
          <w:b/>
          <w:bCs/>
          <w:sz w:val="22"/>
          <w:szCs w:val="22"/>
        </w:rPr>
        <w:t>im. Stanisława Staszica w Krakowie</w:t>
      </w:r>
    </w:p>
    <w:p w14:paraId="497DECED" w14:textId="77777777" w:rsidR="00FB7F50" w:rsidRPr="002245BE" w:rsidRDefault="003B33EB" w:rsidP="00FB7F50">
      <w:pPr>
        <w:spacing w:after="40"/>
        <w:rPr>
          <w:b/>
          <w:bCs/>
          <w:sz w:val="22"/>
          <w:szCs w:val="22"/>
        </w:rPr>
      </w:pPr>
      <w:r w:rsidRPr="003B33EB">
        <w:rPr>
          <w:b/>
          <w:bCs/>
          <w:sz w:val="22"/>
          <w:szCs w:val="22"/>
        </w:rPr>
        <w:t>Dział Zamówień Publicznych</w:t>
      </w:r>
    </w:p>
    <w:p w14:paraId="7EF71DAE" w14:textId="77777777" w:rsidR="00FB7F50" w:rsidRPr="002245BE" w:rsidRDefault="003B33EB" w:rsidP="00FB7F50">
      <w:pPr>
        <w:rPr>
          <w:sz w:val="22"/>
          <w:szCs w:val="22"/>
        </w:rPr>
      </w:pPr>
      <w:r w:rsidRPr="003B33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B33EB">
        <w:rPr>
          <w:sz w:val="22"/>
          <w:szCs w:val="22"/>
        </w:rPr>
        <w:t>30</w:t>
      </w:r>
    </w:p>
    <w:p w14:paraId="693A9764" w14:textId="77777777" w:rsidR="00FB7F50" w:rsidRPr="002245BE" w:rsidRDefault="003B33EB" w:rsidP="00FB7F50">
      <w:pPr>
        <w:rPr>
          <w:sz w:val="22"/>
          <w:szCs w:val="22"/>
        </w:rPr>
      </w:pPr>
      <w:r w:rsidRPr="003B33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B33EB">
        <w:rPr>
          <w:sz w:val="22"/>
          <w:szCs w:val="22"/>
        </w:rPr>
        <w:t>Kraków</w:t>
      </w:r>
    </w:p>
    <w:p w14:paraId="07CEC8D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2FBE76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B33EB" w:rsidRPr="00607F9B" w14:paraId="1AC51869" w14:textId="77777777" w:rsidTr="00375BC4">
        <w:trPr>
          <w:trHeight w:val="638"/>
        </w:trPr>
        <w:tc>
          <w:tcPr>
            <w:tcW w:w="1023" w:type="dxa"/>
            <w:shd w:val="clear" w:color="auto" w:fill="auto"/>
          </w:tcPr>
          <w:p w14:paraId="34EA1C16" w14:textId="77777777" w:rsidR="003B33EB" w:rsidRPr="00607F9B" w:rsidRDefault="003B33EB" w:rsidP="00CF52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444984" w14:textId="2C580EF0" w:rsidR="003B33EB" w:rsidRPr="00607F9B" w:rsidRDefault="003B33EB" w:rsidP="00CF52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B33EB">
              <w:rPr>
                <w:sz w:val="22"/>
                <w:szCs w:val="22"/>
              </w:rPr>
              <w:t>przetarg</w:t>
            </w:r>
            <w:r w:rsidR="00DD7BA1">
              <w:rPr>
                <w:sz w:val="22"/>
                <w:szCs w:val="22"/>
              </w:rPr>
              <w:t xml:space="preserve">u </w:t>
            </w:r>
            <w:r w:rsidRPr="003B33EB">
              <w:rPr>
                <w:sz w:val="22"/>
                <w:szCs w:val="22"/>
              </w:rPr>
              <w:t>nieograniczon</w:t>
            </w:r>
            <w:r w:rsidR="00DD7BA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33EB">
              <w:rPr>
                <w:b/>
                <w:bCs/>
                <w:sz w:val="22"/>
                <w:szCs w:val="22"/>
              </w:rPr>
              <w:t>Dostaw</w:t>
            </w:r>
            <w:r w:rsidR="00DD7BA1">
              <w:rPr>
                <w:b/>
                <w:bCs/>
                <w:sz w:val="22"/>
                <w:szCs w:val="22"/>
              </w:rPr>
              <w:t>ę</w:t>
            </w:r>
            <w:r w:rsidRPr="003B33EB">
              <w:rPr>
                <w:b/>
                <w:bCs/>
                <w:sz w:val="22"/>
                <w:szCs w:val="22"/>
              </w:rPr>
              <w:t xml:space="preserve"> serwerów komputerowych FLP i DSC oraz towarzyszącej infrastruktury sieciowej na potrzeby Instytutu Elektroniki </w:t>
            </w:r>
            <w:proofErr w:type="spellStart"/>
            <w:r w:rsidRPr="003B33EB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33EB">
              <w:rPr>
                <w:b/>
                <w:sz w:val="22"/>
                <w:szCs w:val="22"/>
              </w:rPr>
              <w:t>DE-dzp.272-1/24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5F898D62" w14:textId="77777777" w:rsidR="00375BC4" w:rsidRPr="00277E7A" w:rsidRDefault="00375BC4" w:rsidP="00375BC4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277E7A">
        <w:rPr>
          <w:b/>
          <w:sz w:val="22"/>
          <w:szCs w:val="22"/>
        </w:rPr>
        <w:t>Akademia Górniczo - Hutnicza</w:t>
      </w:r>
    </w:p>
    <w:p w14:paraId="3B01DB9E" w14:textId="77777777" w:rsidR="00375BC4" w:rsidRPr="00277E7A" w:rsidRDefault="00375BC4" w:rsidP="00375BC4">
      <w:pPr>
        <w:rPr>
          <w:b/>
          <w:sz w:val="22"/>
          <w:szCs w:val="22"/>
        </w:rPr>
      </w:pPr>
      <w:r w:rsidRPr="00277E7A">
        <w:rPr>
          <w:b/>
          <w:sz w:val="22"/>
          <w:szCs w:val="22"/>
        </w:rPr>
        <w:t>im. Stanisława Staszica w Krakowie</w:t>
      </w:r>
    </w:p>
    <w:p w14:paraId="51530F45" w14:textId="77777777" w:rsidR="00375BC4" w:rsidRPr="00912D32" w:rsidRDefault="00375BC4" w:rsidP="00375BC4">
      <w:pPr>
        <w:rPr>
          <w:sz w:val="22"/>
          <w:szCs w:val="22"/>
        </w:rPr>
      </w:pPr>
      <w:r w:rsidRPr="00277E7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5BC4" w14:paraId="486C0190" w14:textId="77777777" w:rsidTr="00CF5271">
        <w:trPr>
          <w:cantSplit/>
        </w:trPr>
        <w:tc>
          <w:tcPr>
            <w:tcW w:w="10150" w:type="dxa"/>
          </w:tcPr>
          <w:p w14:paraId="7A7D9FDB" w14:textId="77777777" w:rsidR="00375BC4" w:rsidRPr="00D26ED6" w:rsidRDefault="00375BC4" w:rsidP="00CF52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7E7A">
              <w:rPr>
                <w:b/>
                <w:sz w:val="22"/>
                <w:szCs w:val="22"/>
              </w:rPr>
              <w:t>CPU ZETO Sp.  z o.o.</w:t>
            </w:r>
          </w:p>
          <w:p w14:paraId="406A93F0" w14:textId="77777777" w:rsidR="00375BC4" w:rsidRPr="009F0E5C" w:rsidRDefault="00375BC4" w:rsidP="00CF5271">
            <w:pPr>
              <w:jc w:val="both"/>
              <w:rPr>
                <w:bCs/>
                <w:sz w:val="22"/>
                <w:szCs w:val="22"/>
              </w:rPr>
            </w:pPr>
            <w:r w:rsidRPr="00277E7A">
              <w:rPr>
                <w:bCs/>
                <w:sz w:val="22"/>
                <w:szCs w:val="22"/>
              </w:rPr>
              <w:t>Powstańców Wielkopolskich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7E7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3BA2FEF" w14:textId="77777777" w:rsidR="00375BC4" w:rsidRPr="009F0E5C" w:rsidRDefault="00375BC4" w:rsidP="00CF5271">
            <w:pPr>
              <w:jc w:val="both"/>
              <w:rPr>
                <w:bCs/>
                <w:sz w:val="22"/>
                <w:szCs w:val="22"/>
              </w:rPr>
            </w:pPr>
            <w:r w:rsidRPr="00277E7A">
              <w:rPr>
                <w:bCs/>
                <w:sz w:val="22"/>
                <w:szCs w:val="22"/>
              </w:rPr>
              <w:t>58-500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7E7A">
              <w:rPr>
                <w:bCs/>
                <w:sz w:val="22"/>
                <w:szCs w:val="22"/>
              </w:rPr>
              <w:t>Jelenia Góra</w:t>
            </w:r>
          </w:p>
          <w:p w14:paraId="28CDC42F" w14:textId="77777777" w:rsidR="00375BC4" w:rsidRPr="00D26ED6" w:rsidRDefault="00375BC4" w:rsidP="00CF52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EC092D" w14:textId="77777777" w:rsidR="00375BC4" w:rsidRPr="00D26ED6" w:rsidRDefault="00375BC4" w:rsidP="00CF527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77E7A">
              <w:rPr>
                <w:sz w:val="22"/>
                <w:szCs w:val="22"/>
              </w:rPr>
              <w:t xml:space="preserve">Dostawa serwerów komputerowych FLP i DSC oraz towarzyszącej infrastruktury sieciowej na potrzeby Instytutu Elektroniki </w:t>
            </w:r>
            <w:proofErr w:type="spellStart"/>
            <w:r w:rsidRPr="00277E7A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77E7A">
              <w:rPr>
                <w:b/>
                <w:sz w:val="22"/>
                <w:szCs w:val="22"/>
              </w:rPr>
              <w:t>18 006.88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228F5D7" w14:textId="77777777" w:rsidR="00375BC4" w:rsidRDefault="00375BC4" w:rsidP="00CF527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7284BD96" w14:textId="77777777" w:rsidR="00375BC4" w:rsidRPr="00756CDA" w:rsidRDefault="00375BC4" w:rsidP="00375BC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375BC4" w:rsidRPr="008567C7" w14:paraId="50694942" w14:textId="77777777" w:rsidTr="00CF5271">
        <w:trPr>
          <w:trHeight w:val="510"/>
        </w:trPr>
        <w:tc>
          <w:tcPr>
            <w:tcW w:w="709" w:type="dxa"/>
            <w:vAlign w:val="center"/>
          </w:tcPr>
          <w:p w14:paraId="696A203F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763FB5D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1AED688" w14:textId="77777777" w:rsidR="00375BC4" w:rsidRPr="008567C7" w:rsidRDefault="00375BC4" w:rsidP="00CF527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68FEA3" w14:textId="77777777" w:rsidR="00375BC4" w:rsidRPr="008567C7" w:rsidRDefault="00375BC4" w:rsidP="00CF527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5FDAE40" w14:textId="77777777" w:rsidR="00375BC4" w:rsidRPr="008567C7" w:rsidRDefault="00375BC4" w:rsidP="00CF527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0128A9D" w14:textId="77777777" w:rsidR="00375BC4" w:rsidRPr="008567C7" w:rsidRDefault="00375BC4" w:rsidP="00CF527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25CA02C" w14:textId="77777777" w:rsidR="00375BC4" w:rsidRPr="008567C7" w:rsidRDefault="00375BC4" w:rsidP="00CF527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798A7A" w14:textId="77777777" w:rsidR="00375BC4" w:rsidRPr="008567C7" w:rsidRDefault="00375BC4" w:rsidP="00CF527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FC26A00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75BC4" w:rsidRPr="008567C7" w14:paraId="3C279905" w14:textId="77777777" w:rsidTr="00CF5271">
        <w:tc>
          <w:tcPr>
            <w:tcW w:w="709" w:type="dxa"/>
            <w:vAlign w:val="center"/>
          </w:tcPr>
          <w:p w14:paraId="722C38D9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258DCECD" w14:textId="77777777" w:rsidR="00375BC4" w:rsidRPr="002B6761" w:rsidRDefault="00375BC4" w:rsidP="00CF52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>CPU ZETO Sp.  z o.o.</w:t>
            </w:r>
          </w:p>
          <w:p w14:paraId="4C434C96" w14:textId="77777777" w:rsidR="00375BC4" w:rsidRPr="008567C7" w:rsidRDefault="00375BC4" w:rsidP="00CF52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DE0696" w14:textId="77777777" w:rsidR="00375BC4" w:rsidRPr="001B7815" w:rsidRDefault="00375BC4" w:rsidP="00CF52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1134" w:type="dxa"/>
            <w:vAlign w:val="center"/>
          </w:tcPr>
          <w:p w14:paraId="7CAF7823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2A0DA23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FDD61A2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AF75381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4B328F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8DF88B7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28CBC7C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75BC4" w:rsidRPr="008567C7" w14:paraId="5F03258D" w14:textId="77777777" w:rsidTr="00CF5271">
        <w:tc>
          <w:tcPr>
            <w:tcW w:w="709" w:type="dxa"/>
            <w:vAlign w:val="center"/>
          </w:tcPr>
          <w:p w14:paraId="56262297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009E987" w14:textId="77777777" w:rsidR="00375BC4" w:rsidRPr="002B6761" w:rsidRDefault="00375BC4" w:rsidP="00CF52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7509E62" w14:textId="77777777" w:rsidR="00375BC4" w:rsidRPr="008567C7" w:rsidRDefault="00375BC4" w:rsidP="00CF52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AD8F43D" w14:textId="77777777" w:rsidR="00375BC4" w:rsidRPr="001B7815" w:rsidRDefault="00375BC4" w:rsidP="00CF52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01E8B73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55,88</w:t>
            </w:r>
          </w:p>
        </w:tc>
        <w:tc>
          <w:tcPr>
            <w:tcW w:w="1134" w:type="dxa"/>
            <w:vAlign w:val="center"/>
          </w:tcPr>
          <w:p w14:paraId="7ED87298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0B13DC9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A9C1891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6756A2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473442B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0AEBC2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95,88</w:t>
            </w:r>
          </w:p>
        </w:tc>
      </w:tr>
      <w:tr w:rsidR="00375BC4" w:rsidRPr="008567C7" w14:paraId="07BE8DF7" w14:textId="77777777" w:rsidTr="00CF5271">
        <w:tc>
          <w:tcPr>
            <w:tcW w:w="709" w:type="dxa"/>
            <w:vAlign w:val="center"/>
          </w:tcPr>
          <w:p w14:paraId="16C47548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9D40395" w14:textId="77777777" w:rsidR="00375BC4" w:rsidRPr="002B6761" w:rsidRDefault="00375BC4" w:rsidP="00CF52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Chmiela Sylwestrzak Majda spółka jawna</w:t>
            </w:r>
          </w:p>
          <w:p w14:paraId="259A15FD" w14:textId="77777777" w:rsidR="00375BC4" w:rsidRPr="008567C7" w:rsidRDefault="00375BC4" w:rsidP="00CF52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4A60DB" w14:textId="77777777" w:rsidR="00375BC4" w:rsidRPr="001B7815" w:rsidRDefault="00375BC4" w:rsidP="00CF52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7727225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54,73</w:t>
            </w:r>
          </w:p>
        </w:tc>
        <w:tc>
          <w:tcPr>
            <w:tcW w:w="1134" w:type="dxa"/>
            <w:vAlign w:val="center"/>
          </w:tcPr>
          <w:p w14:paraId="7C91E54E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416E8E3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DF0F034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3BED62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90E910E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EDFB8BB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94,73</w:t>
            </w:r>
          </w:p>
        </w:tc>
      </w:tr>
      <w:tr w:rsidR="00375BC4" w:rsidRPr="008567C7" w14:paraId="1FF349ED" w14:textId="77777777" w:rsidTr="00CF5271">
        <w:tc>
          <w:tcPr>
            <w:tcW w:w="709" w:type="dxa"/>
            <w:vAlign w:val="center"/>
          </w:tcPr>
          <w:p w14:paraId="345900C4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57F3658" w14:textId="77777777" w:rsidR="00375BC4" w:rsidRPr="002B6761" w:rsidRDefault="00375BC4" w:rsidP="00CF52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System Data Sp. z </w:t>
            </w:r>
            <w:proofErr w:type="spellStart"/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>o.o</w:t>
            </w:r>
            <w:proofErr w:type="spellEnd"/>
          </w:p>
          <w:p w14:paraId="0C54B154" w14:textId="77777777" w:rsidR="00375BC4" w:rsidRPr="008567C7" w:rsidRDefault="00375BC4" w:rsidP="00CF52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28239173" w14:textId="77777777" w:rsidR="00375BC4" w:rsidRPr="001B7815" w:rsidRDefault="00375BC4" w:rsidP="00CF52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14:paraId="778FA983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51,55</w:t>
            </w:r>
          </w:p>
        </w:tc>
        <w:tc>
          <w:tcPr>
            <w:tcW w:w="1134" w:type="dxa"/>
            <w:vAlign w:val="center"/>
          </w:tcPr>
          <w:p w14:paraId="5D670465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4206FA1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B6764A0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8C58F8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3DEBE6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8FAD2D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91,55</w:t>
            </w:r>
          </w:p>
        </w:tc>
      </w:tr>
      <w:tr w:rsidR="00375BC4" w:rsidRPr="008567C7" w14:paraId="11200432" w14:textId="77777777" w:rsidTr="00CF5271">
        <w:tc>
          <w:tcPr>
            <w:tcW w:w="709" w:type="dxa"/>
            <w:vAlign w:val="center"/>
          </w:tcPr>
          <w:p w14:paraId="5367D3E0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127" w:type="dxa"/>
            <w:vAlign w:val="center"/>
          </w:tcPr>
          <w:p w14:paraId="51381CDA" w14:textId="77777777" w:rsidR="00375BC4" w:rsidRPr="002B6761" w:rsidRDefault="00375BC4" w:rsidP="00CF527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277E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70B7C749" w14:textId="77777777" w:rsidR="00375BC4" w:rsidRPr="008567C7" w:rsidRDefault="00375BC4" w:rsidP="00CF527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55653188" w14:textId="77777777" w:rsidR="00375BC4" w:rsidRPr="001B7815" w:rsidRDefault="00375BC4" w:rsidP="00CF527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E7A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262A0B8B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50,98</w:t>
            </w:r>
          </w:p>
        </w:tc>
        <w:tc>
          <w:tcPr>
            <w:tcW w:w="1134" w:type="dxa"/>
            <w:vAlign w:val="center"/>
          </w:tcPr>
          <w:p w14:paraId="3609A4DF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B06BC88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C7B65C1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4FB675E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BB95B37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0ED0D32" w14:textId="77777777" w:rsidR="00375BC4" w:rsidRPr="008567C7" w:rsidRDefault="00375BC4" w:rsidP="00CF527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E7A">
              <w:rPr>
                <w:rFonts w:ascii="Times New Roman" w:hAnsi="Times New Roman" w:cs="Times New Roman"/>
                <w:sz w:val="18"/>
                <w:szCs w:val="18"/>
              </w:rPr>
              <w:t xml:space="preserve">  90,98</w:t>
            </w:r>
          </w:p>
        </w:tc>
      </w:tr>
    </w:tbl>
    <w:p w14:paraId="144D9B27" w14:textId="77777777" w:rsidR="00375BC4" w:rsidRDefault="00375BC4" w:rsidP="00375BC4">
      <w:pPr>
        <w:spacing w:before="120"/>
        <w:ind w:firstLine="709"/>
        <w:jc w:val="both"/>
        <w:rPr>
          <w:color w:val="000000"/>
        </w:rPr>
      </w:pPr>
    </w:p>
    <w:p w14:paraId="0045E85C" w14:textId="77777777" w:rsidR="00375BC4" w:rsidRPr="001B7815" w:rsidRDefault="00375BC4" w:rsidP="00375BC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4EFC5F3" w14:textId="77777777" w:rsidR="00375BC4" w:rsidRDefault="00375BC4" w:rsidP="00375BC4">
      <w:pPr>
        <w:spacing w:before="120" w:after="120"/>
        <w:jc w:val="both"/>
        <w:rPr>
          <w:color w:val="000000"/>
          <w:sz w:val="16"/>
          <w:szCs w:val="16"/>
        </w:rPr>
      </w:pPr>
    </w:p>
    <w:p w14:paraId="4D89BB6B" w14:textId="77777777" w:rsidR="00375BC4" w:rsidRDefault="00375BC4" w:rsidP="00375BC4">
      <w:pPr>
        <w:spacing w:after="40" w:line="276" w:lineRule="auto"/>
        <w:jc w:val="both"/>
      </w:pPr>
      <w:r>
        <w:t>Informacja o terminie zawarcia umowy:</w:t>
      </w:r>
    </w:p>
    <w:p w14:paraId="37E7CC4C" w14:textId="77777777" w:rsidR="00375BC4" w:rsidRPr="00F33C66" w:rsidRDefault="00375BC4" w:rsidP="00375BC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2955627" w14:textId="77777777" w:rsidR="00375BC4" w:rsidRDefault="00375BC4" w:rsidP="00375BC4">
      <w:pPr>
        <w:spacing w:line="360" w:lineRule="auto"/>
        <w:jc w:val="both"/>
        <w:rPr>
          <w:bCs/>
        </w:rPr>
      </w:pPr>
    </w:p>
    <w:p w14:paraId="3D4538B2" w14:textId="77777777" w:rsidR="00F960D7" w:rsidRDefault="00F960D7" w:rsidP="00DD7BA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105B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B540B" w14:textId="77777777" w:rsidR="00105BE4" w:rsidRDefault="00105BE4">
      <w:r>
        <w:separator/>
      </w:r>
    </w:p>
  </w:endnote>
  <w:endnote w:type="continuationSeparator" w:id="0">
    <w:p w14:paraId="3F285FFA" w14:textId="77777777" w:rsidR="00105BE4" w:rsidRDefault="0010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7BF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8B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0CD20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E1B1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BE15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C95C" w14:textId="77777777" w:rsidR="00105BE4" w:rsidRDefault="00105BE4">
      <w:r>
        <w:separator/>
      </w:r>
    </w:p>
  </w:footnote>
  <w:footnote w:type="continuationSeparator" w:id="0">
    <w:p w14:paraId="32DBAB0E" w14:textId="77777777" w:rsidR="00105BE4" w:rsidRDefault="00105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3E5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7BD5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BB5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BE4"/>
    <w:rsid w:val="00005838"/>
    <w:rsid w:val="00022322"/>
    <w:rsid w:val="00042497"/>
    <w:rsid w:val="000C1E6F"/>
    <w:rsid w:val="000E4E56"/>
    <w:rsid w:val="00105BE4"/>
    <w:rsid w:val="001A1468"/>
    <w:rsid w:val="001B7815"/>
    <w:rsid w:val="001C31ED"/>
    <w:rsid w:val="002B1E4F"/>
    <w:rsid w:val="002B6761"/>
    <w:rsid w:val="003445A0"/>
    <w:rsid w:val="00375BC4"/>
    <w:rsid w:val="003A0AFC"/>
    <w:rsid w:val="003B33E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D7BA1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F3035C"/>
  <w15:chartTrackingRefBased/>
  <w15:docId w15:val="{D536ABEE-FB7B-432D-947B-4A714F6A7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75BC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317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2024-03-08T08:08:00Z</cp:lastPrinted>
  <dcterms:created xsi:type="dcterms:W3CDTF">2024-03-08T08:07:00Z</dcterms:created>
  <dcterms:modified xsi:type="dcterms:W3CDTF">2024-03-08T08:10:00Z</dcterms:modified>
</cp:coreProperties>
</file>