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7DB81" w14:textId="77777777" w:rsidR="003E6519" w:rsidRPr="00977C74" w:rsidRDefault="00893300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977C74">
        <w:rPr>
          <w:rFonts w:ascii="Arial Narrow" w:hAnsi="Arial Narrow" w:cs="Arial"/>
          <w:sz w:val="22"/>
          <w:szCs w:val="22"/>
        </w:rPr>
        <w:t>Bydgoszcz</w:t>
      </w:r>
      <w:r w:rsidR="003E6519" w:rsidRPr="00977C74">
        <w:rPr>
          <w:rFonts w:ascii="Arial Narrow" w:hAnsi="Arial Narrow" w:cs="Arial"/>
          <w:sz w:val="22"/>
          <w:szCs w:val="22"/>
        </w:rPr>
        <w:t xml:space="preserve"> dnia: </w:t>
      </w:r>
      <w:r w:rsidRPr="00977C74">
        <w:rPr>
          <w:rFonts w:ascii="Arial Narrow" w:hAnsi="Arial Narrow" w:cs="Arial"/>
          <w:sz w:val="22"/>
          <w:szCs w:val="22"/>
        </w:rPr>
        <w:t>2024-03-08</w:t>
      </w:r>
    </w:p>
    <w:p w14:paraId="5C6CD022" w14:textId="77777777" w:rsidR="003E6519" w:rsidRPr="00977C74" w:rsidRDefault="00893300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977C7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579943F" w14:textId="77777777" w:rsidR="003E6519" w:rsidRPr="00977C74" w:rsidRDefault="00893300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977C74">
        <w:rPr>
          <w:rFonts w:ascii="Arial Narrow" w:hAnsi="Arial Narrow" w:cs="Arial"/>
          <w:sz w:val="22"/>
          <w:szCs w:val="22"/>
        </w:rPr>
        <w:t>Powstańców Warszawy</w:t>
      </w:r>
      <w:r w:rsidR="003E6519" w:rsidRPr="00977C74">
        <w:rPr>
          <w:rFonts w:ascii="Arial Narrow" w:hAnsi="Arial Narrow" w:cs="Arial"/>
          <w:sz w:val="22"/>
          <w:szCs w:val="22"/>
        </w:rPr>
        <w:t xml:space="preserve"> </w:t>
      </w:r>
      <w:r w:rsidRPr="00977C74">
        <w:rPr>
          <w:rFonts w:ascii="Arial Narrow" w:hAnsi="Arial Narrow" w:cs="Arial"/>
          <w:sz w:val="22"/>
          <w:szCs w:val="22"/>
        </w:rPr>
        <w:t>5</w:t>
      </w:r>
    </w:p>
    <w:p w14:paraId="3439244E" w14:textId="77777777" w:rsidR="003E6519" w:rsidRPr="00977C74" w:rsidRDefault="00893300" w:rsidP="003E6519">
      <w:pPr>
        <w:rPr>
          <w:rFonts w:ascii="Arial Narrow" w:hAnsi="Arial Narrow" w:cs="Arial"/>
          <w:sz w:val="22"/>
          <w:szCs w:val="22"/>
        </w:rPr>
      </w:pPr>
      <w:r w:rsidRPr="00977C74">
        <w:rPr>
          <w:rFonts w:ascii="Arial Narrow" w:hAnsi="Arial Narrow" w:cs="Arial"/>
          <w:sz w:val="22"/>
          <w:szCs w:val="22"/>
        </w:rPr>
        <w:t>85-681</w:t>
      </w:r>
      <w:r w:rsidR="003E6519" w:rsidRPr="00977C74">
        <w:rPr>
          <w:rFonts w:ascii="Arial Narrow" w:hAnsi="Arial Narrow" w:cs="Arial"/>
          <w:sz w:val="22"/>
          <w:szCs w:val="22"/>
        </w:rPr>
        <w:t xml:space="preserve"> </w:t>
      </w:r>
      <w:r w:rsidRPr="00977C74">
        <w:rPr>
          <w:rFonts w:ascii="Arial Narrow" w:hAnsi="Arial Narrow" w:cs="Arial"/>
          <w:sz w:val="22"/>
          <w:szCs w:val="22"/>
        </w:rPr>
        <w:t>Bydgoszcz</w:t>
      </w:r>
    </w:p>
    <w:p w14:paraId="0F32A200" w14:textId="77777777" w:rsidR="003E6519" w:rsidRPr="00977C74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977C7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247D8F6D" w14:textId="77777777" w:rsidR="003E6519" w:rsidRPr="00977C74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77C74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77C74" w14:paraId="4C767454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FF40FA0" w14:textId="77777777" w:rsidR="003E6519" w:rsidRPr="00977C7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77C74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10874D2" w14:textId="77777777" w:rsidR="003E6519" w:rsidRPr="00977C7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977C74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7759A4C3" w14:textId="77777777" w:rsidR="003E6519" w:rsidRPr="00977C74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77C74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512BC68" w14:textId="77777777" w:rsidR="003E6519" w:rsidRPr="00977C74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977C74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977C74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977C74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977C74" w14:paraId="75E5B1B0" w14:textId="77777777" w:rsidTr="001A0FA2">
        <w:tc>
          <w:tcPr>
            <w:tcW w:w="2269" w:type="dxa"/>
            <w:shd w:val="clear" w:color="auto" w:fill="auto"/>
          </w:tcPr>
          <w:p w14:paraId="7AD2CD73" w14:textId="77777777" w:rsidR="003E6519" w:rsidRPr="00977C7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7C74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20B5A8" w14:textId="77777777" w:rsidR="003E6519" w:rsidRPr="00977C74" w:rsidRDefault="0089330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77C74">
              <w:rPr>
                <w:rFonts w:ascii="Arial Narrow" w:hAnsi="Arial Narrow" w:cs="Arial"/>
                <w:bCs/>
                <w:sz w:val="22"/>
                <w:szCs w:val="22"/>
              </w:rPr>
              <w:t>Dostawa napędu chirurgicznego i unitu stomatologicznego</w:t>
            </w:r>
            <w:r w:rsidR="003E6519" w:rsidRPr="00977C74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93300" w:rsidRPr="00977C74" w14:paraId="08665EAF" w14:textId="77777777" w:rsidTr="0034010B">
        <w:tc>
          <w:tcPr>
            <w:tcW w:w="2269" w:type="dxa"/>
            <w:shd w:val="clear" w:color="auto" w:fill="auto"/>
          </w:tcPr>
          <w:p w14:paraId="07DEADF8" w14:textId="77777777" w:rsidR="00893300" w:rsidRPr="00977C74" w:rsidRDefault="00893300" w:rsidP="0034010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977C74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C4AE7B" w14:textId="77777777" w:rsidR="00893300" w:rsidRPr="00977C74" w:rsidRDefault="00893300" w:rsidP="0034010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977C74">
              <w:rPr>
                <w:rFonts w:ascii="Arial Narrow" w:hAnsi="Arial Narrow" w:cs="Arial"/>
                <w:bCs/>
                <w:sz w:val="22"/>
                <w:szCs w:val="22"/>
              </w:rPr>
              <w:t>13/2024</w:t>
            </w:r>
          </w:p>
        </w:tc>
      </w:tr>
    </w:tbl>
    <w:p w14:paraId="5A4B0350" w14:textId="77777777" w:rsidR="00890B92" w:rsidRPr="00977C74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977C7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77C74">
        <w:rPr>
          <w:rFonts w:ascii="Arial Narrow" w:hAnsi="Arial Narrow" w:cs="Arial"/>
          <w:sz w:val="22"/>
          <w:szCs w:val="22"/>
        </w:rPr>
        <w:t>22</w:t>
      </w:r>
      <w:r w:rsidR="0049054E" w:rsidRPr="00977C74">
        <w:rPr>
          <w:rFonts w:ascii="Arial Narrow" w:hAnsi="Arial Narrow" w:cs="Arial"/>
          <w:sz w:val="22"/>
          <w:szCs w:val="22"/>
        </w:rPr>
        <w:t>2</w:t>
      </w:r>
      <w:r w:rsidRPr="00977C7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77C74">
        <w:rPr>
          <w:rFonts w:ascii="Arial Narrow" w:hAnsi="Arial Narrow" w:cs="Arial"/>
          <w:sz w:val="22"/>
          <w:szCs w:val="22"/>
        </w:rPr>
        <w:t>4</w:t>
      </w:r>
      <w:r w:rsidRPr="00977C74">
        <w:rPr>
          <w:rFonts w:ascii="Arial Narrow" w:hAnsi="Arial Narrow" w:cs="Arial"/>
          <w:sz w:val="22"/>
          <w:szCs w:val="22"/>
        </w:rPr>
        <w:t xml:space="preserve"> </w:t>
      </w:r>
      <w:r w:rsidR="00890B92" w:rsidRPr="00977C7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77C74">
        <w:rPr>
          <w:rFonts w:ascii="Arial Narrow" w:hAnsi="Arial Narrow" w:cs="Arial"/>
          <w:sz w:val="22"/>
          <w:szCs w:val="22"/>
        </w:rPr>
        <w:t xml:space="preserve"> </w:t>
      </w:r>
      <w:r w:rsidR="00893300" w:rsidRPr="00977C74">
        <w:rPr>
          <w:rFonts w:ascii="Arial Narrow" w:hAnsi="Arial Narrow" w:cs="Arial"/>
          <w:sz w:val="22"/>
          <w:szCs w:val="22"/>
        </w:rPr>
        <w:t>(</w:t>
      </w:r>
      <w:proofErr w:type="spellStart"/>
      <w:r w:rsidR="00893300" w:rsidRPr="00977C74">
        <w:rPr>
          <w:rFonts w:ascii="Arial Narrow" w:hAnsi="Arial Narrow" w:cs="Arial"/>
          <w:sz w:val="22"/>
          <w:szCs w:val="22"/>
        </w:rPr>
        <w:t>t.j</w:t>
      </w:r>
      <w:proofErr w:type="spellEnd"/>
      <w:r w:rsidR="00893300" w:rsidRPr="00977C74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977C74">
        <w:rPr>
          <w:rFonts w:ascii="Arial Narrow" w:hAnsi="Arial Narrow" w:cs="Arial"/>
          <w:sz w:val="22"/>
          <w:szCs w:val="22"/>
        </w:rPr>
        <w:t xml:space="preserve"> </w:t>
      </w:r>
      <w:r w:rsidR="00890B92" w:rsidRPr="00977C7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77C74">
        <w:rPr>
          <w:rFonts w:ascii="Arial Narrow" w:hAnsi="Arial Narrow" w:cs="Arial"/>
          <w:sz w:val="22"/>
          <w:szCs w:val="22"/>
        </w:rPr>
        <w:t xml:space="preserve"> dla</w:t>
      </w:r>
      <w:r w:rsidR="00890B92" w:rsidRPr="00977C7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3300" w:rsidRPr="00977C74" w14:paraId="29C73E0B" w14:textId="77777777" w:rsidTr="0034010B">
        <w:trPr>
          <w:trHeight w:val="70"/>
        </w:trPr>
        <w:tc>
          <w:tcPr>
            <w:tcW w:w="9214" w:type="dxa"/>
          </w:tcPr>
          <w:p w14:paraId="0ACB068E" w14:textId="77777777" w:rsidR="00893300" w:rsidRPr="00977C74" w:rsidRDefault="00893300" w:rsidP="003401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77C74">
              <w:rPr>
                <w:rFonts w:ascii="Arial Narrow" w:hAnsi="Arial Narrow" w:cs="Arial"/>
                <w:sz w:val="22"/>
                <w:szCs w:val="22"/>
              </w:rPr>
              <w:t>części 1 zamówienia w wysokości 177 876.00 zł brutto;</w:t>
            </w:r>
          </w:p>
        </w:tc>
      </w:tr>
      <w:tr w:rsidR="00893300" w:rsidRPr="00977C74" w14:paraId="3C786BD3" w14:textId="77777777" w:rsidTr="0034010B">
        <w:trPr>
          <w:trHeight w:val="70"/>
        </w:trPr>
        <w:tc>
          <w:tcPr>
            <w:tcW w:w="9214" w:type="dxa"/>
          </w:tcPr>
          <w:p w14:paraId="5BA3F846" w14:textId="77777777" w:rsidR="00893300" w:rsidRPr="00977C74" w:rsidRDefault="00893300" w:rsidP="0034010B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977C74">
              <w:rPr>
                <w:rFonts w:ascii="Arial Narrow" w:hAnsi="Arial Narrow" w:cs="Arial"/>
                <w:sz w:val="22"/>
                <w:szCs w:val="22"/>
              </w:rPr>
              <w:t>części 2 zamówienia w wysokości 106 600.00 zł brutto;</w:t>
            </w:r>
          </w:p>
        </w:tc>
      </w:tr>
    </w:tbl>
    <w:p w14:paraId="72CD41AF" w14:textId="77777777" w:rsidR="00890B92" w:rsidRPr="00977C7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475DD414" w14:textId="77777777" w:rsidR="00510EC8" w:rsidRPr="00977C7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59DE6B1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977C74">
        <w:rPr>
          <w:rFonts w:ascii="Arial Narrow" w:hAnsi="Arial Narrow" w:cs="Arial"/>
          <w:i/>
          <w:sz w:val="22"/>
          <w:szCs w:val="22"/>
        </w:rPr>
        <w:t>Zamawiający</w:t>
      </w:r>
    </w:p>
    <w:p w14:paraId="7BBBE7F5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16E01750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2FB5E152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477DB387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594E926E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5FBDB831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78ED0373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1ADF88B6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021E23A9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227A102A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641340D4" w14:textId="77777777" w:rsidR="009E0F71" w:rsidRDefault="009E0F71" w:rsidP="009E0F71">
      <w:pPr>
        <w:rPr>
          <w:rFonts w:ascii="Arial Narrow" w:hAnsi="Arial Narrow" w:cs="Arial"/>
          <w:szCs w:val="22"/>
        </w:rPr>
      </w:pPr>
    </w:p>
    <w:p w14:paraId="17EEA5CE" w14:textId="40A5F664" w:rsidR="009E0F71" w:rsidRPr="00FA56D3" w:rsidRDefault="009E0F71" w:rsidP="009E0F7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1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395B9F7C" w14:textId="36145529" w:rsidR="009E0F71" w:rsidRPr="00FA56D3" w:rsidRDefault="009E0F71" w:rsidP="009E0F7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10</w:t>
      </w:r>
    </w:p>
    <w:p w14:paraId="0B02351D" w14:textId="77777777" w:rsidR="009E0F71" w:rsidRPr="00FA56D3" w:rsidRDefault="009E0F71" w:rsidP="009E0F71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71AD143F" w14:textId="775FC6A5" w:rsidR="009E0F71" w:rsidRPr="00977C74" w:rsidRDefault="009E0F71" w:rsidP="009E0F71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</w:t>
      </w:r>
      <w:r>
        <w:rPr>
          <w:rFonts w:ascii="Arial Narrow" w:hAnsi="Arial Narrow" w:cs="Arial"/>
          <w:szCs w:val="22"/>
        </w:rPr>
        <w:t>3-08</w:t>
      </w:r>
    </w:p>
    <w:sectPr w:rsidR="009E0F71" w:rsidRPr="00977C74" w:rsidSect="00BA53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3FDF61" w14:textId="77777777" w:rsidR="00BA5321" w:rsidRDefault="00BA5321">
      <w:r>
        <w:separator/>
      </w:r>
    </w:p>
  </w:endnote>
  <w:endnote w:type="continuationSeparator" w:id="0">
    <w:p w14:paraId="594CD5A0" w14:textId="77777777" w:rsidR="00BA5321" w:rsidRDefault="00BA53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E5B8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8978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42D7C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D21AF1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E5CE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7E3421" w14:textId="77777777" w:rsidR="009F189D" w:rsidRDefault="009F189D">
    <w:pPr>
      <w:pStyle w:val="Stopka"/>
      <w:tabs>
        <w:tab w:val="clear" w:pos="4536"/>
      </w:tabs>
      <w:jc w:val="center"/>
    </w:pPr>
  </w:p>
  <w:p w14:paraId="0FA28A4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E9E98F" w14:textId="77777777" w:rsidR="00BA5321" w:rsidRDefault="00BA5321">
      <w:r>
        <w:separator/>
      </w:r>
    </w:p>
  </w:footnote>
  <w:footnote w:type="continuationSeparator" w:id="0">
    <w:p w14:paraId="0E295AD1" w14:textId="77777777" w:rsidR="00BA5321" w:rsidRDefault="00BA53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EE6897" w14:textId="77777777" w:rsidR="00893300" w:rsidRDefault="008933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40F6CA" w14:textId="77777777" w:rsidR="00893300" w:rsidRDefault="008933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F2B4C" w14:textId="77777777" w:rsidR="00893300" w:rsidRDefault="008933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532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3300"/>
    <w:rsid w:val="00977C74"/>
    <w:rsid w:val="009D19BD"/>
    <w:rsid w:val="009E0F71"/>
    <w:rsid w:val="009F189D"/>
    <w:rsid w:val="00A47FF6"/>
    <w:rsid w:val="00A80738"/>
    <w:rsid w:val="00BA5321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0F7C24"/>
  <w15:chartTrackingRefBased/>
  <w15:docId w15:val="{AB2306E7-57C0-44A6-BB18-787F98889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2024-03-08T06:37:00Z</cp:lastPrinted>
  <dcterms:created xsi:type="dcterms:W3CDTF">2024-03-08T06:36:00Z</dcterms:created>
  <dcterms:modified xsi:type="dcterms:W3CDTF">2024-03-08T06:37:00Z</dcterms:modified>
</cp:coreProperties>
</file>