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F0602" w14:textId="77777777" w:rsidR="002C6571" w:rsidRDefault="002C6571" w:rsidP="002C657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08865638" w14:textId="77777777" w:rsidR="002C6571" w:rsidRDefault="002C6571" w:rsidP="002C65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24A64D81" w14:textId="77777777" w:rsidR="002C6571" w:rsidRDefault="002C6571" w:rsidP="002C65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AF81952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AF00EE5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26783232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C2A7B2F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34C49DCE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75E6B8AE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2F47EB0A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7510B3F9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CD55364" w14:textId="77777777" w:rsidR="002C6571" w:rsidRDefault="002C6571" w:rsidP="002C657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EECE797" w14:textId="77777777" w:rsidR="002C6571" w:rsidRDefault="002C6571" w:rsidP="002C6571">
      <w:pPr>
        <w:spacing w:line="360" w:lineRule="auto"/>
      </w:pPr>
      <w:r>
        <w:t>Do: Nazwa i siedziba Zamawiającego:</w:t>
      </w:r>
    </w:p>
    <w:p w14:paraId="217D518A" w14:textId="77777777" w:rsidR="002C6571" w:rsidRDefault="002C6571" w:rsidP="002C657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Hutnicza, im. Stanisława Staszica w Krakowie</w:t>
      </w:r>
    </w:p>
    <w:p w14:paraId="5FADF21F" w14:textId="77777777" w:rsidR="002C6571" w:rsidRDefault="002C6571" w:rsidP="002C657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2F2E8B0B" w14:textId="77777777" w:rsidR="002C6571" w:rsidRDefault="002C6571" w:rsidP="002C657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27990189" w14:textId="77777777" w:rsidR="002C6571" w:rsidRDefault="002C6571" w:rsidP="002C6571">
      <w:pPr>
        <w:ind w:firstLine="3969"/>
        <w:rPr>
          <w:b/>
          <w:sz w:val="22"/>
          <w:szCs w:val="22"/>
        </w:rPr>
      </w:pPr>
    </w:p>
    <w:p w14:paraId="33DCA4C2" w14:textId="5F092342" w:rsidR="002C6571" w:rsidRDefault="002C6571" w:rsidP="002C6571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Usługa bieżącej konserwacji, czyszczenia i przeglądu sieci kanalizacyjnej na terenie AGH - DE-dzp.272-106/24,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14:paraId="32A984F6" w14:textId="77777777" w:rsidR="002C6571" w:rsidRDefault="002C6571" w:rsidP="002C6571">
      <w:pPr>
        <w:tabs>
          <w:tab w:val="right" w:pos="9000"/>
        </w:tabs>
        <w:rPr>
          <w:sz w:val="22"/>
          <w:szCs w:val="22"/>
        </w:rPr>
      </w:pPr>
    </w:p>
    <w:p w14:paraId="2C5EAD15" w14:textId="77777777" w:rsidR="002C6571" w:rsidRDefault="002C6571" w:rsidP="002C6571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Cena za całość przedmiotu zamówienia: …………………………PLN</w:t>
      </w:r>
    </w:p>
    <w:p w14:paraId="4722BEB1" w14:textId="77777777" w:rsidR="002C6571" w:rsidRDefault="002C6571" w:rsidP="002C6571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Słownie: .......................................................................................................................................</w:t>
      </w:r>
    </w:p>
    <w:p w14:paraId="1AFA71C2" w14:textId="21876F11" w:rsidR="002C6571" w:rsidRDefault="002C6571" w:rsidP="002C6571">
      <w:pPr>
        <w:ind w:right="-47"/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Powyższa cena zawiera podatek VAT w wysokości </w:t>
      </w:r>
      <w:r w:rsidRPr="002C6571">
        <w:rPr>
          <w:bCs/>
          <w:iCs/>
          <w:color w:val="FF0000"/>
          <w:sz w:val="22"/>
          <w:szCs w:val="22"/>
        </w:rPr>
        <w:t>23</w:t>
      </w:r>
      <w:r w:rsidRPr="002C6571">
        <w:rPr>
          <w:bCs/>
          <w:iCs/>
          <w:color w:val="FF0000"/>
          <w:sz w:val="22"/>
          <w:szCs w:val="22"/>
          <w:lang w:val="x-none"/>
        </w:rPr>
        <w:t xml:space="preserve"> %</w:t>
      </w:r>
      <w:r>
        <w:rPr>
          <w:bCs/>
          <w:iCs/>
          <w:sz w:val="22"/>
          <w:szCs w:val="22"/>
          <w:lang w:val="x-none"/>
        </w:rPr>
        <w:t xml:space="preserve"> tj. .......……………… PLN</w:t>
      </w:r>
    </w:p>
    <w:p w14:paraId="14EAD0B5" w14:textId="77777777" w:rsidR="002C6571" w:rsidRDefault="002C6571" w:rsidP="002C6571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w tym:</w:t>
      </w:r>
    </w:p>
    <w:p w14:paraId="0F557032" w14:textId="77777777" w:rsidR="002C6571" w:rsidRDefault="002C6571" w:rsidP="002C6571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- Cena brutto za bieżącą konserwację: ......................................................... PLN</w:t>
      </w:r>
    </w:p>
    <w:p w14:paraId="5BBDE9BB" w14:textId="77777777" w:rsidR="002C6571" w:rsidRDefault="002C6571" w:rsidP="002C6571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(obliczona zgodnie z kosztorysem cenowym -zał.1A)</w:t>
      </w:r>
    </w:p>
    <w:p w14:paraId="1FBC9449" w14:textId="77777777" w:rsidR="002C6571" w:rsidRDefault="002C6571" w:rsidP="002C6571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Słownie: .......................................................................................................................................</w:t>
      </w:r>
    </w:p>
    <w:p w14:paraId="209176D5" w14:textId="57C55AA3" w:rsidR="002C6571" w:rsidRDefault="002C6571" w:rsidP="002C6571">
      <w:pPr>
        <w:ind w:right="-47"/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Powyższa cena zawiera podatek VAT w wysokości </w:t>
      </w:r>
      <w:r w:rsidRPr="002C6571">
        <w:rPr>
          <w:bCs/>
          <w:iCs/>
          <w:color w:val="FF0000"/>
          <w:sz w:val="22"/>
          <w:szCs w:val="22"/>
        </w:rPr>
        <w:t>8</w:t>
      </w:r>
      <w:r w:rsidRPr="002C6571">
        <w:rPr>
          <w:bCs/>
          <w:iCs/>
          <w:color w:val="FF0000"/>
          <w:sz w:val="22"/>
          <w:szCs w:val="22"/>
          <w:lang w:val="x-none"/>
        </w:rPr>
        <w:t xml:space="preserve"> %</w:t>
      </w:r>
      <w:r>
        <w:rPr>
          <w:bCs/>
          <w:iCs/>
          <w:sz w:val="22"/>
          <w:szCs w:val="22"/>
          <w:lang w:val="x-none"/>
        </w:rPr>
        <w:t xml:space="preserve"> tj. .......……………… PLN</w:t>
      </w:r>
    </w:p>
    <w:p w14:paraId="078899B5" w14:textId="77777777" w:rsidR="002C6571" w:rsidRDefault="002C6571" w:rsidP="002C6571">
      <w:pPr>
        <w:ind w:right="-47"/>
        <w:jc w:val="both"/>
        <w:rPr>
          <w:b/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</w:rPr>
        <w:t xml:space="preserve">- </w:t>
      </w:r>
      <w:r>
        <w:rPr>
          <w:b/>
          <w:bCs/>
          <w:iCs/>
          <w:sz w:val="22"/>
          <w:szCs w:val="22"/>
          <w:lang w:val="x-none"/>
        </w:rPr>
        <w:t>Cena brutto za prace</w:t>
      </w:r>
      <w:r>
        <w:rPr>
          <w:b/>
          <w:bCs/>
          <w:iCs/>
          <w:sz w:val="22"/>
          <w:szCs w:val="22"/>
        </w:rPr>
        <w:t xml:space="preserve"> naprawcze (awaryjne)</w:t>
      </w:r>
      <w:r>
        <w:rPr>
          <w:b/>
          <w:bCs/>
          <w:iCs/>
          <w:sz w:val="22"/>
          <w:szCs w:val="22"/>
          <w:lang w:val="x-none"/>
        </w:rPr>
        <w:t>: ..................................................................... PLN</w:t>
      </w:r>
    </w:p>
    <w:p w14:paraId="1E7D5D71" w14:textId="77777777" w:rsidR="002C6571" w:rsidRDefault="002C6571" w:rsidP="002C6571">
      <w:pPr>
        <w:ind w:right="-4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(obliczona zgodnie z kosztorysem cenowym -zał.1B)</w:t>
      </w:r>
    </w:p>
    <w:p w14:paraId="47AC1AA8" w14:textId="77777777" w:rsidR="003E55EC" w:rsidRDefault="003E55EC" w:rsidP="002C6571">
      <w:pPr>
        <w:ind w:right="-47"/>
        <w:jc w:val="both"/>
        <w:rPr>
          <w:b/>
          <w:bCs/>
          <w:iCs/>
          <w:sz w:val="22"/>
          <w:szCs w:val="22"/>
          <w:lang w:val="x-none"/>
        </w:rPr>
      </w:pPr>
    </w:p>
    <w:p w14:paraId="3FA861F1" w14:textId="22198265" w:rsidR="002C6571" w:rsidRPr="003E55EC" w:rsidRDefault="002C6571" w:rsidP="002C6571">
      <w:pPr>
        <w:ind w:right="-47"/>
        <w:jc w:val="both"/>
        <w:rPr>
          <w:b/>
          <w:bCs/>
          <w:iCs/>
          <w:sz w:val="22"/>
          <w:szCs w:val="22"/>
          <w:lang w:val="x-none"/>
        </w:rPr>
      </w:pPr>
      <w:r w:rsidRPr="003E55EC">
        <w:rPr>
          <w:b/>
          <w:bCs/>
          <w:iCs/>
          <w:sz w:val="22"/>
          <w:szCs w:val="22"/>
          <w:lang w:val="x-none"/>
        </w:rPr>
        <w:t xml:space="preserve">Cena (stawka) roboczogodziny brutto wyliczona zgodnie z </w:t>
      </w:r>
      <w:r w:rsidRPr="003E55EC">
        <w:rPr>
          <w:b/>
          <w:bCs/>
          <w:iCs/>
          <w:sz w:val="22"/>
          <w:szCs w:val="22"/>
        </w:rPr>
        <w:t xml:space="preserve">21.2. c) </w:t>
      </w:r>
      <w:r w:rsidRPr="003E55EC">
        <w:rPr>
          <w:b/>
          <w:bCs/>
          <w:iCs/>
          <w:sz w:val="22"/>
          <w:szCs w:val="22"/>
          <w:lang w:val="x-none"/>
        </w:rPr>
        <w:t xml:space="preserve"> SWZ wynosi:</w:t>
      </w:r>
    </w:p>
    <w:p w14:paraId="39C23F8E" w14:textId="77777777" w:rsidR="002C6571" w:rsidRPr="003E55EC" w:rsidRDefault="002C6571" w:rsidP="002C6571">
      <w:pPr>
        <w:ind w:right="-47"/>
        <w:jc w:val="both"/>
        <w:rPr>
          <w:b/>
          <w:bCs/>
          <w:iCs/>
          <w:sz w:val="22"/>
          <w:szCs w:val="22"/>
        </w:rPr>
      </w:pPr>
      <w:r w:rsidRPr="003E55EC">
        <w:rPr>
          <w:b/>
          <w:bCs/>
          <w:iCs/>
          <w:sz w:val="22"/>
          <w:szCs w:val="22"/>
        </w:rPr>
        <w:t>C</w:t>
      </w:r>
      <w:r w:rsidRPr="003E55EC">
        <w:rPr>
          <w:b/>
          <w:bCs/>
          <w:iCs/>
          <w:sz w:val="22"/>
          <w:szCs w:val="22"/>
          <w:vertAlign w:val="subscript"/>
        </w:rPr>
        <w:t>RG</w:t>
      </w:r>
      <w:r w:rsidRPr="003E55EC">
        <w:rPr>
          <w:b/>
          <w:bCs/>
          <w:iCs/>
          <w:sz w:val="22"/>
          <w:szCs w:val="22"/>
        </w:rPr>
        <w:t xml:space="preserve"> = .  .  .  .  .  .  .  .  .  .  .  .  zł</w:t>
      </w:r>
    </w:p>
    <w:p w14:paraId="5B289B67" w14:textId="77777777" w:rsidR="002C6571" w:rsidRPr="002C6571" w:rsidRDefault="002C6571" w:rsidP="002C6571">
      <w:pPr>
        <w:ind w:right="-47"/>
        <w:jc w:val="both"/>
        <w:rPr>
          <w:bCs/>
          <w:iCs/>
          <w:color w:val="FF0000"/>
          <w:sz w:val="22"/>
          <w:szCs w:val="22"/>
        </w:rPr>
      </w:pPr>
    </w:p>
    <w:p w14:paraId="2C019D2C" w14:textId="77777777" w:rsidR="002C6571" w:rsidRDefault="002C6571" w:rsidP="002C6571">
      <w:pPr>
        <w:ind w:right="-47"/>
        <w:jc w:val="both"/>
        <w:rPr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Czas przybycia na miejsce awarii </w:t>
      </w:r>
      <w:r>
        <w:rPr>
          <w:iCs/>
          <w:sz w:val="22"/>
          <w:szCs w:val="22"/>
        </w:rPr>
        <w:t>we wszystkie dni tygodnia…………… minut od otrzymania zgłoszenia o awarii</w:t>
      </w:r>
    </w:p>
    <w:p w14:paraId="54F77DD2" w14:textId="77777777" w:rsidR="002C6571" w:rsidRDefault="002C6571" w:rsidP="002C6571">
      <w:pPr>
        <w:tabs>
          <w:tab w:val="left" w:pos="708"/>
        </w:tabs>
        <w:jc w:val="both"/>
        <w:outlineLvl w:val="1"/>
        <w:rPr>
          <w:iCs/>
          <w:sz w:val="22"/>
          <w:szCs w:val="22"/>
          <w:lang w:eastAsia="x-none"/>
        </w:rPr>
      </w:pPr>
      <w:r>
        <w:rPr>
          <w:b/>
          <w:bCs/>
          <w:iCs/>
          <w:sz w:val="22"/>
          <w:szCs w:val="22"/>
          <w:lang w:val="x-none"/>
        </w:rPr>
        <w:t>Termin realizacji zamówienia</w:t>
      </w:r>
      <w:r>
        <w:rPr>
          <w:iCs/>
          <w:sz w:val="22"/>
          <w:szCs w:val="22"/>
          <w:lang w:val="x-none"/>
        </w:rPr>
        <w:t xml:space="preserve">:  </w:t>
      </w:r>
      <w:r>
        <w:rPr>
          <w:iCs/>
          <w:sz w:val="22"/>
          <w:szCs w:val="22"/>
          <w:lang w:eastAsia="x-none"/>
        </w:rPr>
        <w:t>- sukcesywnie w okresie 24 miesięcy od daty podpisania umowy (nie wcześniej niż od …………………...)</w:t>
      </w:r>
    </w:p>
    <w:p w14:paraId="35A2BD27" w14:textId="77777777" w:rsidR="002C6571" w:rsidRDefault="002C6571" w:rsidP="002C6571">
      <w:pPr>
        <w:ind w:right="-47"/>
        <w:jc w:val="both"/>
        <w:rPr>
          <w:iCs/>
          <w:sz w:val="22"/>
          <w:szCs w:val="22"/>
          <w:lang w:eastAsia="zh-CN"/>
        </w:rPr>
      </w:pPr>
      <w:r>
        <w:rPr>
          <w:b/>
          <w:bCs/>
          <w:iCs/>
          <w:sz w:val="22"/>
          <w:szCs w:val="22"/>
        </w:rPr>
        <w:t xml:space="preserve">Okres udzielonej gwarancji: </w:t>
      </w:r>
      <w:r>
        <w:rPr>
          <w:iCs/>
          <w:sz w:val="22"/>
          <w:szCs w:val="22"/>
        </w:rPr>
        <w:t>„drobne naprawy” do końca obowiązującej umowy oraz na zamontowane urządzenia zgodnie z gwarancją producenta.</w:t>
      </w:r>
    </w:p>
    <w:p w14:paraId="3F3F4F2B" w14:textId="77777777" w:rsidR="002C6571" w:rsidRDefault="002C6571" w:rsidP="002C6571">
      <w:pPr>
        <w:ind w:right="-47"/>
        <w:jc w:val="both"/>
        <w:rPr>
          <w:b/>
          <w:sz w:val="22"/>
          <w:szCs w:val="22"/>
        </w:rPr>
      </w:pPr>
    </w:p>
    <w:p w14:paraId="7ACD01D4" w14:textId="77777777" w:rsidR="002C6571" w:rsidRDefault="002C6571" w:rsidP="002C6571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25CC20B9" w14:textId="77777777" w:rsidR="002C6571" w:rsidRDefault="002C6571" w:rsidP="002C6571">
      <w:pPr>
        <w:rPr>
          <w:b/>
          <w:sz w:val="22"/>
          <w:szCs w:val="22"/>
          <w:u w:val="single"/>
        </w:rPr>
      </w:pPr>
    </w:p>
    <w:p w14:paraId="231012AE" w14:textId="77777777" w:rsidR="002C6571" w:rsidRDefault="002C6571" w:rsidP="002C6571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AA95CE7" w14:textId="77777777" w:rsidR="002C6571" w:rsidRDefault="002C6571" w:rsidP="002C6571">
      <w:pPr>
        <w:numPr>
          <w:ilvl w:val="0"/>
          <w:numId w:val="5"/>
        </w:numPr>
        <w:suppressAutoHyphens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lastRenderedPageBreak/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0E5DCC88" w14:textId="77777777" w:rsidR="002C6571" w:rsidRDefault="002C6571" w:rsidP="002C6571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Oświadczamy, że zapoznaliśmy się z postanowieniami umowy, określonymi w SWZ</w:t>
      </w:r>
      <w:r>
        <w:rPr>
          <w:sz w:val="22"/>
          <w:szCs w:val="22"/>
          <w:lang w:eastAsia="ar-SA"/>
        </w:rPr>
        <w:br/>
        <w:t>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sz w:val="22"/>
          <w:szCs w:val="22"/>
        </w:rPr>
        <w:t xml:space="preserve"> i nie wnosimy do nich żadnych zastrzeżeń.</w:t>
      </w:r>
    </w:p>
    <w:p w14:paraId="3F7C433D" w14:textId="77777777" w:rsidR="002C6571" w:rsidRDefault="002C6571" w:rsidP="002C6571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1D2C6017" w14:textId="77777777" w:rsidR="002C6571" w:rsidRDefault="002C6571" w:rsidP="002C6571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oświadcza, że osoba pełniąca funkcję koordynatora wyznaczona do realizacji zamówienia posiada uprawnienia budowlane w zakresie instalacji sanitarnych lub dyplom mistrzowski w zakresie instalacji </w:t>
      </w:r>
      <w:proofErr w:type="spellStart"/>
      <w:r>
        <w:rPr>
          <w:sz w:val="22"/>
          <w:szCs w:val="22"/>
        </w:rPr>
        <w:t>wod</w:t>
      </w:r>
      <w:proofErr w:type="spellEnd"/>
      <w:r>
        <w:rPr>
          <w:sz w:val="22"/>
          <w:szCs w:val="22"/>
        </w:rPr>
        <w:t>-kan.</w:t>
      </w:r>
    </w:p>
    <w:p w14:paraId="4A6F1F88" w14:textId="77777777" w:rsidR="002C6571" w:rsidRDefault="002C6571" w:rsidP="002C657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14:paraId="241981B2" w14:textId="77777777" w:rsidR="002C6571" w:rsidRPr="003E55EC" w:rsidRDefault="002C6571" w:rsidP="002C6571">
      <w:pPr>
        <w:numPr>
          <w:ilvl w:val="0"/>
          <w:numId w:val="5"/>
        </w:numPr>
        <w:tabs>
          <w:tab w:val="left" w:pos="426"/>
        </w:tabs>
        <w:ind w:right="1"/>
        <w:jc w:val="both"/>
        <w:rPr>
          <w:sz w:val="22"/>
          <w:szCs w:val="22"/>
        </w:rPr>
      </w:pPr>
      <w:r w:rsidRPr="003E55EC">
        <w:rPr>
          <w:b/>
          <w:sz w:val="22"/>
          <w:szCs w:val="22"/>
        </w:rPr>
        <w:t>W pracach naprawczych nie ujętych w kalkulacji cenowej pakiet usług naprawczych świadczonych na rzecz  Zamawiającego stosowane  będą nośniki cenowe nie wyższe niż wskazane w załączniku 1 B.</w:t>
      </w:r>
    </w:p>
    <w:p w14:paraId="0191429D" w14:textId="77777777" w:rsidR="002C6571" w:rsidRDefault="002C6571" w:rsidP="002C657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sz w:val="22"/>
          <w:szCs w:val="22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CB5364F" w14:textId="77777777" w:rsidR="002C6571" w:rsidRDefault="002C6571" w:rsidP="002C6571">
      <w:pPr>
        <w:pStyle w:val="Tekstprzypisudolneg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F1542A" w14:textId="77777777" w:rsidR="002C6571" w:rsidRDefault="002C6571" w:rsidP="002C6571">
      <w:pPr>
        <w:pStyle w:val="NormalnyWeb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95EB3D" w14:textId="77777777" w:rsidR="002C6571" w:rsidRDefault="002C6571" w:rsidP="002C6571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96E5CC6" w14:textId="77777777" w:rsidR="002C6571" w:rsidRDefault="002C6571" w:rsidP="002C6571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C6571" w14:paraId="71A153AB" w14:textId="77777777" w:rsidTr="002C657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E9FB0F" w14:textId="77777777" w:rsidR="002C6571" w:rsidRDefault="002C6571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0515435" w14:textId="77777777" w:rsidR="002C6571" w:rsidRDefault="002C6571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B181BFE" w14:textId="77777777" w:rsidR="002C6571" w:rsidRDefault="002C6571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F6B597" w14:textId="77777777" w:rsidR="002C6571" w:rsidRDefault="002C6571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2C6571" w14:paraId="7DDA9956" w14:textId="77777777" w:rsidTr="002C657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513C407" w14:textId="77777777" w:rsidR="002C6571" w:rsidRDefault="002C6571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2541296" w14:textId="77777777" w:rsidR="002C6571" w:rsidRDefault="002C6571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A00BA" w14:textId="77777777" w:rsidR="002C6571" w:rsidRDefault="002C6571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46397A2B" w14:textId="77777777" w:rsidR="002C6571" w:rsidRDefault="002C6571" w:rsidP="002C6571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b/>
          <w:sz w:val="22"/>
          <w:szCs w:val="22"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C6571" w14:paraId="2B017BAA" w14:textId="77777777" w:rsidTr="002C657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6109C43" w14:textId="77777777" w:rsidR="002C6571" w:rsidRDefault="002C6571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6478B9B" w14:textId="77777777" w:rsidR="002C6571" w:rsidRDefault="002C6571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C3AE45" w14:textId="77777777" w:rsidR="002C6571" w:rsidRDefault="002C6571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2C6571" w14:paraId="09EF7310" w14:textId="77777777" w:rsidTr="002C657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2F1E021" w14:textId="77777777" w:rsidR="002C6571" w:rsidRDefault="002C6571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3034BE" w14:textId="77777777" w:rsidR="002C6571" w:rsidRDefault="002C6571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44674" w14:textId="77777777" w:rsidR="002C6571" w:rsidRDefault="002C6571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  <w:tr w:rsidR="002C6571" w14:paraId="74B96824" w14:textId="77777777" w:rsidTr="002C657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21DD2A7" w14:textId="77777777" w:rsidR="002C6571" w:rsidRDefault="002C6571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272018" w14:textId="77777777" w:rsidR="002C6571" w:rsidRDefault="002C6571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700E0" w14:textId="77777777" w:rsidR="002C6571" w:rsidRDefault="002C6571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07DD13F5" w14:textId="77777777" w:rsidR="002C6571" w:rsidRDefault="002C6571" w:rsidP="002C6571">
      <w:pPr>
        <w:numPr>
          <w:ilvl w:val="0"/>
          <w:numId w:val="6"/>
        </w:numPr>
        <w:suppressAutoHyphens/>
        <w:jc w:val="both"/>
        <w:rPr>
          <w:sz w:val="22"/>
          <w:szCs w:val="22"/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4753609D" w14:textId="77777777" w:rsidR="002C6571" w:rsidRDefault="002C6571" w:rsidP="002C6571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EBBE35E" w14:textId="77777777" w:rsidR="002C6571" w:rsidRDefault="002C6571" w:rsidP="002C657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0EC41A8" w14:textId="77777777" w:rsidR="002C6571" w:rsidRDefault="002C6571" w:rsidP="002C6571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29F82FA" w14:textId="77777777" w:rsidR="002C6571" w:rsidRDefault="002C6571" w:rsidP="002C657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…………………………………………………...........................…… które dołączamy do oferty.</w:t>
      </w:r>
    </w:p>
    <w:p w14:paraId="4C708C75" w14:textId="77777777" w:rsidR="002C6571" w:rsidRDefault="002C6571" w:rsidP="002C6571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4C943F7" w14:textId="77777777" w:rsidR="002C6571" w:rsidRDefault="002C6571" w:rsidP="002C6571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8411DF2" w14:textId="77777777" w:rsidR="002C6571" w:rsidRDefault="002C6571" w:rsidP="002C6571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5267DC4" w14:textId="77777777" w:rsidR="002C6571" w:rsidRDefault="002C6571" w:rsidP="002C6571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0B3B286" w14:textId="77777777" w:rsidR="002C6571" w:rsidRDefault="002C6571" w:rsidP="002C6571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30373690" w14:textId="4E5800D4" w:rsidR="00FE545C" w:rsidRPr="002C6571" w:rsidRDefault="002C6571" w:rsidP="003E55EC">
      <w:pPr>
        <w:tabs>
          <w:tab w:val="left" w:pos="0"/>
        </w:tabs>
        <w:ind w:left="720" w:right="1"/>
        <w:contextualSpacing/>
        <w:jc w:val="center"/>
      </w:pPr>
      <w:r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sectPr w:rsidR="00FE545C" w:rsidRPr="002C65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67F80" w14:textId="77777777" w:rsidR="005C33B7" w:rsidRDefault="005C33B7">
      <w:r>
        <w:separator/>
      </w:r>
    </w:p>
  </w:endnote>
  <w:endnote w:type="continuationSeparator" w:id="0">
    <w:p w14:paraId="162D4CD5" w14:textId="77777777" w:rsidR="005C33B7" w:rsidRDefault="005C3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419A2" w14:textId="77777777" w:rsidR="00F14DA1" w:rsidRDefault="00F14D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0334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9C711" w14:textId="77777777" w:rsidR="00F14DA1" w:rsidRDefault="00F14D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32EE5" w14:textId="77777777" w:rsidR="005C33B7" w:rsidRDefault="005C33B7">
      <w:r>
        <w:separator/>
      </w:r>
    </w:p>
  </w:footnote>
  <w:footnote w:type="continuationSeparator" w:id="0">
    <w:p w14:paraId="4D2056C9" w14:textId="77777777" w:rsidR="005C33B7" w:rsidRDefault="005C33B7">
      <w:r>
        <w:continuationSeparator/>
      </w:r>
    </w:p>
  </w:footnote>
  <w:footnote w:id="1">
    <w:p w14:paraId="46D3EFA3" w14:textId="77777777" w:rsidR="002C6571" w:rsidRDefault="002C6571" w:rsidP="002C657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B9D2D03" w14:textId="77777777" w:rsidR="002C6571" w:rsidRDefault="002C6571" w:rsidP="002C657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1BD91" w14:textId="77777777" w:rsidR="00F14DA1" w:rsidRDefault="00F14D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4CEFC" w14:textId="51316E2A" w:rsidR="00F53146" w:rsidRPr="002C6571" w:rsidRDefault="00F53146" w:rsidP="002C65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A449D" w14:textId="77777777" w:rsidR="00F14DA1" w:rsidRDefault="00F14D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BA4251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260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53780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2421785">
    <w:abstractNumId w:val="3"/>
  </w:num>
  <w:num w:numId="4" w16cid:durableId="152375763">
    <w:abstractNumId w:val="6"/>
  </w:num>
  <w:num w:numId="5" w16cid:durableId="3427125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4649391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188909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676494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33B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6571"/>
    <w:rsid w:val="00315A4A"/>
    <w:rsid w:val="003E55EC"/>
    <w:rsid w:val="00401FF1"/>
    <w:rsid w:val="004B7300"/>
    <w:rsid w:val="004C6753"/>
    <w:rsid w:val="00595C87"/>
    <w:rsid w:val="005C33B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14DA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93380B"/>
  <w15:chartTrackingRefBased/>
  <w15:docId w15:val="{D1343EF2-D7D3-48BB-9D10-8C7A46127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657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2C6571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685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2024-03-04T08:26:00Z</dcterms:created>
  <dcterms:modified xsi:type="dcterms:W3CDTF">2024-03-06T07:53:00Z</dcterms:modified>
</cp:coreProperties>
</file>