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9EF23" w14:textId="26FD662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178018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3DEB25E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869FCA3" w14:textId="77777777" w:rsidR="00CD6FCA" w:rsidRPr="00774185" w:rsidRDefault="00CD6FCA" w:rsidP="00CD6FC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</w:rPr>
        <w:t>NAZWA WYKONAWCY:……………………………………………………………………..</w:t>
      </w:r>
    </w:p>
    <w:p w14:paraId="650DB0A9" w14:textId="77777777" w:rsidR="00CD6FCA" w:rsidRPr="00774185" w:rsidRDefault="00CD6FCA" w:rsidP="00CD6FCA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93F2D1E" w14:textId="77777777" w:rsidR="00CD6FCA" w:rsidRPr="00774185" w:rsidRDefault="00CD6FCA" w:rsidP="00CD6FC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</w:rPr>
        <w:t>ADRES:…………………………………………………………………………………………</w:t>
      </w:r>
    </w:p>
    <w:p w14:paraId="67B2BD0D" w14:textId="77777777" w:rsidR="00CD6FCA" w:rsidRPr="00774185" w:rsidRDefault="00CD6FCA" w:rsidP="00CD6FC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4F0B7DCE" w14:textId="77777777" w:rsidR="00CD6FCA" w:rsidRPr="00774185" w:rsidRDefault="00CD6FCA" w:rsidP="00CD6FC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74185">
        <w:rPr>
          <w:sz w:val="22"/>
          <w:szCs w:val="22"/>
          <w:lang w:val="de-DE"/>
        </w:rPr>
        <w:t>TEL.</w:t>
      </w:r>
      <w:r w:rsidRPr="00774185">
        <w:rPr>
          <w:sz w:val="22"/>
          <w:szCs w:val="22"/>
        </w:rPr>
        <w:t>……………………………………………………………………………………………..</w:t>
      </w:r>
    </w:p>
    <w:p w14:paraId="06E618C3" w14:textId="77777777" w:rsidR="00CD6FCA" w:rsidRPr="00774185" w:rsidRDefault="00CD6FCA" w:rsidP="00CD6FC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74185">
        <w:rPr>
          <w:sz w:val="22"/>
          <w:szCs w:val="22"/>
          <w:lang w:val="de-DE"/>
        </w:rPr>
        <w:t xml:space="preserve">FAX </w:t>
      </w:r>
      <w:r w:rsidRPr="00774185">
        <w:rPr>
          <w:sz w:val="22"/>
          <w:szCs w:val="22"/>
        </w:rPr>
        <w:t>…………………………………………………………………………………………….</w:t>
      </w:r>
    </w:p>
    <w:p w14:paraId="4450AAE9" w14:textId="77777777" w:rsidR="00CD6FCA" w:rsidRPr="00774185" w:rsidRDefault="00CD6FCA" w:rsidP="00CD6FC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74185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5B97DB7" w14:textId="77777777" w:rsidR="00CD6FCA" w:rsidRPr="00774185" w:rsidRDefault="00CD6FCA" w:rsidP="00CD6FC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  <w:lang w:val="de-DE"/>
        </w:rPr>
        <w:t xml:space="preserve">NIP…………………………………. </w:t>
      </w:r>
      <w:r w:rsidRPr="00774185">
        <w:rPr>
          <w:sz w:val="22"/>
          <w:szCs w:val="22"/>
        </w:rPr>
        <w:t>REGON:………………………………………………...</w:t>
      </w:r>
    </w:p>
    <w:p w14:paraId="1818C3DA" w14:textId="77777777" w:rsidR="00CD6FCA" w:rsidRPr="00774185" w:rsidRDefault="00CD6FCA" w:rsidP="00CD6FCA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774185">
        <w:rPr>
          <w:sz w:val="22"/>
          <w:szCs w:val="22"/>
        </w:rPr>
        <w:t>BANK/ NR KONTA ……………………</w:t>
      </w:r>
    </w:p>
    <w:p w14:paraId="616D875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4D58DE5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5FB13460" w14:textId="77777777" w:rsidR="00835A0F" w:rsidRPr="00835A0F" w:rsidRDefault="00835A0F" w:rsidP="008D2AB8">
      <w:pPr>
        <w:ind w:right="-110"/>
        <w:rPr>
          <w:b/>
        </w:rPr>
      </w:pPr>
      <w:r w:rsidRPr="00835A0F">
        <w:rPr>
          <w:b/>
        </w:rPr>
        <w:t>Akademia Górniczo - Hutnicza</w:t>
      </w:r>
    </w:p>
    <w:p w14:paraId="2C332AD5" w14:textId="77777777" w:rsidR="00835A0F" w:rsidRPr="00835A0F" w:rsidRDefault="00835A0F" w:rsidP="008D2AB8">
      <w:pPr>
        <w:ind w:right="-110"/>
        <w:rPr>
          <w:b/>
        </w:rPr>
      </w:pPr>
      <w:r w:rsidRPr="00835A0F">
        <w:rPr>
          <w:b/>
        </w:rPr>
        <w:t>im. Stanisława Staszica w Krakowie</w:t>
      </w:r>
    </w:p>
    <w:p w14:paraId="41FEECB2" w14:textId="77777777" w:rsidR="008D2AB8" w:rsidRDefault="00835A0F" w:rsidP="008D2AB8">
      <w:pPr>
        <w:ind w:right="-110"/>
        <w:rPr>
          <w:b/>
        </w:rPr>
      </w:pPr>
      <w:r w:rsidRPr="00835A0F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BCB2ECB" w14:textId="77777777" w:rsidR="008D2AB8" w:rsidRDefault="00835A0F" w:rsidP="008D2AB8">
      <w:pPr>
        <w:ind w:right="-110"/>
        <w:rPr>
          <w:b/>
        </w:rPr>
      </w:pPr>
      <w:r w:rsidRPr="00835A0F">
        <w:rPr>
          <w:b/>
        </w:rPr>
        <w:t>Al. Mickiewicza</w:t>
      </w:r>
      <w:r w:rsidR="008D2AB8">
        <w:rPr>
          <w:b/>
        </w:rPr>
        <w:t xml:space="preserve"> </w:t>
      </w:r>
      <w:r w:rsidRPr="00835A0F">
        <w:rPr>
          <w:b/>
        </w:rPr>
        <w:t>30</w:t>
      </w:r>
      <w:r w:rsidR="008D2AB8">
        <w:rPr>
          <w:b/>
        </w:rPr>
        <w:t xml:space="preserve"> </w:t>
      </w:r>
    </w:p>
    <w:p w14:paraId="6CCF228C" w14:textId="77777777" w:rsidR="008D2AB8" w:rsidRDefault="00835A0F" w:rsidP="008D2AB8">
      <w:pPr>
        <w:rPr>
          <w:b/>
        </w:rPr>
      </w:pPr>
      <w:r w:rsidRPr="00835A0F">
        <w:rPr>
          <w:b/>
        </w:rPr>
        <w:t>30-059</w:t>
      </w:r>
      <w:r w:rsidR="008D2AB8">
        <w:rPr>
          <w:b/>
        </w:rPr>
        <w:t xml:space="preserve"> </w:t>
      </w:r>
      <w:r w:rsidRPr="00835A0F">
        <w:rPr>
          <w:b/>
        </w:rPr>
        <w:t>Kraków</w:t>
      </w:r>
      <w:r w:rsidR="008D2AB8">
        <w:rPr>
          <w:b/>
        </w:rPr>
        <w:t xml:space="preserve">,  </w:t>
      </w:r>
    </w:p>
    <w:p w14:paraId="1820379C" w14:textId="6986ABC5" w:rsidR="008D2AB8" w:rsidRPr="00277127" w:rsidRDefault="00277127" w:rsidP="00277127">
      <w:pPr>
        <w:spacing w:before="600" w:line="276" w:lineRule="auto"/>
        <w:rPr>
          <w:rFonts w:ascii="Arial" w:hAnsi="Arial" w:cs="Arial"/>
          <w:b/>
          <w:sz w:val="28"/>
          <w:szCs w:val="28"/>
        </w:rPr>
      </w:pPr>
      <w:r>
        <w:t>P</w:t>
      </w:r>
      <w:r w:rsidR="008D2AB8" w:rsidRPr="00277127">
        <w:t xml:space="preserve">rzystępując do postępowania o udzielenie zamówienia publicznego, którego przedmiotem jest </w:t>
      </w:r>
      <w:bookmarkStart w:id="0" w:name="_Hlk160025292"/>
      <w:r w:rsidRPr="00277127">
        <w:t xml:space="preserve"> </w:t>
      </w:r>
      <w:r w:rsidRPr="00277127">
        <w:rPr>
          <w:b/>
        </w:rPr>
        <w:t xml:space="preserve">dostawa artykułów promocyjnych  (plecaki, czapki zimowe z własnym nadrukiem) tzw. </w:t>
      </w:r>
      <w:r w:rsidR="00D308D8">
        <w:rPr>
          <w:b/>
        </w:rPr>
        <w:t>g</w:t>
      </w:r>
      <w:r w:rsidRPr="00277127">
        <w:rPr>
          <w:b/>
        </w:rPr>
        <w:t>adżetów dla potrzeb Centrum Międzynarodowej Promocji Technologii i Edukacji AGH - DE-dzp.272-65/24</w:t>
      </w:r>
      <w:bookmarkEnd w:id="0"/>
      <w:r w:rsidR="008D2AB8" w:rsidRPr="00277127">
        <w:rPr>
          <w:b/>
        </w:rPr>
        <w:t xml:space="preserve">, </w:t>
      </w:r>
      <w:r w:rsidR="008D2AB8" w:rsidRPr="00277127">
        <w:t>oferuję</w:t>
      </w:r>
      <w:r w:rsidR="008D2AB8">
        <w:t xml:space="preserve"> realizację przedmiotu zamówienia , zgodnie z zasadami określonymi w specyfikacji warunków 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2070"/>
        <w:gridCol w:w="850"/>
        <w:gridCol w:w="1418"/>
        <w:gridCol w:w="708"/>
        <w:gridCol w:w="709"/>
        <w:gridCol w:w="1757"/>
      </w:tblGrid>
      <w:tr w:rsidR="009C1900" w:rsidRPr="00774185" w14:paraId="20DDBD43" w14:textId="77777777" w:rsidTr="0027712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E228DB" w14:textId="77777777" w:rsidR="009C1900" w:rsidRPr="00A77BC2" w:rsidRDefault="009C1900" w:rsidP="00B529CB">
            <w:pPr>
              <w:jc w:val="center"/>
              <w:rPr>
                <w:sz w:val="22"/>
                <w:szCs w:val="22"/>
              </w:rPr>
            </w:pPr>
            <w:r w:rsidRPr="00A77BC2"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4638CC" w14:textId="77777777" w:rsidR="009C1900" w:rsidRPr="00A77BC2" w:rsidRDefault="009C1900" w:rsidP="00B529CB">
            <w:pPr>
              <w:jc w:val="center"/>
              <w:rPr>
                <w:b/>
                <w:sz w:val="22"/>
                <w:szCs w:val="22"/>
              </w:rPr>
            </w:pPr>
            <w:r w:rsidRPr="00A77BC2">
              <w:rPr>
                <w:b/>
                <w:sz w:val="22"/>
                <w:szCs w:val="22"/>
              </w:rPr>
              <w:t>Nazwa elementu</w:t>
            </w:r>
          </w:p>
          <w:p w14:paraId="4EFD986A" w14:textId="77777777" w:rsidR="009C1900" w:rsidRPr="00A77BC2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A77BC2">
              <w:rPr>
                <w:b/>
                <w:sz w:val="22"/>
                <w:szCs w:val="22"/>
              </w:rPr>
              <w:t>(lub usługi)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1CCFE16" w14:textId="77777777" w:rsidR="009C1900" w:rsidRPr="00A77BC2" w:rsidRDefault="009C1900" w:rsidP="00B529CB">
            <w:pPr>
              <w:jc w:val="center"/>
              <w:rPr>
                <w:b/>
                <w:sz w:val="22"/>
                <w:szCs w:val="22"/>
              </w:rPr>
            </w:pPr>
            <w:r w:rsidRPr="00A77BC2">
              <w:rPr>
                <w:b/>
                <w:sz w:val="22"/>
                <w:szCs w:val="22"/>
              </w:rPr>
              <w:t>Producent/wyrób własny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3C7B31" w14:textId="77777777" w:rsidR="009C1900" w:rsidRPr="00A77BC2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A77BC2">
              <w:rPr>
                <w:b/>
                <w:bCs/>
                <w:sz w:val="22"/>
                <w:szCs w:val="22"/>
              </w:rPr>
              <w:t>Liczba szt./</w:t>
            </w:r>
          </w:p>
          <w:p w14:paraId="0B4EE18B" w14:textId="77777777" w:rsidR="009C1900" w:rsidRPr="00A77BC2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A77BC2">
              <w:rPr>
                <w:b/>
                <w:bCs/>
                <w:sz w:val="22"/>
                <w:szCs w:val="22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2F43B2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774185">
              <w:rPr>
                <w:sz w:val="22"/>
                <w:szCs w:val="22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44F853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Wartość netto</w:t>
            </w:r>
          </w:p>
          <w:p w14:paraId="2CF78150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E28A8F7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VAT</w:t>
            </w:r>
          </w:p>
          <w:p w14:paraId="68E6C978" w14:textId="77777777" w:rsidR="009C1900" w:rsidRPr="00774185" w:rsidRDefault="009C1900" w:rsidP="00B529CB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[%]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8CBF434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43647982" w14:textId="77777777" w:rsidR="009C1900" w:rsidRPr="00774185" w:rsidRDefault="009C1900" w:rsidP="00B529CB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[PLN]</w:t>
            </w:r>
          </w:p>
          <w:p w14:paraId="00964B91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 (z doliczonym </w:t>
            </w:r>
            <w:r w:rsidRPr="00774185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9C1900" w:rsidRPr="00774185" w14:paraId="5CEFD539" w14:textId="77777777" w:rsidTr="00277127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B28708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F3457D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A77BC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BDAD24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A82B06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C876336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F60D40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6702D4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CE449CA" w14:textId="77777777" w:rsidR="009C1900" w:rsidRPr="00774185" w:rsidRDefault="009C1900" w:rsidP="00B529CB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9C1900" w:rsidRPr="00774185" w14:paraId="7DB0EFB4" w14:textId="77777777" w:rsidTr="00277127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3DBDF" w14:textId="77777777" w:rsidR="009C1900" w:rsidRPr="00774185" w:rsidRDefault="009C1900" w:rsidP="00B529C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6F6FF" w14:textId="2C3FDA01" w:rsidR="009C1900" w:rsidRPr="00774185" w:rsidRDefault="00277127" w:rsidP="00B529CB">
            <w:pPr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plecak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E4737" w14:textId="77777777" w:rsidR="009C1900" w:rsidRPr="00774185" w:rsidRDefault="009C1900" w:rsidP="00B529C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ED3C2" w14:textId="2B6196EA" w:rsidR="009C1900" w:rsidRPr="00774185" w:rsidRDefault="00893464" w:rsidP="006D69CA">
            <w:pPr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277127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9DF4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E89BB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E6C0F2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84E0FA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  <w:p w14:paraId="76B7A139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</w:tr>
      <w:tr w:rsidR="009C1900" w:rsidRPr="00774185" w14:paraId="4C07A2B3" w14:textId="77777777" w:rsidTr="0027712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8D118" w14:textId="77777777" w:rsidR="009C1900" w:rsidRPr="00774185" w:rsidRDefault="009C1900" w:rsidP="00B529C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A2D36" w14:textId="7659B7DF" w:rsidR="009C1900" w:rsidRPr="00774185" w:rsidRDefault="00277127" w:rsidP="00B529CB">
            <w:pPr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czapka zimowa </w:t>
            </w:r>
          </w:p>
        </w:tc>
        <w:tc>
          <w:tcPr>
            <w:tcW w:w="20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51987" w14:textId="77777777" w:rsidR="009C1900" w:rsidRPr="00774185" w:rsidRDefault="009C1900" w:rsidP="00B529C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130A0" w14:textId="7236C241" w:rsidR="009C1900" w:rsidRPr="00774185" w:rsidRDefault="00893464" w:rsidP="006D69CA">
            <w:pPr>
              <w:rPr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4922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837A" w14:textId="77777777" w:rsidR="009C1900" w:rsidRPr="00774185" w:rsidRDefault="009C1900" w:rsidP="00B529CB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05CF57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F0054A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</w:tr>
      <w:tr w:rsidR="009C1900" w:rsidRPr="00774185" w14:paraId="5783BAD0" w14:textId="77777777" w:rsidTr="00277127">
        <w:trPr>
          <w:trHeight w:val="163"/>
        </w:trPr>
        <w:tc>
          <w:tcPr>
            <w:tcW w:w="680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33C2E1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  <w:p w14:paraId="2FC81279" w14:textId="77777777" w:rsidR="009C1900" w:rsidRPr="00774185" w:rsidRDefault="009C1900" w:rsidP="00B529CB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RAZEM:</w:t>
            </w:r>
          </w:p>
          <w:p w14:paraId="2979729E" w14:textId="77777777" w:rsidR="009C1900" w:rsidRDefault="009C1900" w:rsidP="00B529CB">
            <w:pPr>
              <w:ind w:right="425"/>
              <w:jc w:val="right"/>
              <w:rPr>
                <w:sz w:val="22"/>
                <w:szCs w:val="22"/>
              </w:rPr>
            </w:pPr>
          </w:p>
          <w:p w14:paraId="332ED5E4" w14:textId="77777777" w:rsidR="009C1900" w:rsidRPr="00774185" w:rsidRDefault="009C1900" w:rsidP="00B529CB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520A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E804AE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083FC9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</w:tr>
      <w:tr w:rsidR="009C1900" w:rsidRPr="00774185" w14:paraId="19D4FA2E" w14:textId="77777777" w:rsidTr="00277127">
        <w:trPr>
          <w:trHeight w:val="163"/>
        </w:trPr>
        <w:tc>
          <w:tcPr>
            <w:tcW w:w="6801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2B1A0" w14:textId="77777777" w:rsidR="009C1900" w:rsidRPr="00774185" w:rsidRDefault="009C1900" w:rsidP="00B529CB">
            <w:pPr>
              <w:rPr>
                <w:i/>
                <w:iCs/>
                <w:sz w:val="22"/>
                <w:szCs w:val="22"/>
              </w:rPr>
            </w:pPr>
            <w:r w:rsidRPr="00774185">
              <w:rPr>
                <w:i/>
                <w:iCs/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3853C76" w14:textId="77777777" w:rsidR="009C1900" w:rsidRPr="00774185" w:rsidRDefault="009C1900" w:rsidP="00B529CB">
            <w:pPr>
              <w:rPr>
                <w:sz w:val="22"/>
                <w:szCs w:val="22"/>
              </w:rPr>
            </w:pPr>
            <w:r w:rsidRPr="00774185">
              <w:rPr>
                <w:i/>
                <w:iCs/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D6616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F2576D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10A6A0" w14:textId="77777777" w:rsidR="009C1900" w:rsidRPr="00774185" w:rsidRDefault="009C1900" w:rsidP="00B529CB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5EA4906" w14:textId="77777777" w:rsidR="00A37EB1" w:rsidRDefault="00A37EB1" w:rsidP="00A37EB1">
      <w:pPr>
        <w:widowControl w:val="0"/>
        <w:ind w:right="1"/>
        <w:jc w:val="both"/>
      </w:pPr>
    </w:p>
    <w:p w14:paraId="6415F361" w14:textId="209BC1B0" w:rsidR="00130CF5" w:rsidRDefault="00130CF5" w:rsidP="00130CF5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774185">
        <w:rPr>
          <w:b/>
          <w:sz w:val="22"/>
          <w:szCs w:val="22"/>
        </w:rPr>
        <w:t xml:space="preserve">Termin realizacji umowy: </w:t>
      </w:r>
      <w:r w:rsidRPr="00B93724">
        <w:rPr>
          <w:b/>
          <w:bCs/>
          <w:sz w:val="22"/>
          <w:szCs w:val="22"/>
        </w:rPr>
        <w:t>…………… dni od daty podpisania umowy</w:t>
      </w:r>
      <w:r w:rsidR="00327981">
        <w:rPr>
          <w:sz w:val="22"/>
          <w:szCs w:val="22"/>
        </w:rPr>
        <w:t xml:space="preserve"> </w:t>
      </w:r>
      <w:r w:rsidR="00D308D8">
        <w:rPr>
          <w:sz w:val="22"/>
          <w:szCs w:val="22"/>
        </w:rPr>
        <w:br/>
      </w:r>
      <w:r w:rsidRPr="00774185">
        <w:rPr>
          <w:sz w:val="22"/>
          <w:szCs w:val="22"/>
          <w:highlight w:val="yellow"/>
        </w:rPr>
        <w:t>(</w:t>
      </w:r>
      <w:r w:rsidRPr="00774185">
        <w:rPr>
          <w:i/>
          <w:sz w:val="22"/>
          <w:szCs w:val="22"/>
          <w:highlight w:val="yellow"/>
        </w:rPr>
        <w:t>kryterium oceny ofert)</w:t>
      </w:r>
    </w:p>
    <w:p w14:paraId="63235D24" w14:textId="1FB6BFCB" w:rsidR="0001035B" w:rsidRDefault="0001035B" w:rsidP="0001035B">
      <w:pPr>
        <w:widowControl w:val="0"/>
        <w:spacing w:line="360" w:lineRule="auto"/>
        <w:ind w:right="1"/>
        <w:jc w:val="both"/>
      </w:pPr>
      <w:r>
        <w:rPr>
          <w:b/>
        </w:rPr>
        <w:t>Okres udzielonej gwarancji wynosi:</w:t>
      </w:r>
      <w:r>
        <w:t xml:space="preserve"> …………………………</w:t>
      </w:r>
      <w:r w:rsidR="00D0179A">
        <w:t>m-cy</w:t>
      </w:r>
    </w:p>
    <w:p w14:paraId="3926B8C4" w14:textId="77777777" w:rsidR="00130CF5" w:rsidRPr="00774185" w:rsidRDefault="00130CF5" w:rsidP="00130CF5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774185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774185">
        <w:rPr>
          <w:b/>
          <w:sz w:val="22"/>
          <w:szCs w:val="22"/>
        </w:rPr>
        <w:t xml:space="preserve"> TAK/NIE</w:t>
      </w:r>
    </w:p>
    <w:p w14:paraId="55EBA45B" w14:textId="77777777" w:rsidR="00D308D8" w:rsidRDefault="00D308D8" w:rsidP="00D308D8">
      <w:pPr>
        <w:tabs>
          <w:tab w:val="left" w:pos="426"/>
        </w:tabs>
        <w:spacing w:after="120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C0D2175" w14:textId="77777777" w:rsidR="00D308D8" w:rsidRDefault="00D308D8" w:rsidP="00D308D8">
      <w:pPr>
        <w:jc w:val="both"/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EC95CA6" w14:textId="77777777" w:rsidR="00D308D8" w:rsidRDefault="00D308D8" w:rsidP="00D308D8">
      <w:pPr>
        <w:tabs>
          <w:tab w:val="left" w:pos="426"/>
        </w:tabs>
        <w:spacing w:after="12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7DF4094B" w14:textId="77777777" w:rsidR="00D308D8" w:rsidRDefault="00D308D8" w:rsidP="00D308D8">
      <w:pPr>
        <w:numPr>
          <w:ilvl w:val="0"/>
          <w:numId w:val="10"/>
        </w:numPr>
        <w:autoSpaceDN w:val="0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6157CE8" w14:textId="77777777" w:rsidR="00D308D8" w:rsidRDefault="00D308D8" w:rsidP="00D308D8">
      <w:pPr>
        <w:numPr>
          <w:ilvl w:val="0"/>
          <w:numId w:val="10"/>
        </w:numPr>
        <w:autoSpaceDN w:val="0"/>
        <w:jc w:val="both"/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1659118" w14:textId="77777777" w:rsidR="00D308D8" w:rsidRDefault="00D308D8" w:rsidP="00D308D8">
      <w:pPr>
        <w:numPr>
          <w:ilvl w:val="0"/>
          <w:numId w:val="10"/>
        </w:numPr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07C2421" w14:textId="77777777" w:rsidR="00D308D8" w:rsidRDefault="00D308D8" w:rsidP="00D308D8">
      <w:pPr>
        <w:numPr>
          <w:ilvl w:val="0"/>
          <w:numId w:val="10"/>
        </w:num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582DABB" w14:textId="77777777" w:rsidR="00D308D8" w:rsidRDefault="00D308D8" w:rsidP="00D308D8">
      <w:pPr>
        <w:numPr>
          <w:ilvl w:val="0"/>
          <w:numId w:val="10"/>
        </w:num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80E227C" w14:textId="77777777" w:rsidR="00D308D8" w:rsidRDefault="00D308D8" w:rsidP="00D308D8">
      <w:pPr>
        <w:numPr>
          <w:ilvl w:val="0"/>
          <w:numId w:val="10"/>
        </w:numPr>
        <w:autoSpaceDN w:val="0"/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1"/>
        <w:gridCol w:w="6149"/>
        <w:gridCol w:w="3145"/>
      </w:tblGrid>
      <w:tr w:rsidR="00D308D8" w14:paraId="105CA80F" w14:textId="77777777" w:rsidTr="00D308D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DADEA" w14:textId="77777777" w:rsidR="00D308D8" w:rsidRDefault="00D308D8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15ACB1" w14:textId="77777777" w:rsidR="00D308D8" w:rsidRDefault="00D308D8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168EF578" w14:textId="77777777" w:rsidR="00D308D8" w:rsidRDefault="00D308D8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6BB71E" w14:textId="77777777" w:rsidR="00D308D8" w:rsidRDefault="00D308D8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D308D8" w14:paraId="4B23BEE0" w14:textId="77777777" w:rsidTr="00D308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A7F6BA" w14:textId="77777777" w:rsidR="00D308D8" w:rsidRDefault="00D308D8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12F03" w14:textId="77777777" w:rsidR="00D308D8" w:rsidRDefault="00D308D8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56015" w14:textId="77777777" w:rsidR="00D308D8" w:rsidRDefault="00D308D8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  <w:tr w:rsidR="00D308D8" w14:paraId="0F391229" w14:textId="77777777" w:rsidTr="00D308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5E6886" w14:textId="77777777" w:rsidR="00D308D8" w:rsidRDefault="00D308D8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CABA9" w14:textId="77777777" w:rsidR="00D308D8" w:rsidRDefault="00D308D8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210BE" w14:textId="77777777" w:rsidR="00D308D8" w:rsidRDefault="00D308D8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</w:tbl>
    <w:p w14:paraId="589D6E45" w14:textId="77777777" w:rsidR="00855C12" w:rsidRDefault="00855C12" w:rsidP="00855C12">
      <w:pPr>
        <w:autoSpaceDN w:val="0"/>
        <w:ind w:left="360"/>
        <w:jc w:val="both"/>
        <w:rPr>
          <w:sz w:val="22"/>
          <w:szCs w:val="22"/>
        </w:rPr>
      </w:pPr>
    </w:p>
    <w:p w14:paraId="42A1AE8F" w14:textId="77777777" w:rsidR="00855C12" w:rsidRDefault="00855C12" w:rsidP="00855C12">
      <w:pPr>
        <w:autoSpaceDN w:val="0"/>
        <w:ind w:left="360"/>
        <w:jc w:val="both"/>
        <w:rPr>
          <w:sz w:val="22"/>
          <w:szCs w:val="22"/>
        </w:rPr>
      </w:pPr>
    </w:p>
    <w:p w14:paraId="0C658D82" w14:textId="77777777" w:rsidR="00855C12" w:rsidRDefault="00855C12" w:rsidP="00855C12">
      <w:pPr>
        <w:autoSpaceDN w:val="0"/>
        <w:ind w:left="360"/>
        <w:jc w:val="both"/>
        <w:rPr>
          <w:sz w:val="22"/>
          <w:szCs w:val="22"/>
        </w:rPr>
      </w:pPr>
    </w:p>
    <w:p w14:paraId="256CEB76" w14:textId="77777777" w:rsidR="00855C12" w:rsidRDefault="00855C12" w:rsidP="00855C12">
      <w:pPr>
        <w:autoSpaceDN w:val="0"/>
        <w:ind w:left="360"/>
        <w:jc w:val="both"/>
        <w:rPr>
          <w:sz w:val="22"/>
          <w:szCs w:val="22"/>
        </w:rPr>
      </w:pPr>
    </w:p>
    <w:p w14:paraId="19BB92BF" w14:textId="77777777" w:rsidR="00855C12" w:rsidRDefault="00855C12" w:rsidP="00855C12">
      <w:pPr>
        <w:autoSpaceDN w:val="0"/>
        <w:ind w:left="360"/>
        <w:jc w:val="both"/>
        <w:rPr>
          <w:sz w:val="22"/>
          <w:szCs w:val="22"/>
        </w:rPr>
      </w:pPr>
    </w:p>
    <w:p w14:paraId="390794F9" w14:textId="77777777" w:rsidR="00855C12" w:rsidRDefault="00855C12" w:rsidP="00855C12">
      <w:pPr>
        <w:autoSpaceDN w:val="0"/>
        <w:ind w:left="360"/>
        <w:jc w:val="both"/>
        <w:rPr>
          <w:sz w:val="22"/>
          <w:szCs w:val="22"/>
        </w:rPr>
      </w:pPr>
    </w:p>
    <w:p w14:paraId="3AD89EDE" w14:textId="77777777" w:rsidR="00855C12" w:rsidRDefault="00855C12" w:rsidP="00855C12">
      <w:pPr>
        <w:autoSpaceDN w:val="0"/>
        <w:ind w:left="360"/>
        <w:jc w:val="both"/>
        <w:rPr>
          <w:sz w:val="22"/>
          <w:szCs w:val="22"/>
        </w:rPr>
      </w:pPr>
    </w:p>
    <w:p w14:paraId="5437164A" w14:textId="77777777" w:rsidR="00855C12" w:rsidRDefault="00855C12" w:rsidP="00855C12">
      <w:pPr>
        <w:autoSpaceDN w:val="0"/>
        <w:ind w:left="360"/>
        <w:jc w:val="both"/>
        <w:rPr>
          <w:sz w:val="22"/>
          <w:szCs w:val="22"/>
        </w:rPr>
      </w:pPr>
    </w:p>
    <w:p w14:paraId="387418CA" w14:textId="77777777" w:rsidR="00855C12" w:rsidRDefault="00855C12" w:rsidP="00855C12">
      <w:pPr>
        <w:autoSpaceDN w:val="0"/>
        <w:ind w:left="360"/>
        <w:jc w:val="both"/>
        <w:rPr>
          <w:sz w:val="22"/>
          <w:szCs w:val="22"/>
        </w:rPr>
      </w:pPr>
    </w:p>
    <w:p w14:paraId="1B7A5DCB" w14:textId="605F05F3" w:rsidR="00D308D8" w:rsidRDefault="00D308D8" w:rsidP="00D308D8">
      <w:pPr>
        <w:numPr>
          <w:ilvl w:val="0"/>
          <w:numId w:val="6"/>
        </w:numPr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06CF419" w14:textId="77777777" w:rsidR="00D308D8" w:rsidRDefault="00D308D8" w:rsidP="00D308D8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EDD3FE2" w14:textId="77777777" w:rsidR="00D308D8" w:rsidRDefault="00D308D8" w:rsidP="00D308D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78E88655" w14:textId="77777777" w:rsidR="00D308D8" w:rsidRDefault="00D308D8" w:rsidP="00D308D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0B7664CA" w14:textId="77777777" w:rsidR="00D308D8" w:rsidRDefault="00D308D8" w:rsidP="00D308D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805613D" w14:textId="77777777" w:rsidR="00D308D8" w:rsidRDefault="00D308D8" w:rsidP="00D308D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br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6170426A" w14:textId="77777777" w:rsidR="00D308D8" w:rsidRDefault="00D308D8" w:rsidP="00D308D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AB0D3DF" w14:textId="77777777" w:rsidR="00D308D8" w:rsidRDefault="00D308D8" w:rsidP="00D308D8">
      <w:pPr>
        <w:numPr>
          <w:ilvl w:val="0"/>
          <w:numId w:val="6"/>
        </w:numPr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5CBCD30C" w14:textId="77777777" w:rsidR="00D308D8" w:rsidRDefault="00D308D8" w:rsidP="00D308D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2F966AC" w14:textId="77777777" w:rsidR="00D308D8" w:rsidRDefault="00D308D8" w:rsidP="00D308D8">
      <w:pPr>
        <w:numPr>
          <w:ilvl w:val="0"/>
          <w:numId w:val="6"/>
        </w:numPr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4E4C33A" w14:textId="77777777" w:rsidR="00D308D8" w:rsidRDefault="00D308D8" w:rsidP="00D308D8">
      <w:pPr>
        <w:numPr>
          <w:ilvl w:val="1"/>
          <w:numId w:val="7"/>
        </w:numPr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72273BF" w14:textId="77777777" w:rsidR="00D308D8" w:rsidRDefault="00D308D8" w:rsidP="00D308D8">
      <w:pPr>
        <w:numPr>
          <w:ilvl w:val="1"/>
          <w:numId w:val="8"/>
        </w:numPr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FBF1A8A" w14:textId="77777777" w:rsidR="00D308D8" w:rsidRDefault="00D308D8" w:rsidP="00D308D8">
      <w:pPr>
        <w:numPr>
          <w:ilvl w:val="1"/>
          <w:numId w:val="8"/>
        </w:numPr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169E3CC" w14:textId="77777777" w:rsidR="00D308D8" w:rsidRDefault="00D308D8" w:rsidP="00D308D8">
      <w:pPr>
        <w:jc w:val="both"/>
        <w:rPr>
          <w:sz w:val="18"/>
          <w:szCs w:val="18"/>
        </w:rPr>
      </w:pPr>
    </w:p>
    <w:p w14:paraId="5654BD69" w14:textId="77777777" w:rsidR="00D308D8" w:rsidRDefault="00D308D8" w:rsidP="00D308D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14:paraId="0BF336BF" w14:textId="77777777" w:rsidR="00D308D8" w:rsidRDefault="00D308D8" w:rsidP="00D308D8">
      <w:pPr>
        <w:spacing w:line="360" w:lineRule="auto"/>
        <w:jc w:val="both"/>
        <w:rPr>
          <w:sz w:val="18"/>
          <w:szCs w:val="18"/>
        </w:rPr>
      </w:pPr>
    </w:p>
    <w:p w14:paraId="0C87F4E9" w14:textId="77777777" w:rsidR="00D308D8" w:rsidRDefault="00D308D8" w:rsidP="00D308D8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56CB58F9" w14:textId="77777777" w:rsidR="00D308D8" w:rsidRDefault="00D308D8" w:rsidP="00D308D8">
      <w:pPr>
        <w:tabs>
          <w:tab w:val="left" w:pos="5040"/>
        </w:tabs>
        <w:ind w:left="708"/>
      </w:pPr>
      <w:r>
        <w:tab/>
      </w:r>
      <w:r>
        <w:rPr>
          <w:sz w:val="20"/>
          <w:szCs w:val="20"/>
        </w:rPr>
        <w:t>podpis osoby/osób upoważnionej/upoważnionych</w:t>
      </w:r>
    </w:p>
    <w:p w14:paraId="5221297D" w14:textId="77777777" w:rsidR="00D308D8" w:rsidRDefault="00D308D8" w:rsidP="00D308D8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14:paraId="5D4182DD" w14:textId="77777777" w:rsidR="00D308D8" w:rsidRDefault="00D308D8" w:rsidP="00D308D8">
      <w:pPr>
        <w:tabs>
          <w:tab w:val="left" w:pos="540"/>
          <w:tab w:val="left" w:pos="780"/>
        </w:tabs>
        <w:spacing w:after="200" w:line="276" w:lineRule="auto"/>
        <w:jc w:val="both"/>
        <w:rPr>
          <w:rFonts w:eastAsia="Calibri"/>
          <w:b/>
          <w:sz w:val="20"/>
          <w:szCs w:val="20"/>
          <w:shd w:val="clear" w:color="auto" w:fill="FFFF00"/>
          <w:lang w:eastAsia="zh-CN"/>
        </w:rPr>
      </w:pPr>
    </w:p>
    <w:p w14:paraId="35464C0D" w14:textId="77777777" w:rsidR="00D308D8" w:rsidRDefault="00D308D8" w:rsidP="00D308D8">
      <w:pPr>
        <w:tabs>
          <w:tab w:val="left" w:pos="540"/>
          <w:tab w:val="left" w:pos="780"/>
        </w:tabs>
        <w:spacing w:after="200" w:line="276" w:lineRule="auto"/>
        <w:jc w:val="both"/>
        <w:rPr>
          <w:rFonts w:eastAsia="Calibri"/>
          <w:b/>
          <w:sz w:val="20"/>
          <w:szCs w:val="20"/>
          <w:shd w:val="clear" w:color="auto" w:fill="FFFF00"/>
          <w:lang w:eastAsia="zh-CN"/>
        </w:rPr>
      </w:pPr>
    </w:p>
    <w:p w14:paraId="64E05A8C" w14:textId="77777777" w:rsidR="00D308D8" w:rsidRDefault="00D308D8" w:rsidP="00D308D8">
      <w:pPr>
        <w:tabs>
          <w:tab w:val="left" w:pos="540"/>
          <w:tab w:val="left" w:pos="780"/>
        </w:tabs>
        <w:spacing w:after="200" w:line="276" w:lineRule="auto"/>
        <w:jc w:val="both"/>
        <w:rPr>
          <w:rFonts w:eastAsia="Calibri"/>
          <w:b/>
          <w:sz w:val="20"/>
          <w:szCs w:val="20"/>
          <w:shd w:val="clear" w:color="auto" w:fill="FFFF00"/>
          <w:lang w:eastAsia="zh-CN"/>
        </w:rPr>
      </w:pPr>
    </w:p>
    <w:p w14:paraId="0DFEA62C" w14:textId="77777777" w:rsidR="00D308D8" w:rsidRDefault="00D308D8" w:rsidP="00D308D8">
      <w:pPr>
        <w:tabs>
          <w:tab w:val="left" w:pos="540"/>
          <w:tab w:val="left" w:pos="780"/>
        </w:tabs>
        <w:spacing w:after="200" w:line="276" w:lineRule="auto"/>
        <w:jc w:val="both"/>
      </w:pPr>
      <w:r>
        <w:rPr>
          <w:rFonts w:eastAsia="Calibri"/>
          <w:b/>
          <w:sz w:val="20"/>
          <w:szCs w:val="20"/>
          <w:shd w:val="clear" w:color="auto" w:fill="FFFF00"/>
          <w:lang w:eastAsia="zh-CN"/>
        </w:rPr>
        <w:t>Oferta</w:t>
      </w:r>
      <w:r>
        <w:rPr>
          <w:rFonts w:eastAsia="Calibri"/>
          <w:sz w:val="20"/>
          <w:szCs w:val="20"/>
          <w:shd w:val="clear" w:color="auto" w:fill="FFFF00"/>
          <w:lang w:eastAsia="zh-CN"/>
        </w:rPr>
        <w:t xml:space="preserve"> </w:t>
      </w:r>
      <w:r>
        <w:rPr>
          <w:rFonts w:eastAsia="Calibri"/>
          <w:b/>
          <w:sz w:val="20"/>
          <w:szCs w:val="20"/>
          <w:shd w:val="clear" w:color="auto" w:fill="FFFF00"/>
          <w:lang w:eastAsia="zh-CN"/>
        </w:rPr>
        <w:t>powinna</w:t>
      </w:r>
      <w:r>
        <w:rPr>
          <w:rFonts w:eastAsia="Calibri"/>
          <w:sz w:val="20"/>
          <w:szCs w:val="20"/>
          <w:shd w:val="clear" w:color="auto" w:fill="FFFF00"/>
          <w:lang w:eastAsia="zh-CN"/>
        </w:rPr>
        <w:t xml:space="preserve"> </w:t>
      </w:r>
      <w:r>
        <w:rPr>
          <w:rFonts w:eastAsia="Calibri"/>
          <w:b/>
          <w:sz w:val="20"/>
          <w:szCs w:val="20"/>
          <w:shd w:val="clear" w:color="auto" w:fill="FFFF00"/>
          <w:lang w:eastAsia="zh-CN"/>
        </w:rPr>
        <w:t>być sporządzona</w:t>
      </w:r>
      <w:r>
        <w:rPr>
          <w:rFonts w:eastAsia="Calibri"/>
          <w:sz w:val="20"/>
          <w:szCs w:val="20"/>
          <w:shd w:val="clear" w:color="auto" w:fill="FFFF00"/>
          <w:lang w:eastAsia="zh-CN"/>
        </w:rPr>
        <w:t xml:space="preserve"> </w:t>
      </w:r>
      <w:r>
        <w:rPr>
          <w:rFonts w:eastAsia="Calibri"/>
          <w:b/>
          <w:sz w:val="20"/>
          <w:szCs w:val="20"/>
          <w:shd w:val="clear" w:color="auto" w:fill="FFFF0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shd w:val="clear" w:color="auto" w:fill="FFFF00"/>
          <w:lang w:eastAsia="zh-CN"/>
        </w:rPr>
        <w:t>.</w:t>
      </w:r>
    </w:p>
    <w:p w14:paraId="23F76839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C0051" w14:textId="77777777" w:rsidR="00D23FB1" w:rsidRDefault="00D23FB1">
      <w:r>
        <w:separator/>
      </w:r>
    </w:p>
  </w:endnote>
  <w:endnote w:type="continuationSeparator" w:id="0">
    <w:p w14:paraId="7A83AE0C" w14:textId="77777777" w:rsidR="00D23FB1" w:rsidRDefault="00D23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5FE6E" w14:textId="77777777" w:rsidR="00835A0F" w:rsidRDefault="00835A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2D42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2E9F9" w14:textId="77777777" w:rsidR="00835A0F" w:rsidRDefault="00835A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13E96" w14:textId="77777777" w:rsidR="00D23FB1" w:rsidRDefault="00D23FB1">
      <w:r>
        <w:separator/>
      </w:r>
    </w:p>
  </w:footnote>
  <w:footnote w:type="continuationSeparator" w:id="0">
    <w:p w14:paraId="089BC39A" w14:textId="77777777" w:rsidR="00D23FB1" w:rsidRDefault="00D23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BCD36" w14:textId="77777777" w:rsidR="00835A0F" w:rsidRDefault="00835A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196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8B4C1" w14:textId="77777777" w:rsidR="00835A0F" w:rsidRDefault="00835A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071093"/>
    <w:multiLevelType w:val="multilevel"/>
    <w:tmpl w:val="FAFAF5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2D2D75"/>
    <w:multiLevelType w:val="hybridMultilevel"/>
    <w:tmpl w:val="1520EB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94184F"/>
    <w:multiLevelType w:val="multilevel"/>
    <w:tmpl w:val="7A58DD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4507808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41814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70020895">
    <w:abstractNumId w:val="1"/>
  </w:num>
  <w:num w:numId="4" w16cid:durableId="1991784538">
    <w:abstractNumId w:val="3"/>
  </w:num>
  <w:num w:numId="5" w16cid:durableId="253273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005416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5405137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5870360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2632056">
    <w:abstractNumId w:val="2"/>
  </w:num>
  <w:num w:numId="10" w16cid:durableId="15215064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1713"/>
    <w:rsid w:val="0001035B"/>
    <w:rsid w:val="00012286"/>
    <w:rsid w:val="000704FC"/>
    <w:rsid w:val="00071CCC"/>
    <w:rsid w:val="000B731D"/>
    <w:rsid w:val="000D6134"/>
    <w:rsid w:val="000E09C7"/>
    <w:rsid w:val="000F6589"/>
    <w:rsid w:val="00106636"/>
    <w:rsid w:val="001150EE"/>
    <w:rsid w:val="00116EC6"/>
    <w:rsid w:val="00130CF5"/>
    <w:rsid w:val="001409AD"/>
    <w:rsid w:val="001605EC"/>
    <w:rsid w:val="001801DD"/>
    <w:rsid w:val="00197CA5"/>
    <w:rsid w:val="001D4612"/>
    <w:rsid w:val="00207E98"/>
    <w:rsid w:val="002723B0"/>
    <w:rsid w:val="00277127"/>
    <w:rsid w:val="00285BF5"/>
    <w:rsid w:val="00315A4A"/>
    <w:rsid w:val="00327981"/>
    <w:rsid w:val="00331C9C"/>
    <w:rsid w:val="004B7300"/>
    <w:rsid w:val="004C6753"/>
    <w:rsid w:val="00521129"/>
    <w:rsid w:val="00595C87"/>
    <w:rsid w:val="005D2C65"/>
    <w:rsid w:val="005E5A43"/>
    <w:rsid w:val="005E6D94"/>
    <w:rsid w:val="0063384F"/>
    <w:rsid w:val="006343D3"/>
    <w:rsid w:val="00643C6F"/>
    <w:rsid w:val="00646202"/>
    <w:rsid w:val="0065290F"/>
    <w:rsid w:val="006815F6"/>
    <w:rsid w:val="006D69CA"/>
    <w:rsid w:val="007748F0"/>
    <w:rsid w:val="007A4321"/>
    <w:rsid w:val="008305F4"/>
    <w:rsid w:val="00833933"/>
    <w:rsid w:val="00835A0F"/>
    <w:rsid w:val="00853083"/>
    <w:rsid w:val="00855C12"/>
    <w:rsid w:val="00893464"/>
    <w:rsid w:val="008B2F0C"/>
    <w:rsid w:val="008B4928"/>
    <w:rsid w:val="008D2AB8"/>
    <w:rsid w:val="008F1C66"/>
    <w:rsid w:val="00910452"/>
    <w:rsid w:val="00970FE4"/>
    <w:rsid w:val="009C1900"/>
    <w:rsid w:val="00A0022B"/>
    <w:rsid w:val="00A346FE"/>
    <w:rsid w:val="00A37EB1"/>
    <w:rsid w:val="00A47B4D"/>
    <w:rsid w:val="00A83018"/>
    <w:rsid w:val="00B11713"/>
    <w:rsid w:val="00B55654"/>
    <w:rsid w:val="00B774DC"/>
    <w:rsid w:val="00C969A6"/>
    <w:rsid w:val="00CA7D36"/>
    <w:rsid w:val="00CD6FCA"/>
    <w:rsid w:val="00D0179A"/>
    <w:rsid w:val="00D026AF"/>
    <w:rsid w:val="00D23FB1"/>
    <w:rsid w:val="00D24208"/>
    <w:rsid w:val="00D308D8"/>
    <w:rsid w:val="00D60C38"/>
    <w:rsid w:val="00D66893"/>
    <w:rsid w:val="00D90ACB"/>
    <w:rsid w:val="00DC1500"/>
    <w:rsid w:val="00E44371"/>
    <w:rsid w:val="00E62479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88EE45"/>
  <w15:chartTrackingRefBased/>
  <w15:docId w15:val="{59A3C955-3641-443E-8879-43EB4E594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2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3</Pages>
  <Words>608</Words>
  <Characters>4750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7</cp:revision>
  <cp:lastPrinted>1899-12-31T23:00:00Z</cp:lastPrinted>
  <dcterms:created xsi:type="dcterms:W3CDTF">2024-02-29T10:14:00Z</dcterms:created>
  <dcterms:modified xsi:type="dcterms:W3CDTF">2024-02-29T11:48:00Z</dcterms:modified>
</cp:coreProperties>
</file>