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E0673" w14:textId="3B3E8387" w:rsidR="00D576DE" w:rsidRPr="00DA3576" w:rsidRDefault="00D576DE" w:rsidP="00D576DE">
      <w:pPr>
        <w:pStyle w:val="pkt"/>
        <w:ind w:left="0" w:firstLine="0"/>
        <w:jc w:val="center"/>
        <w:rPr>
          <w:b/>
          <w:color w:val="000000"/>
        </w:rPr>
      </w:pPr>
    </w:p>
    <w:p w14:paraId="3BCA3AB4" w14:textId="77777777" w:rsidR="00D576DE" w:rsidRPr="00DB2060" w:rsidRDefault="00D576DE" w:rsidP="00D576D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83AD3D8" w14:textId="77777777" w:rsidR="00D576DE" w:rsidRPr="00DB2060" w:rsidRDefault="00D576DE" w:rsidP="00D576DE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63DDF81B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55842090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8E21EB6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25C10343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78A6DE54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34AC372D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4DCD7A29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5ED4554D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12D96615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392DF7D0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3388CBA4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1F92DB1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6F5AB458" w14:textId="2230E648" w:rsidR="00D576DE" w:rsidRPr="00DB2060" w:rsidRDefault="00D576DE" w:rsidP="00480BC5">
      <w:pPr>
        <w:suppressAutoHyphens/>
        <w:spacing w:before="120" w:after="0" w:line="360" w:lineRule="auto"/>
        <w:jc w:val="center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>DOTYCZĄCE SPEŁNIANIA WARUNKÓW UDZIAŁU W POSTĘPOWANIU</w:t>
      </w:r>
    </w:p>
    <w:p w14:paraId="05C57408" w14:textId="238997D2" w:rsidR="00D576DE" w:rsidRPr="00DB2060" w:rsidRDefault="00D576DE" w:rsidP="00D576DE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D5752A" w:rsidRPr="00D5752A">
        <w:rPr>
          <w:rFonts w:ascii="Arial" w:hAnsi="Arial" w:cs="Arial"/>
          <w:b/>
          <w:sz w:val="21"/>
          <w:szCs w:val="21"/>
          <w:lang w:eastAsia="zh-CN"/>
        </w:rPr>
        <w:t xml:space="preserve">Usługi programistyczne </w:t>
      </w:r>
      <w:r w:rsidR="00D5752A">
        <w:rPr>
          <w:rFonts w:ascii="Arial" w:hAnsi="Arial" w:cs="Arial"/>
          <w:b/>
          <w:sz w:val="21"/>
          <w:szCs w:val="21"/>
          <w:lang w:eastAsia="zh-CN"/>
        </w:rPr>
        <w:br/>
      </w:r>
      <w:r w:rsidR="00D5752A" w:rsidRPr="00D5752A">
        <w:rPr>
          <w:rFonts w:ascii="Arial" w:hAnsi="Arial" w:cs="Arial"/>
          <w:b/>
          <w:sz w:val="21"/>
          <w:szCs w:val="21"/>
          <w:lang w:eastAsia="zh-CN"/>
        </w:rPr>
        <w:t>w zakresie programowania, modyfikacji i wdrażania aplikacji webowych oraz mobilnych dla CWI - DE-dzp.272-85/24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301054A" w14:textId="2F64C47E" w:rsidR="00D576DE" w:rsidRPr="00DB2060" w:rsidRDefault="00D576DE" w:rsidP="00D576DE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Oświadczam, że spełniam warunki udziału w postępowaniu określone przez zamawiającego w   specyfikacji warunków zamówienia pkt 8.</w:t>
      </w:r>
      <w:r w:rsidR="00D5752A">
        <w:rPr>
          <w:rFonts w:ascii="Arial" w:hAnsi="Arial" w:cs="Arial"/>
          <w:b/>
          <w:sz w:val="21"/>
          <w:szCs w:val="21"/>
          <w:lang w:eastAsia="zh-CN"/>
        </w:rPr>
        <w:t>2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5934AC11" w14:textId="77777777" w:rsidR="00D576DE" w:rsidRPr="00DB2060" w:rsidRDefault="00D576DE" w:rsidP="00D576DE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54B9ED41" w14:textId="77777777" w:rsidR="00D576DE" w:rsidRPr="00DB2060" w:rsidRDefault="00D576DE" w:rsidP="00D576DE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7BCFC8BA" w14:textId="77777777" w:rsidR="00D576DE" w:rsidRPr="00DB2060" w:rsidRDefault="00D576DE" w:rsidP="00D576DE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6D5479E9" w14:textId="77777777" w:rsidR="00D576DE" w:rsidRPr="00DB2060" w:rsidRDefault="00D576DE" w:rsidP="00D576DE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5CD5C0AD" w14:textId="230A1C41" w:rsidR="00D576DE" w:rsidRPr="00434290" w:rsidRDefault="00D576DE" w:rsidP="00D576DE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528AE">
        <w:rPr>
          <w:bCs/>
          <w:i/>
          <w:iCs/>
          <w:color w:val="FF0000"/>
        </w:rPr>
        <w:t xml:space="preserve">elektronicznym </w:t>
      </w:r>
      <w:bookmarkStart w:id="0" w:name="_GoBack"/>
      <w:bookmarkEnd w:id="0"/>
      <w:r w:rsidRPr="0004091A">
        <w:rPr>
          <w:bCs/>
          <w:i/>
          <w:iCs/>
          <w:color w:val="FF0000"/>
        </w:rPr>
        <w:t>podpisem osobistym.</w:t>
      </w:r>
    </w:p>
    <w:p w14:paraId="0F4D8F62" w14:textId="77777777" w:rsidR="00D576DE" w:rsidRPr="00434290" w:rsidRDefault="00D576DE" w:rsidP="00D576DE">
      <w:pPr>
        <w:spacing w:before="120" w:after="0" w:line="276" w:lineRule="auto"/>
        <w:jc w:val="both"/>
        <w:rPr>
          <w:rFonts w:ascii="Times New Roman" w:hAnsi="Times New Roman"/>
        </w:rPr>
      </w:pPr>
    </w:p>
    <w:p w14:paraId="2D82509C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0545DB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EB7FCF" w14:textId="77777777" w:rsidR="00517D4E" w:rsidRDefault="00517D4E" w:rsidP="0038231F">
      <w:pPr>
        <w:spacing w:after="0" w:line="240" w:lineRule="auto"/>
      </w:pPr>
      <w:r>
        <w:separator/>
      </w:r>
    </w:p>
  </w:endnote>
  <w:endnote w:type="continuationSeparator" w:id="0">
    <w:p w14:paraId="36D3F892" w14:textId="77777777" w:rsidR="00517D4E" w:rsidRDefault="00517D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68C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3A7168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3395C5" w14:textId="77777777" w:rsidR="00517D4E" w:rsidRDefault="00517D4E" w:rsidP="0038231F">
      <w:pPr>
        <w:spacing w:after="0" w:line="240" w:lineRule="auto"/>
      </w:pPr>
      <w:r>
        <w:separator/>
      </w:r>
    </w:p>
  </w:footnote>
  <w:footnote w:type="continuationSeparator" w:id="0">
    <w:p w14:paraId="1E3E65E7" w14:textId="77777777" w:rsidR="00517D4E" w:rsidRDefault="00517D4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305"/>
    <w:rsid w:val="00023477"/>
    <w:rsid w:val="000247FF"/>
    <w:rsid w:val="00025C8D"/>
    <w:rsid w:val="000303EE"/>
    <w:rsid w:val="000545DB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528A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C0E"/>
    <w:rsid w:val="003F024C"/>
    <w:rsid w:val="00434290"/>
    <w:rsid w:val="00434CC2"/>
    <w:rsid w:val="004541F9"/>
    <w:rsid w:val="004609F1"/>
    <w:rsid w:val="004651B5"/>
    <w:rsid w:val="004761C6"/>
    <w:rsid w:val="00476E7D"/>
    <w:rsid w:val="00480BC5"/>
    <w:rsid w:val="00482F6E"/>
    <w:rsid w:val="00484F88"/>
    <w:rsid w:val="004A0790"/>
    <w:rsid w:val="004C4854"/>
    <w:rsid w:val="004D7E48"/>
    <w:rsid w:val="004F23F7"/>
    <w:rsid w:val="004F40EF"/>
    <w:rsid w:val="005103B9"/>
    <w:rsid w:val="00517D4E"/>
    <w:rsid w:val="00520174"/>
    <w:rsid w:val="005641F0"/>
    <w:rsid w:val="005A2477"/>
    <w:rsid w:val="005C39CA"/>
    <w:rsid w:val="005E176A"/>
    <w:rsid w:val="00634311"/>
    <w:rsid w:val="00641874"/>
    <w:rsid w:val="006676AE"/>
    <w:rsid w:val="00687A0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A4E51"/>
    <w:rsid w:val="007B01C8"/>
    <w:rsid w:val="007D5B61"/>
    <w:rsid w:val="007E2F69"/>
    <w:rsid w:val="007F20C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E2E7C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D4A5D"/>
    <w:rsid w:val="00A15F7E"/>
    <w:rsid w:val="00A166B0"/>
    <w:rsid w:val="00A22DCF"/>
    <w:rsid w:val="00A24C2D"/>
    <w:rsid w:val="00A276E4"/>
    <w:rsid w:val="00A3062E"/>
    <w:rsid w:val="00A347DE"/>
    <w:rsid w:val="00A76F9B"/>
    <w:rsid w:val="00A95C2F"/>
    <w:rsid w:val="00AB1281"/>
    <w:rsid w:val="00AD6EAA"/>
    <w:rsid w:val="00AE6FF2"/>
    <w:rsid w:val="00B0088C"/>
    <w:rsid w:val="00B07310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5752A"/>
    <w:rsid w:val="00D576DE"/>
    <w:rsid w:val="00D72C50"/>
    <w:rsid w:val="00D7532C"/>
    <w:rsid w:val="00DA563A"/>
    <w:rsid w:val="00DA6EC7"/>
    <w:rsid w:val="00DD146A"/>
    <w:rsid w:val="00DD3E9D"/>
    <w:rsid w:val="00DD69FD"/>
    <w:rsid w:val="00E01CD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17305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947D6D"/>
  <w15:docId w15:val="{429CAA94-3705-45FA-9FFD-897F1E17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76D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23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DA0D5-9B15-4F13-A39F-1886CF2F2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7</cp:revision>
  <cp:lastPrinted>2023-12-12T13:39:00Z</cp:lastPrinted>
  <dcterms:created xsi:type="dcterms:W3CDTF">2023-04-27T11:32:00Z</dcterms:created>
  <dcterms:modified xsi:type="dcterms:W3CDTF">2024-02-27T07:07:00Z</dcterms:modified>
</cp:coreProperties>
</file>