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9E40B" w14:textId="0B4FE28D" w:rsidR="00F3566D" w:rsidRDefault="00F3566D" w:rsidP="007D7C4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7D7C4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7D7C4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7D7C4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3D74DA80" w:rsidR="00F3566D" w:rsidRPr="00D52EEE" w:rsidRDefault="00F3566D" w:rsidP="007D7C4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7D7C4D" w:rsidRPr="007D7C4D">
        <w:rPr>
          <w:rFonts w:ascii="Arial" w:eastAsia="Times New Roman" w:hAnsi="Arial" w:cs="Arial"/>
          <w:b/>
          <w:sz w:val="20"/>
          <w:szCs w:val="20"/>
          <w:lang w:eastAsia="pl-PL"/>
        </w:rPr>
        <w:t>Usługi programistyczne w zakresie programowania, modyfikacji i wdrażania aplikacji webowych oraz mobilnych dla CWI - DE-dzp.272-85/24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Akademia Górniczo–Hutnicza im. Stanisława Staszica </w:t>
      </w:r>
      <w:r w:rsidR="007D7C4D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bookmarkStart w:id="0" w:name="_GoBack"/>
      <w:bookmarkEnd w:id="0"/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7D7C4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7D7C4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77777777" w:rsidR="006837C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5092112D" w:rsidR="00F3566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>1 pkt 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3AB70B4E" w:rsidR="00F3566D" w:rsidRPr="00F3566D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7D7C4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7D7C4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03550D20" w14:textId="04C4DBED" w:rsidR="00F3566D" w:rsidRPr="006D4FF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i podpisana kwalifikowanym podpisem elektronicznym lub podpisem zaufanym lub </w:t>
      </w:r>
      <w:r w:rsidR="007D7C4D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elektronicznym </w:t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podpisem osobistym.</w:t>
      </w:r>
    </w:p>
    <w:p w14:paraId="70E544FC" w14:textId="77777777" w:rsidR="00F3566D" w:rsidRPr="009475A8" w:rsidRDefault="00F3566D" w:rsidP="007D7C4D">
      <w:pPr>
        <w:spacing w:line="240" w:lineRule="auto"/>
      </w:pPr>
    </w:p>
    <w:sectPr w:rsidR="00F3566D" w:rsidRPr="009475A8" w:rsidSect="007C2105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5FA74" w14:textId="77777777" w:rsidR="00925969" w:rsidRDefault="00925969" w:rsidP="0038231F">
      <w:pPr>
        <w:spacing w:after="0" w:line="240" w:lineRule="auto"/>
      </w:pPr>
      <w:r>
        <w:separator/>
      </w:r>
    </w:p>
  </w:endnote>
  <w:endnote w:type="continuationSeparator" w:id="0">
    <w:p w14:paraId="4474312B" w14:textId="77777777" w:rsidR="00925969" w:rsidRDefault="009259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E5290B" w14:textId="77777777" w:rsidR="00925969" w:rsidRDefault="00925969" w:rsidP="0038231F">
      <w:pPr>
        <w:spacing w:after="0" w:line="240" w:lineRule="auto"/>
      </w:pPr>
      <w:r>
        <w:separator/>
      </w:r>
    </w:p>
  </w:footnote>
  <w:footnote w:type="continuationSeparator" w:id="0">
    <w:p w14:paraId="28F8FD5D" w14:textId="77777777" w:rsidR="00925969" w:rsidRDefault="0092596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D3965-2CFA-4CAA-A78A-816A3171C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2023-12-12T13:38:00Z</cp:lastPrinted>
  <dcterms:created xsi:type="dcterms:W3CDTF">2023-12-14T10:33:00Z</dcterms:created>
  <dcterms:modified xsi:type="dcterms:W3CDTF">2024-02-27T07:09:00Z</dcterms:modified>
</cp:coreProperties>
</file>