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027B" w14:textId="02E0B136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593218">
        <w:rPr>
          <w:rFonts w:ascii="Arial" w:hAnsi="Arial" w:cs="Arial"/>
          <w:bCs/>
          <w:sz w:val="24"/>
        </w:rPr>
        <w:t>6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1A2FDC7" w14:textId="77777777" w:rsidTr="00C2302C">
        <w:tc>
          <w:tcPr>
            <w:tcW w:w="2800" w:type="dxa"/>
            <w:shd w:val="clear" w:color="auto" w:fill="auto"/>
          </w:tcPr>
          <w:p w14:paraId="7C71E778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38C9EF0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E423A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C37BEE5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21EDF64D" w14:textId="77777777" w:rsidTr="00C2302C">
        <w:tc>
          <w:tcPr>
            <w:tcW w:w="2800" w:type="dxa"/>
            <w:shd w:val="clear" w:color="auto" w:fill="auto"/>
          </w:tcPr>
          <w:p w14:paraId="74EEAA09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2FE06F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5D2623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E8CFDB6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10EB0E1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1F87CDE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A47776" w14:textId="6915D381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37F2B6EA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4FC7A2EE" w14:textId="77777777" w:rsidTr="00ED20C7">
        <w:tc>
          <w:tcPr>
            <w:tcW w:w="2269" w:type="dxa"/>
            <w:shd w:val="clear" w:color="auto" w:fill="auto"/>
          </w:tcPr>
          <w:p w14:paraId="755FF7FC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DB97B99" w14:textId="77777777" w:rsidR="00ED20C7" w:rsidRPr="00CA5E56" w:rsidRDefault="00664F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F42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4F42" w:rsidRPr="00CA5E56" w14:paraId="79F36E0A" w14:textId="77777777" w:rsidTr="004E3A3A">
        <w:tc>
          <w:tcPr>
            <w:tcW w:w="2269" w:type="dxa"/>
            <w:shd w:val="clear" w:color="auto" w:fill="auto"/>
          </w:tcPr>
          <w:p w14:paraId="38C2522A" w14:textId="77777777" w:rsidR="00664F42" w:rsidRPr="00CA5E56" w:rsidRDefault="00664F42" w:rsidP="004E3A3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11D6D699" w14:textId="77777777" w:rsidR="00664F42" w:rsidRPr="00CA5E56" w:rsidRDefault="00664F42" w:rsidP="004E3A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F42">
              <w:rPr>
                <w:rFonts w:ascii="Arial" w:hAnsi="Arial" w:cs="Arial"/>
                <w:bCs/>
                <w:sz w:val="24"/>
                <w:szCs w:val="24"/>
              </w:rPr>
              <w:t>SZP-271-3/24</w:t>
            </w:r>
          </w:p>
        </w:tc>
      </w:tr>
    </w:tbl>
    <w:p w14:paraId="0AD17A42" w14:textId="1FF42AAD" w:rsidR="00425DD9" w:rsidRDefault="00664F42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664F42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071182E9" w14:textId="77777777" w:rsidTr="00A55523">
        <w:tc>
          <w:tcPr>
            <w:tcW w:w="2553" w:type="dxa"/>
            <w:shd w:val="clear" w:color="auto" w:fill="auto"/>
            <w:vAlign w:val="center"/>
          </w:tcPr>
          <w:p w14:paraId="214BFCF0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33372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6D90885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7F28DFA8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5E192E49" w14:textId="69A79670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zostały wykonane lub są wykonywane</w:t>
            </w:r>
          </w:p>
        </w:tc>
      </w:tr>
      <w:tr w:rsidR="00AB03CC" w:rsidRPr="00A55523" w14:paraId="7AF03CFE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5D7D6B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454516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1C3444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B1FB85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00ACD0E1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D60D67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711106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4AF835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C4F138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0D5E916" w14:textId="114FA5DE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21C74A7D" w14:textId="77777777" w:rsidTr="00320B74">
        <w:tc>
          <w:tcPr>
            <w:tcW w:w="3261" w:type="dxa"/>
            <w:shd w:val="clear" w:color="auto" w:fill="auto"/>
          </w:tcPr>
          <w:p w14:paraId="295B9DF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C75804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0C886FC1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6933F64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97B363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6DAC513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64F42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581560E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08117" w14:textId="77777777" w:rsidR="00CF58B7" w:rsidRDefault="00CF58B7">
      <w:r>
        <w:separator/>
      </w:r>
    </w:p>
  </w:endnote>
  <w:endnote w:type="continuationSeparator" w:id="0">
    <w:p w14:paraId="57C9EA1E" w14:textId="77777777" w:rsidR="00CF58B7" w:rsidRDefault="00CF5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D66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7373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BB3B8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41A71A9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172A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9636A" w14:textId="77777777" w:rsidR="00EF0FC8" w:rsidRDefault="00EF0FC8">
    <w:pPr>
      <w:pStyle w:val="Stopka"/>
      <w:tabs>
        <w:tab w:val="clear" w:pos="4536"/>
      </w:tabs>
      <w:jc w:val="center"/>
    </w:pPr>
  </w:p>
  <w:p w14:paraId="5167AA0E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050A4" w14:textId="77777777" w:rsidR="00CF58B7" w:rsidRDefault="00CF58B7">
      <w:r>
        <w:separator/>
      </w:r>
    </w:p>
  </w:footnote>
  <w:footnote w:type="continuationSeparator" w:id="0">
    <w:p w14:paraId="610E1E4C" w14:textId="77777777" w:rsidR="00CF58B7" w:rsidRDefault="00CF58B7">
      <w:r>
        <w:continuationSeparator/>
      </w:r>
    </w:p>
  </w:footnote>
  <w:footnote w:id="1">
    <w:p w14:paraId="56B56B32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0C5C8" w14:textId="77777777" w:rsidR="00664F42" w:rsidRDefault="00664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A82FD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64F42">
      <w:rPr>
        <w:rFonts w:ascii="Arial" w:hAnsi="Arial" w:cs="Arial"/>
      </w:rPr>
      <w:t>SZP-271-3/24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693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971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8B7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93218"/>
    <w:rsid w:val="005C5B73"/>
    <w:rsid w:val="006105E0"/>
    <w:rsid w:val="00653713"/>
    <w:rsid w:val="00664625"/>
    <w:rsid w:val="00664F42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F58B7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BC8C8"/>
  <w15:chartTrackingRefBased/>
  <w15:docId w15:val="{7F595182-921E-4D81-AF76-8208C6D9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116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2000-12-14T19:24:00Z</cp:lastPrinted>
  <dcterms:created xsi:type="dcterms:W3CDTF">2024-03-07T12:18:00Z</dcterms:created>
  <dcterms:modified xsi:type="dcterms:W3CDTF">2024-03-07T12:18:00Z</dcterms:modified>
</cp:coreProperties>
</file>