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081F6" w14:textId="0DEC8595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76427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2168478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4E4E216" w14:textId="77777777" w:rsidR="00B95C96" w:rsidRPr="0012157F" w:rsidRDefault="000D3C21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D3C21">
        <w:rPr>
          <w:rFonts w:ascii="Arial" w:hAnsi="Arial" w:cs="Arial"/>
        </w:rPr>
        <w:t>Szpital Specjalistyczny im. Stefana Żeromskiego SPZOZ w Krakowie</w:t>
      </w:r>
    </w:p>
    <w:p w14:paraId="2BC22E73" w14:textId="77777777" w:rsidR="00B95C96" w:rsidRPr="0012157F" w:rsidRDefault="000D3C21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D3C21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0D3C21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537CBE0E" w14:textId="77777777" w:rsidR="00B95C96" w:rsidRDefault="000D3C21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D3C21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0D3C21">
        <w:rPr>
          <w:rFonts w:ascii="Arial" w:hAnsi="Arial" w:cs="Arial"/>
        </w:rPr>
        <w:t>Kraków</w:t>
      </w:r>
    </w:p>
    <w:p w14:paraId="7393F57A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E3D33B9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CF5F0FC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6D93A962" w14:textId="77777777" w:rsidTr="006C3667">
        <w:tc>
          <w:tcPr>
            <w:tcW w:w="2800" w:type="dxa"/>
            <w:shd w:val="clear" w:color="auto" w:fill="auto"/>
          </w:tcPr>
          <w:p w14:paraId="622AD6E6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083303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3DD6EB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ED6049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3CCF2699" w14:textId="77777777" w:rsidTr="006C3667">
        <w:tc>
          <w:tcPr>
            <w:tcW w:w="2800" w:type="dxa"/>
            <w:shd w:val="clear" w:color="auto" w:fill="auto"/>
          </w:tcPr>
          <w:p w14:paraId="54D5FEC6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09BDA9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61E3CA1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08E1E7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2088097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D3C21" w:rsidRPr="0012157F" w14:paraId="50A4B4DA" w14:textId="77777777" w:rsidTr="00685E85">
        <w:tc>
          <w:tcPr>
            <w:tcW w:w="9104" w:type="dxa"/>
            <w:shd w:val="clear" w:color="auto" w:fill="D9D9D9"/>
          </w:tcPr>
          <w:p w14:paraId="4B3A05DC" w14:textId="77777777" w:rsidR="000D3C21" w:rsidRPr="0012157F" w:rsidRDefault="000D3C21" w:rsidP="00685E8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BFF9D12" w14:textId="77777777" w:rsidR="000D3C21" w:rsidRPr="00094F76" w:rsidRDefault="000D3C21" w:rsidP="00685E8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D3C2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D3C2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D3C21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8396E57" w14:textId="77777777" w:rsidR="000D3C21" w:rsidRPr="0017574D" w:rsidRDefault="000D3C21" w:rsidP="00685E85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E4ADF49" w14:textId="77777777" w:rsidR="000D3C21" w:rsidRDefault="000D3C21" w:rsidP="00685E85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964F200" w14:textId="77777777" w:rsidR="000D3C21" w:rsidRPr="002C3302" w:rsidRDefault="000D3C21" w:rsidP="00685E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9BAFAA4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52E518C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B95C96" w:rsidRPr="00A2540E" w14:paraId="28F4E1C3" w14:textId="77777777" w:rsidTr="000D3C21">
        <w:trPr>
          <w:gridAfter w:val="1"/>
          <w:wAfter w:w="108" w:type="dxa"/>
        </w:trPr>
        <w:tc>
          <w:tcPr>
            <w:tcW w:w="2269" w:type="dxa"/>
            <w:gridSpan w:val="2"/>
            <w:shd w:val="clear" w:color="auto" w:fill="auto"/>
          </w:tcPr>
          <w:p w14:paraId="0CFB5E40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225B706E" w14:textId="77777777" w:rsidR="00B95C96" w:rsidRPr="00A2540E" w:rsidRDefault="000D3C2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3C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odzieży i obuwia operacyjnego i ochronnego dla personelu medycznego Szpitala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D3C21" w:rsidRPr="00A2540E" w14:paraId="4112CF13" w14:textId="77777777" w:rsidTr="000D3C21">
        <w:trPr>
          <w:gridBefore w:val="1"/>
          <w:wBefore w:w="108" w:type="dxa"/>
        </w:trPr>
        <w:tc>
          <w:tcPr>
            <w:tcW w:w="2269" w:type="dxa"/>
            <w:gridSpan w:val="2"/>
            <w:shd w:val="clear" w:color="auto" w:fill="auto"/>
          </w:tcPr>
          <w:p w14:paraId="5585B959" w14:textId="77777777" w:rsidR="000D3C21" w:rsidRPr="00A2540E" w:rsidRDefault="000D3C21" w:rsidP="00685E8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06247E6D" w14:textId="77777777" w:rsidR="000D3C21" w:rsidRPr="00A2540E" w:rsidRDefault="000D3C21" w:rsidP="00685E8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3C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SZP-271-3/24</w:t>
            </w:r>
          </w:p>
        </w:tc>
      </w:tr>
    </w:tbl>
    <w:p w14:paraId="099EDD94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EA729CB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0D3C21" w:rsidRPr="000D3C21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5DFB1EF8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5E00237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7DC19D97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7C7B11B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12E2070B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434E740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7C9822D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37D92D4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B95C96">
        <w:rPr>
          <w:rFonts w:ascii="Arial" w:hAnsi="Arial" w:cs="Arial"/>
          <w:bCs/>
          <w:sz w:val="24"/>
          <w:szCs w:val="24"/>
        </w:rPr>
        <w:t>t.j</w:t>
      </w:r>
      <w:proofErr w:type="spellEnd"/>
      <w:r w:rsidR="00B95C96" w:rsidRPr="00B95C96">
        <w:rPr>
          <w:rFonts w:ascii="Arial" w:hAnsi="Arial" w:cs="Arial"/>
          <w:bCs/>
          <w:sz w:val="24"/>
          <w:szCs w:val="24"/>
        </w:rPr>
        <w:t>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3376D19E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05464F3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0B1B436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C5B7838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C1FFF3F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428FD3F3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041075DD" w14:textId="77777777" w:rsidTr="006C3667">
        <w:tc>
          <w:tcPr>
            <w:tcW w:w="2660" w:type="dxa"/>
            <w:shd w:val="clear" w:color="auto" w:fill="auto"/>
          </w:tcPr>
          <w:p w14:paraId="22C2F6B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C803B8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E786A7B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C99D29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431BA6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2C82A6C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D3C21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6863FE2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DEB1D" w14:textId="77777777" w:rsidR="00943885" w:rsidRDefault="00943885" w:rsidP="0038231F">
      <w:pPr>
        <w:spacing w:after="0" w:line="240" w:lineRule="auto"/>
      </w:pPr>
      <w:r>
        <w:separator/>
      </w:r>
    </w:p>
  </w:endnote>
  <w:endnote w:type="continuationSeparator" w:id="0">
    <w:p w14:paraId="130643F3" w14:textId="77777777" w:rsidR="00943885" w:rsidRDefault="009438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26CF6" w14:textId="77777777" w:rsidR="000D3C21" w:rsidRDefault="000D3C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C6A3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330ED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FCBA8" w14:textId="77777777" w:rsidR="000D3C21" w:rsidRDefault="000D3C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D751A" w14:textId="77777777" w:rsidR="00943885" w:rsidRDefault="00943885" w:rsidP="0038231F">
      <w:pPr>
        <w:spacing w:after="0" w:line="240" w:lineRule="auto"/>
      </w:pPr>
      <w:r>
        <w:separator/>
      </w:r>
    </w:p>
  </w:footnote>
  <w:footnote w:type="continuationSeparator" w:id="0">
    <w:p w14:paraId="030F3E51" w14:textId="77777777" w:rsidR="00943885" w:rsidRDefault="009438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CBC8A" w14:textId="77777777" w:rsidR="000D3C21" w:rsidRDefault="000D3C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64581" w14:textId="77777777" w:rsidR="000D3C21" w:rsidRDefault="000D3C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D1194" w14:textId="77777777" w:rsidR="000D3C21" w:rsidRDefault="000D3C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1979065">
    <w:abstractNumId w:val="12"/>
  </w:num>
  <w:num w:numId="2" w16cid:durableId="1875075262">
    <w:abstractNumId w:val="0"/>
  </w:num>
  <w:num w:numId="3" w16cid:durableId="840395394">
    <w:abstractNumId w:val="11"/>
  </w:num>
  <w:num w:numId="4" w16cid:durableId="1315990724">
    <w:abstractNumId w:val="16"/>
  </w:num>
  <w:num w:numId="5" w16cid:durableId="1645085069">
    <w:abstractNumId w:val="13"/>
  </w:num>
  <w:num w:numId="6" w16cid:durableId="562061595">
    <w:abstractNumId w:val="10"/>
  </w:num>
  <w:num w:numId="7" w16cid:durableId="233853657">
    <w:abstractNumId w:val="1"/>
  </w:num>
  <w:num w:numId="8" w16cid:durableId="617567429">
    <w:abstractNumId w:val="6"/>
  </w:num>
  <w:num w:numId="9" w16cid:durableId="1103651127">
    <w:abstractNumId w:val="4"/>
  </w:num>
  <w:num w:numId="10" w16cid:durableId="1109275735">
    <w:abstractNumId w:val="7"/>
  </w:num>
  <w:num w:numId="11" w16cid:durableId="996225064">
    <w:abstractNumId w:val="5"/>
  </w:num>
  <w:num w:numId="12" w16cid:durableId="653021892">
    <w:abstractNumId w:val="9"/>
  </w:num>
  <w:num w:numId="13" w16cid:durableId="2028633406">
    <w:abstractNumId w:val="3"/>
  </w:num>
  <w:num w:numId="14" w16cid:durableId="391663856">
    <w:abstractNumId w:val="2"/>
  </w:num>
  <w:num w:numId="15" w16cid:durableId="1613976064">
    <w:abstractNumId w:val="15"/>
  </w:num>
  <w:num w:numId="16" w16cid:durableId="340402110">
    <w:abstractNumId w:val="8"/>
  </w:num>
  <w:num w:numId="17" w16cid:durableId="187619409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388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3C21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76427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3885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248E98"/>
  <w15:docId w15:val="{1BE28AF5-1594-4D10-8F31-569DD54B2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442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2024-03-07T13:09:00Z</dcterms:created>
  <dcterms:modified xsi:type="dcterms:W3CDTF">2024-03-07T13:09:00Z</dcterms:modified>
</cp:coreProperties>
</file>