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F5BFC" w14:textId="1760C07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B68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28D081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2D3A560" w14:textId="77777777" w:rsidR="006676AE" w:rsidRPr="0012157F" w:rsidRDefault="00F1677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772">
        <w:rPr>
          <w:rFonts w:ascii="Arial" w:hAnsi="Arial" w:cs="Arial"/>
        </w:rPr>
        <w:t>Szpital Specjalistyczny im. Stefana Żeromskiego SPZOZ w Krakowie</w:t>
      </w:r>
    </w:p>
    <w:p w14:paraId="4C7C3CC6" w14:textId="77777777" w:rsidR="006676AE" w:rsidRPr="0012157F" w:rsidRDefault="00F1677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77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1677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5345D28" w14:textId="77777777" w:rsidR="00F90CD1" w:rsidRDefault="00F1677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1677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16772">
        <w:rPr>
          <w:rFonts w:ascii="Arial" w:hAnsi="Arial" w:cs="Arial"/>
        </w:rPr>
        <w:t>Kraków</w:t>
      </w:r>
    </w:p>
    <w:p w14:paraId="54E6B09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1110E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6C35B4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E22ACA" w14:textId="77777777" w:rsidTr="0018769E">
        <w:tc>
          <w:tcPr>
            <w:tcW w:w="2800" w:type="dxa"/>
            <w:shd w:val="clear" w:color="auto" w:fill="auto"/>
          </w:tcPr>
          <w:p w14:paraId="3F91339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760E3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0D0BD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8BC3C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6DCE80FD" w14:textId="77777777" w:rsidTr="0018769E">
        <w:tc>
          <w:tcPr>
            <w:tcW w:w="2800" w:type="dxa"/>
            <w:shd w:val="clear" w:color="auto" w:fill="auto"/>
          </w:tcPr>
          <w:p w14:paraId="5E90797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91EF8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9FDC1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CA954C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3757D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772" w:rsidRPr="0012157F" w14:paraId="2324124C" w14:textId="77777777" w:rsidTr="002B4DC5">
        <w:tc>
          <w:tcPr>
            <w:tcW w:w="9104" w:type="dxa"/>
            <w:shd w:val="clear" w:color="auto" w:fill="D9D9D9"/>
          </w:tcPr>
          <w:p w14:paraId="34314BD7" w14:textId="77777777" w:rsidR="00F16772" w:rsidRPr="0012157F" w:rsidRDefault="00F16772" w:rsidP="002B4DC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2373931" w14:textId="77777777" w:rsidR="00F16772" w:rsidRPr="0012157F" w:rsidRDefault="00F16772" w:rsidP="002B4D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167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167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1677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B99EE94" w14:textId="77777777" w:rsidR="00F16772" w:rsidRPr="00612283" w:rsidRDefault="00F16772" w:rsidP="002B4DC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B62A58A" w14:textId="77777777" w:rsidR="00F16772" w:rsidRPr="00612283" w:rsidRDefault="00F16772" w:rsidP="002B4DC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275900C" w14:textId="77777777" w:rsidR="00F16772" w:rsidRPr="0012157F" w:rsidRDefault="00F16772" w:rsidP="002B4DC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9DEC3D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D2EF1D" w14:textId="77777777" w:rsidTr="0018769E">
        <w:tc>
          <w:tcPr>
            <w:tcW w:w="2269" w:type="dxa"/>
            <w:shd w:val="clear" w:color="auto" w:fill="auto"/>
          </w:tcPr>
          <w:p w14:paraId="320C5EA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98326B" w14:textId="77777777" w:rsidR="002578E4" w:rsidRPr="00A2540E" w:rsidRDefault="00F1677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7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odzieży i obuwia operacyjnego i ochronnego dla personelu medycznego Szpitala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6772" w:rsidRPr="00A2540E" w14:paraId="037CEB11" w14:textId="77777777" w:rsidTr="002B4DC5">
        <w:tc>
          <w:tcPr>
            <w:tcW w:w="2269" w:type="dxa"/>
            <w:shd w:val="clear" w:color="auto" w:fill="auto"/>
          </w:tcPr>
          <w:p w14:paraId="332C06E0" w14:textId="77777777" w:rsidR="00F16772" w:rsidRPr="00A2540E" w:rsidRDefault="00F16772" w:rsidP="002B4D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1082F6" w14:textId="77777777" w:rsidR="00F16772" w:rsidRPr="00A2540E" w:rsidRDefault="00F16772" w:rsidP="002B4D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7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SZP-271-3/24</w:t>
            </w:r>
          </w:p>
        </w:tc>
      </w:tr>
    </w:tbl>
    <w:p w14:paraId="6A529A8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DFF257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16772" w:rsidRPr="00F1677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7FC91DC" w14:textId="77777777" w:rsidTr="00650D6C">
        <w:tc>
          <w:tcPr>
            <w:tcW w:w="9104" w:type="dxa"/>
            <w:shd w:val="clear" w:color="auto" w:fill="D9D9D9"/>
          </w:tcPr>
          <w:p w14:paraId="404CA90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F74807D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371ED8B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4B28E7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110421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7C39A6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6068661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35E1CD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8549A2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DA460FA" w14:textId="77777777" w:rsidTr="00CD4DD1">
        <w:tc>
          <w:tcPr>
            <w:tcW w:w="9104" w:type="dxa"/>
            <w:shd w:val="clear" w:color="auto" w:fill="D9D9D9"/>
          </w:tcPr>
          <w:p w14:paraId="5066AA6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2920B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BCE5B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509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96BE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B30B4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C3FF7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C298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F8C0F38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8B83E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150FAE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B7628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084B249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5C6A00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FF5604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37C5DF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52D871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A4B70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00E656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355F75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EAF075A" w14:textId="77777777" w:rsidTr="00CD4DD1">
        <w:tc>
          <w:tcPr>
            <w:tcW w:w="9104" w:type="dxa"/>
            <w:shd w:val="clear" w:color="auto" w:fill="D9D9D9"/>
          </w:tcPr>
          <w:p w14:paraId="63FF92C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B9FBD5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B0AF623" w14:textId="77777777" w:rsidTr="00847232">
        <w:tc>
          <w:tcPr>
            <w:tcW w:w="9104" w:type="dxa"/>
            <w:shd w:val="clear" w:color="auto" w:fill="D9D9D9"/>
          </w:tcPr>
          <w:p w14:paraId="28FF090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E91825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4142F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5B2693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7AAC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52D4F8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5206C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DAD45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11C62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EAD1B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7CC26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13BEB8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2C74D4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14C9" w14:textId="77777777" w:rsidR="00960940" w:rsidRDefault="00960940" w:rsidP="0038231F">
      <w:pPr>
        <w:spacing w:after="0" w:line="240" w:lineRule="auto"/>
      </w:pPr>
      <w:r>
        <w:separator/>
      </w:r>
    </w:p>
  </w:endnote>
  <w:endnote w:type="continuationSeparator" w:id="0">
    <w:p w14:paraId="7654058E" w14:textId="77777777" w:rsidR="00960940" w:rsidRDefault="009609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62F1A" w14:textId="77777777" w:rsidR="00F16772" w:rsidRDefault="00F167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D10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7DAA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700DB" w14:textId="77777777" w:rsidR="00F16772" w:rsidRDefault="00F167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D1961" w14:textId="77777777" w:rsidR="00960940" w:rsidRDefault="00960940" w:rsidP="0038231F">
      <w:pPr>
        <w:spacing w:after="0" w:line="240" w:lineRule="auto"/>
      </w:pPr>
      <w:r>
        <w:separator/>
      </w:r>
    </w:p>
  </w:footnote>
  <w:footnote w:type="continuationSeparator" w:id="0">
    <w:p w14:paraId="7F5BB697" w14:textId="77777777" w:rsidR="00960940" w:rsidRDefault="00960940" w:rsidP="0038231F">
      <w:pPr>
        <w:spacing w:after="0" w:line="240" w:lineRule="auto"/>
      </w:pPr>
      <w:r>
        <w:continuationSeparator/>
      </w:r>
    </w:p>
  </w:footnote>
  <w:footnote w:id="1">
    <w:p w14:paraId="1D7B02E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32B0A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35D54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44DBD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E4DB" w14:textId="77777777" w:rsidR="00F16772" w:rsidRDefault="00F16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94F60" w14:textId="77777777" w:rsidR="00F16772" w:rsidRDefault="00F16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9723" w14:textId="77777777" w:rsidR="00F16772" w:rsidRDefault="00F167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958179">
    <w:abstractNumId w:val="11"/>
  </w:num>
  <w:num w:numId="2" w16cid:durableId="1950046067">
    <w:abstractNumId w:val="0"/>
  </w:num>
  <w:num w:numId="3" w16cid:durableId="671377536">
    <w:abstractNumId w:val="10"/>
  </w:num>
  <w:num w:numId="4" w16cid:durableId="1019311621">
    <w:abstractNumId w:val="13"/>
  </w:num>
  <w:num w:numId="5" w16cid:durableId="2103643585">
    <w:abstractNumId w:val="12"/>
  </w:num>
  <w:num w:numId="6" w16cid:durableId="1463575667">
    <w:abstractNumId w:val="9"/>
  </w:num>
  <w:num w:numId="7" w16cid:durableId="1811094752">
    <w:abstractNumId w:val="1"/>
  </w:num>
  <w:num w:numId="8" w16cid:durableId="1966691372">
    <w:abstractNumId w:val="6"/>
  </w:num>
  <w:num w:numId="9" w16cid:durableId="1587498937">
    <w:abstractNumId w:val="4"/>
  </w:num>
  <w:num w:numId="10" w16cid:durableId="588857619">
    <w:abstractNumId w:val="7"/>
  </w:num>
  <w:num w:numId="11" w16cid:durableId="951938628">
    <w:abstractNumId w:val="5"/>
  </w:num>
  <w:num w:numId="12" w16cid:durableId="1763337752">
    <w:abstractNumId w:val="8"/>
  </w:num>
  <w:num w:numId="13" w16cid:durableId="1750804074">
    <w:abstractNumId w:val="3"/>
  </w:num>
  <w:num w:numId="14" w16cid:durableId="200940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94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68CA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940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77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895B2"/>
  <w15:docId w15:val="{22220A14-F15A-420F-8D81-662238A1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666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2024-02-28T13:02:00Z</dcterms:created>
  <dcterms:modified xsi:type="dcterms:W3CDTF">2024-02-28T13:02:00Z</dcterms:modified>
</cp:coreProperties>
</file>