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7BB57" w14:textId="77777777" w:rsidR="00843A88" w:rsidRPr="008A3344" w:rsidRDefault="003B619C" w:rsidP="00FD4AEC">
      <w:pPr>
        <w:spacing w:after="480"/>
        <w:jc w:val="right"/>
      </w:pPr>
      <w:r w:rsidRPr="008A3344">
        <w:t>Niepołomice</w:t>
      </w:r>
      <w:r w:rsidR="00843A88" w:rsidRPr="008A3344">
        <w:t xml:space="preserve"> dnia: </w:t>
      </w:r>
      <w:r w:rsidRPr="008A3344">
        <w:t>2024-03-07</w:t>
      </w:r>
    </w:p>
    <w:p w14:paraId="7D2AB512" w14:textId="77777777" w:rsidR="00843A88" w:rsidRPr="008A3344" w:rsidRDefault="003B619C" w:rsidP="00843A88">
      <w:pPr>
        <w:spacing w:line="360" w:lineRule="auto"/>
        <w:rPr>
          <w:b/>
          <w:bCs/>
        </w:rPr>
      </w:pPr>
      <w:r w:rsidRPr="008A3344">
        <w:rPr>
          <w:b/>
          <w:bCs/>
        </w:rPr>
        <w:t>GMINA NIEPOŁOMICE</w:t>
      </w:r>
    </w:p>
    <w:p w14:paraId="6A7163C8" w14:textId="77777777" w:rsidR="00843A88" w:rsidRPr="008A3344" w:rsidRDefault="003B619C" w:rsidP="00843A88">
      <w:pPr>
        <w:spacing w:line="360" w:lineRule="auto"/>
      </w:pPr>
      <w:r w:rsidRPr="008A3344">
        <w:t>Pl. Zwycięstwa</w:t>
      </w:r>
      <w:r w:rsidR="00843A88" w:rsidRPr="008A3344">
        <w:t xml:space="preserve"> </w:t>
      </w:r>
      <w:r w:rsidRPr="008A3344">
        <w:t>13</w:t>
      </w:r>
    </w:p>
    <w:p w14:paraId="1B0DCD65" w14:textId="77777777" w:rsidR="00843A88" w:rsidRDefault="003B619C" w:rsidP="00843A88">
      <w:r w:rsidRPr="008A3344">
        <w:t>32-005</w:t>
      </w:r>
      <w:r w:rsidR="00843A88" w:rsidRPr="008A3344">
        <w:t xml:space="preserve"> </w:t>
      </w:r>
      <w:r w:rsidRPr="008A3344">
        <w:t>Niepołomice</w:t>
      </w:r>
    </w:p>
    <w:p w14:paraId="387AA64A" w14:textId="64B65579" w:rsidR="008A3344" w:rsidRPr="008A3344" w:rsidRDefault="008A3344" w:rsidP="008A3344">
      <w:pPr>
        <w:tabs>
          <w:tab w:val="center" w:pos="4536"/>
          <w:tab w:val="right" w:pos="9072"/>
        </w:tabs>
        <w:spacing w:line="360" w:lineRule="auto"/>
        <w:rPr>
          <w:bCs/>
        </w:rPr>
      </w:pPr>
      <w:r>
        <w:t xml:space="preserve">Pismo nr: </w:t>
      </w:r>
      <w:r w:rsidRPr="008A3344">
        <w:rPr>
          <w:bCs/>
        </w:rPr>
        <w:t>ZP.271.4.2024</w:t>
      </w:r>
      <w:r>
        <w:rPr>
          <w:bCs/>
        </w:rPr>
        <w:t>.2</w:t>
      </w:r>
    </w:p>
    <w:p w14:paraId="13D8F644" w14:textId="0738F2EB" w:rsidR="008A3344" w:rsidRPr="008A3344" w:rsidRDefault="008A3344" w:rsidP="00843A88"/>
    <w:p w14:paraId="560AADB3" w14:textId="77777777" w:rsidR="00843A88" w:rsidRPr="008A334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8A3344">
        <w:rPr>
          <w:b/>
        </w:rPr>
        <w:t>WYKONAWCY</w:t>
      </w:r>
    </w:p>
    <w:p w14:paraId="72B68783" w14:textId="77777777" w:rsidR="00843A88" w:rsidRPr="008A334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8A3344">
        <w:t>ubiegający się o zamówienie</w:t>
      </w:r>
    </w:p>
    <w:p w14:paraId="5F79A479" w14:textId="77777777" w:rsidR="004E4B64" w:rsidRPr="008A3344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8A3344">
        <w:rPr>
          <w:rFonts w:eastAsia="Calibri"/>
          <w:lang w:eastAsia="en-US"/>
        </w:rPr>
        <w:t xml:space="preserve">Dotyczy: </w:t>
      </w:r>
      <w:r w:rsidRPr="008A3344">
        <w:t>postępowania o udzielenie zamówienia publicznego</w:t>
      </w:r>
      <w:r w:rsidRPr="008A334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A3344" w14:paraId="43C66D0F" w14:textId="77777777" w:rsidTr="00FD4AEC">
        <w:tc>
          <w:tcPr>
            <w:tcW w:w="2269" w:type="dxa"/>
            <w:shd w:val="clear" w:color="auto" w:fill="auto"/>
          </w:tcPr>
          <w:p w14:paraId="58A7A7C6" w14:textId="77777777" w:rsidR="004E4B64" w:rsidRPr="008A334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A334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DC2D66" w14:textId="77777777" w:rsidR="004E4B64" w:rsidRPr="008A3344" w:rsidRDefault="003B619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A3344">
              <w:rPr>
                <w:bCs/>
              </w:rPr>
              <w:t>Realizacja przedsięwzięć niskoemisyjnych budynków jednorodzinnych w ramach programu STOP SMOG dla Gminy Niepołomice - Etap III - montaż kotłów gazowych i kotłów na biomasę wraz z termomodernizacją.</w:t>
            </w:r>
            <w:r w:rsidR="004E4B64" w:rsidRPr="008A3344">
              <w:rPr>
                <w:bCs/>
              </w:rPr>
              <w:t>.</w:t>
            </w:r>
          </w:p>
        </w:tc>
      </w:tr>
      <w:tr w:rsidR="003B619C" w:rsidRPr="008A3344" w14:paraId="069186EE" w14:textId="77777777" w:rsidTr="00F53993">
        <w:tc>
          <w:tcPr>
            <w:tcW w:w="2269" w:type="dxa"/>
            <w:shd w:val="clear" w:color="auto" w:fill="auto"/>
          </w:tcPr>
          <w:p w14:paraId="2E52AB79" w14:textId="77777777" w:rsidR="003B619C" w:rsidRPr="008A3344" w:rsidRDefault="003B619C" w:rsidP="00F539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A334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88FE53" w14:textId="77777777" w:rsidR="003B619C" w:rsidRPr="008A3344" w:rsidRDefault="003B619C" w:rsidP="00F539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A3344">
              <w:rPr>
                <w:bCs/>
              </w:rPr>
              <w:t>ZP.271.4.2024</w:t>
            </w:r>
          </w:p>
        </w:tc>
      </w:tr>
    </w:tbl>
    <w:p w14:paraId="17F20499" w14:textId="77777777" w:rsidR="004E4B64" w:rsidRPr="008A334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8A3344" w14:paraId="36CB9307" w14:textId="77777777" w:rsidTr="00C46732">
        <w:tc>
          <w:tcPr>
            <w:tcW w:w="9330" w:type="dxa"/>
            <w:shd w:val="clear" w:color="auto" w:fill="F2F2F2"/>
            <w:hideMark/>
          </w:tcPr>
          <w:p w14:paraId="3AA71489" w14:textId="77777777" w:rsidR="00843A88" w:rsidRPr="008A334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A334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AD4436B" w14:textId="2BB4CB9A" w:rsidR="0012774F" w:rsidRPr="008A3344" w:rsidRDefault="00520165" w:rsidP="004E4B64">
      <w:pPr>
        <w:spacing w:before="600" w:after="240" w:line="360" w:lineRule="auto"/>
        <w:jc w:val="both"/>
      </w:pPr>
      <w:r w:rsidRPr="008A3344">
        <w:t xml:space="preserve">Zamawiający, </w:t>
      </w:r>
      <w:r w:rsidR="003B619C" w:rsidRPr="008A3344">
        <w:rPr>
          <w:b/>
        </w:rPr>
        <w:t>GMINA NIEPOŁOMICE</w:t>
      </w:r>
      <w:r w:rsidRPr="008A3344">
        <w:t xml:space="preserve">, działając na podstawie art. </w:t>
      </w:r>
      <w:r w:rsidR="00E74BC3" w:rsidRPr="008A3344">
        <w:t>284</w:t>
      </w:r>
      <w:r w:rsidRPr="008A3344">
        <w:t xml:space="preserve"> ust. </w:t>
      </w:r>
      <w:r w:rsidR="0029606A" w:rsidRPr="008A3344">
        <w:t>6</w:t>
      </w:r>
      <w:r w:rsidRPr="008A3344">
        <w:t xml:space="preserve"> ustawy z dnia </w:t>
      </w:r>
      <w:r w:rsidR="0029606A" w:rsidRPr="008A3344">
        <w:t>11</w:t>
      </w:r>
      <w:r w:rsidRPr="008A3344">
        <w:t xml:space="preserve"> </w:t>
      </w:r>
      <w:r w:rsidR="0029606A" w:rsidRPr="008A3344">
        <w:t xml:space="preserve">września </w:t>
      </w:r>
      <w:r w:rsidRPr="008A3344">
        <w:t>20</w:t>
      </w:r>
      <w:r w:rsidR="0029606A" w:rsidRPr="008A3344">
        <w:t>19</w:t>
      </w:r>
      <w:r w:rsidRPr="008A3344">
        <w:t xml:space="preserve"> r</w:t>
      </w:r>
      <w:r w:rsidR="0029606A" w:rsidRPr="008A3344">
        <w:t>.</w:t>
      </w:r>
      <w:r w:rsidRPr="008A3344">
        <w:t xml:space="preserve"> Prawo </w:t>
      </w:r>
      <w:r w:rsidR="0029606A" w:rsidRPr="008A3344">
        <w:t>z</w:t>
      </w:r>
      <w:r w:rsidRPr="008A3344">
        <w:t xml:space="preserve">amówień </w:t>
      </w:r>
      <w:r w:rsidR="0029606A" w:rsidRPr="008A3344">
        <w:t>p</w:t>
      </w:r>
      <w:r w:rsidRPr="008A3344">
        <w:t xml:space="preserve">ublicznych </w:t>
      </w:r>
      <w:r w:rsidR="003B619C" w:rsidRPr="008A3344">
        <w:t>(</w:t>
      </w:r>
      <w:proofErr w:type="spellStart"/>
      <w:r w:rsidR="003B619C" w:rsidRPr="008A3344">
        <w:t>t.j</w:t>
      </w:r>
      <w:proofErr w:type="spellEnd"/>
      <w:r w:rsidR="003B619C" w:rsidRPr="008A3344">
        <w:t>. Dz. U. z 2023r. poz. 1605</w:t>
      </w:r>
      <w:r w:rsidR="008A3344">
        <w:t xml:space="preserve"> z późn. zmian.</w:t>
      </w:r>
      <w:r w:rsidR="003B619C" w:rsidRPr="008A3344">
        <w:t>)</w:t>
      </w:r>
      <w:r w:rsidR="00BE7BFD" w:rsidRPr="008A3344">
        <w:t xml:space="preserve">, </w:t>
      </w:r>
      <w:r w:rsidR="00E74BC3" w:rsidRPr="008A3344">
        <w:t>udostępnia</w:t>
      </w:r>
      <w:r w:rsidR="00BE7BFD" w:rsidRPr="008A3344">
        <w:t xml:space="preserve"> poniżej treść zapytań do S</w:t>
      </w:r>
      <w:r w:rsidR="0012774F" w:rsidRPr="008A3344">
        <w:t>pecyfikacji Warunków Zamówienia (</w:t>
      </w:r>
      <w:r w:rsidR="0012774F" w:rsidRPr="008A3344">
        <w:rPr>
          <w:lang w:eastAsia="ar-SA"/>
        </w:rPr>
        <w:t>zwanej dalej</w:t>
      </w:r>
      <w:r w:rsidR="0012774F" w:rsidRPr="008A3344">
        <w:rPr>
          <w:b/>
          <w:lang w:eastAsia="ar-SA"/>
        </w:rPr>
        <w:t xml:space="preserve"> </w:t>
      </w:r>
      <w:r w:rsidR="0012774F" w:rsidRPr="008A3344">
        <w:rPr>
          <w:bCs/>
          <w:lang w:eastAsia="ar-SA"/>
        </w:rPr>
        <w:t>”SWZ”)</w:t>
      </w:r>
      <w:r w:rsidR="00E74BC3" w:rsidRPr="008A3344">
        <w:rPr>
          <w:bCs/>
          <w:lang w:eastAsia="ar-SA"/>
        </w:rPr>
        <w:t xml:space="preserve"> </w:t>
      </w:r>
      <w:r w:rsidR="00E74BC3" w:rsidRPr="008A3344">
        <w:t>wraz z wyjaśnieniami</w:t>
      </w:r>
      <w:r w:rsidR="0012774F" w:rsidRPr="008A334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B619C" w:rsidRPr="008A3344" w14:paraId="1A36CE2E" w14:textId="77777777" w:rsidTr="00F53993">
        <w:tc>
          <w:tcPr>
            <w:tcW w:w="9356" w:type="dxa"/>
            <w:shd w:val="clear" w:color="auto" w:fill="auto"/>
          </w:tcPr>
          <w:p w14:paraId="7C2B2B78" w14:textId="54A247F6" w:rsidR="003B619C" w:rsidRPr="008A3344" w:rsidRDefault="003B619C" w:rsidP="00F53993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8A3344">
              <w:rPr>
                <w:b/>
                <w:bCs/>
              </w:rPr>
              <w:t>Pytanie</w:t>
            </w:r>
            <w:r w:rsidR="008A3344">
              <w:rPr>
                <w:b/>
                <w:bCs/>
              </w:rPr>
              <w:t>:</w:t>
            </w:r>
          </w:p>
          <w:p w14:paraId="1F2FA55D" w14:textId="77777777" w:rsidR="003B619C" w:rsidRPr="008A3344" w:rsidRDefault="003B619C" w:rsidP="00F53993">
            <w:pPr>
              <w:spacing w:after="120" w:line="360" w:lineRule="auto"/>
              <w:ind w:left="30" w:right="-72"/>
              <w:jc w:val="both"/>
            </w:pPr>
            <w:r w:rsidRPr="008A3344">
              <w:t>Czy Zamawiający przewiduje montaż bufora przy kotłach na biomasę?</w:t>
            </w:r>
          </w:p>
          <w:p w14:paraId="62E2EFC0" w14:textId="1316765D" w:rsidR="008A3344" w:rsidRPr="008A3344" w:rsidRDefault="003B619C" w:rsidP="008A3344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8A3344">
              <w:rPr>
                <w:b/>
                <w:bCs/>
              </w:rPr>
              <w:t>Stanowisko (wyjaśnienie) Zamawiającego:</w:t>
            </w:r>
          </w:p>
          <w:p w14:paraId="552EF885" w14:textId="77777777" w:rsidR="008A3344" w:rsidRPr="008A3344" w:rsidRDefault="008A3344" w:rsidP="002F424E">
            <w:pPr>
              <w:spacing w:line="360" w:lineRule="auto"/>
              <w:rPr>
                <w:b/>
                <w:bCs/>
              </w:rPr>
            </w:pPr>
            <w:r w:rsidRPr="008A3344">
              <w:rPr>
                <w:b/>
                <w:bCs/>
              </w:rPr>
              <w:t>Zamawiający wskazuje, że w dokumentacji przetargowej zapisano:</w:t>
            </w:r>
          </w:p>
          <w:p w14:paraId="0600F810" w14:textId="77777777" w:rsidR="008A3344" w:rsidRPr="008A3344" w:rsidRDefault="008A3344" w:rsidP="002F424E">
            <w:pPr>
              <w:spacing w:line="360" w:lineRule="auto"/>
              <w:rPr>
                <w:b/>
                <w:bCs/>
              </w:rPr>
            </w:pPr>
            <w:r w:rsidRPr="008A3344">
              <w:rPr>
                <w:b/>
                <w:bCs/>
              </w:rPr>
              <w:t xml:space="preserve">Dla kotłów na </w:t>
            </w:r>
            <w:proofErr w:type="spellStart"/>
            <w:r w:rsidRPr="008A3344">
              <w:rPr>
                <w:b/>
                <w:bCs/>
              </w:rPr>
              <w:t>pelet</w:t>
            </w:r>
            <w:proofErr w:type="spellEnd"/>
            <w:r w:rsidRPr="008A3344">
              <w:rPr>
                <w:b/>
                <w:bCs/>
              </w:rPr>
              <w:t>:</w:t>
            </w:r>
            <w:r w:rsidRPr="008A3344">
              <w:t xml:space="preserve">  ZESPÓŁ PODGRZEWU CIEPŁEJ WODY UŻYTKOWEJ ZE ZBIORNIKIEM O POJEMNOŚCI 150 LITRÓW z jedną wężownicą współpracującą z kotłem </w:t>
            </w:r>
            <w:proofErr w:type="spellStart"/>
            <w:r w:rsidRPr="008A3344">
              <w:t>c.o</w:t>
            </w:r>
            <w:proofErr w:type="spellEnd"/>
            <w:r w:rsidRPr="008A3344">
              <w:t xml:space="preserve">; </w:t>
            </w:r>
          </w:p>
          <w:p w14:paraId="6E3926F2" w14:textId="77777777" w:rsidR="008A3344" w:rsidRPr="008A3344" w:rsidRDefault="008A3344" w:rsidP="002F424E">
            <w:pPr>
              <w:spacing w:line="360" w:lineRule="auto"/>
            </w:pPr>
            <w:r w:rsidRPr="008A3344">
              <w:rPr>
                <w:b/>
                <w:bCs/>
              </w:rPr>
              <w:t>Dla kotłów zgazowujących drewno</w:t>
            </w:r>
            <w:r w:rsidRPr="008A3344">
              <w:t xml:space="preserve">: W zestawie z kotłem </w:t>
            </w:r>
            <w:proofErr w:type="spellStart"/>
            <w:r w:rsidRPr="008A3344">
              <w:t>zgazowujacym</w:t>
            </w:r>
            <w:proofErr w:type="spellEnd"/>
            <w:r w:rsidRPr="008A3344">
              <w:t xml:space="preserve"> drewno należy przewidzieć także dostawę i montaż zbiornika akumulacyjnego /bufora/ o pojemności min 1000l (pojemność rzeczywista-magazynowa min 800l) oraz ZESPÓŁ PODGRZEWU CIEPŁEJ WODY UŻYTKOWEJ ZE ZBIORNIKIEM O POJEMNOŚCI min 150 LITRÓW z jedną wężownicą współpracującą z kotłem c.o. </w:t>
            </w:r>
          </w:p>
          <w:p w14:paraId="21980767" w14:textId="731BBD18" w:rsidR="008A3344" w:rsidRPr="008A3344" w:rsidRDefault="008A3344" w:rsidP="002F424E">
            <w:pPr>
              <w:spacing w:line="360" w:lineRule="auto"/>
            </w:pPr>
            <w:r w:rsidRPr="008A3344">
              <w:t>Szczegółowe zapisy w OPZ.</w:t>
            </w:r>
          </w:p>
          <w:p w14:paraId="2E7A05A1" w14:textId="52DC2DB9" w:rsidR="003B619C" w:rsidRPr="008A3344" w:rsidRDefault="003B619C" w:rsidP="00F53993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3907947" w14:textId="77777777" w:rsidR="00BE7BFD" w:rsidRDefault="00BE7BFD" w:rsidP="00520165">
      <w:pPr>
        <w:jc w:val="both"/>
      </w:pPr>
    </w:p>
    <w:p w14:paraId="188A7846" w14:textId="77777777" w:rsidR="008A3344" w:rsidRDefault="008A3344" w:rsidP="00520165">
      <w:pPr>
        <w:jc w:val="both"/>
      </w:pPr>
    </w:p>
    <w:p w14:paraId="5ACCFE55" w14:textId="77777777" w:rsidR="008A3344" w:rsidRDefault="008A3344" w:rsidP="00520165">
      <w:pPr>
        <w:jc w:val="both"/>
      </w:pPr>
    </w:p>
    <w:p w14:paraId="6BC435AD" w14:textId="77777777" w:rsidR="008A3344" w:rsidRDefault="008A3344" w:rsidP="00520165">
      <w:pPr>
        <w:jc w:val="both"/>
      </w:pPr>
    </w:p>
    <w:p w14:paraId="3D76752F" w14:textId="77777777" w:rsidR="008A3344" w:rsidRDefault="008A3344" w:rsidP="00520165">
      <w:pPr>
        <w:jc w:val="both"/>
      </w:pPr>
    </w:p>
    <w:sectPr w:rsidR="008A3344" w:rsidSect="00AF44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82724" w14:textId="77777777" w:rsidR="00AF4468" w:rsidRDefault="00AF4468">
      <w:r>
        <w:separator/>
      </w:r>
    </w:p>
  </w:endnote>
  <w:endnote w:type="continuationSeparator" w:id="0">
    <w:p w14:paraId="44E58A8E" w14:textId="77777777" w:rsidR="00AF4468" w:rsidRDefault="00AF4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229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697B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67642" w14:textId="0A3230FE" w:rsidR="006D4AB3" w:rsidRPr="008A3344" w:rsidRDefault="006D4AB3" w:rsidP="008A33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2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1C83A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F2F3EF" w14:textId="77777777" w:rsidR="006D4AB3" w:rsidRDefault="006D4AB3">
    <w:pPr>
      <w:pStyle w:val="Stopka"/>
      <w:tabs>
        <w:tab w:val="clear" w:pos="4536"/>
        <w:tab w:val="left" w:pos="6237"/>
      </w:tabs>
    </w:pPr>
  </w:p>
  <w:p w14:paraId="1684EA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1C4E7" w14:textId="77777777" w:rsidR="00AF4468" w:rsidRDefault="00AF4468">
      <w:r>
        <w:separator/>
      </w:r>
    </w:p>
  </w:footnote>
  <w:footnote w:type="continuationSeparator" w:id="0">
    <w:p w14:paraId="4EFB4148" w14:textId="77777777" w:rsidR="00AF4468" w:rsidRDefault="00AF4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E9306" w14:textId="77777777" w:rsidR="003B619C" w:rsidRDefault="003B61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6F65F" w14:textId="77777777" w:rsidR="003B619C" w:rsidRDefault="003B6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A3BB6" w14:textId="77777777" w:rsidR="003B619C" w:rsidRDefault="003B61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2469683">
    <w:abstractNumId w:val="3"/>
  </w:num>
  <w:num w:numId="2" w16cid:durableId="1952006960">
    <w:abstractNumId w:val="6"/>
  </w:num>
  <w:num w:numId="3" w16cid:durableId="1537812042">
    <w:abstractNumId w:val="2"/>
  </w:num>
  <w:num w:numId="4" w16cid:durableId="296573099">
    <w:abstractNumId w:val="5"/>
  </w:num>
  <w:num w:numId="5" w16cid:durableId="1362244650">
    <w:abstractNumId w:val="0"/>
  </w:num>
  <w:num w:numId="6" w16cid:durableId="1597713333">
    <w:abstractNumId w:val="1"/>
  </w:num>
  <w:num w:numId="7" w16cid:durableId="1823503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468"/>
    <w:rsid w:val="00031374"/>
    <w:rsid w:val="000A1097"/>
    <w:rsid w:val="000E2A8F"/>
    <w:rsid w:val="0012774F"/>
    <w:rsid w:val="00144B7A"/>
    <w:rsid w:val="00180C6E"/>
    <w:rsid w:val="0029606A"/>
    <w:rsid w:val="002F424E"/>
    <w:rsid w:val="003B619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344"/>
    <w:rsid w:val="008A3553"/>
    <w:rsid w:val="00A905AC"/>
    <w:rsid w:val="00AF4468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EA2496"/>
  <w15:chartTrackingRefBased/>
  <w15:docId w15:val="{6AD14286-1DBE-45AD-9C36-12714CE37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196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2024-03-07T11:43:00Z</cp:lastPrinted>
  <dcterms:created xsi:type="dcterms:W3CDTF">2024-03-07T11:56:00Z</dcterms:created>
  <dcterms:modified xsi:type="dcterms:W3CDTF">2024-03-07T11:56:00Z</dcterms:modified>
</cp:coreProperties>
</file>